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502D9F88"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D808C1">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098DF9DA"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for the year ended June 30, 201</w:t>
      </w:r>
      <w:r w:rsidR="00D144A9">
        <w:rPr>
          <w:rFonts w:ascii="Arial" w:hAnsi="Arial" w:cs="Arial"/>
          <w:b/>
          <w:color w:val="FF0000"/>
          <w:sz w:val="20"/>
          <w:szCs w:val="20"/>
        </w:rPr>
        <w:t>9</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9" w14:textId="77777777" w:rsidR="00E31C9E" w:rsidRDefault="00E31C9E" w:rsidP="00503514">
      <w:pPr>
        <w:ind w:firstLine="720"/>
        <w:rPr>
          <w:rFonts w:ascii="Arial" w:hAnsi="Arial" w:cs="Arial"/>
          <w:i/>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Assets and Liabilities </w:t>
      </w:r>
      <w:r>
        <w:rPr>
          <w:rFonts w:ascii="Arial" w:hAnsi="Arial" w:cs="Arial"/>
          <w:sz w:val="20"/>
          <w:szCs w:val="20"/>
        </w:rPr>
        <w:t xml:space="preserve">  </w:t>
      </w:r>
      <w:r w:rsidRPr="006C7C58">
        <w:rPr>
          <w:rFonts w:ascii="Arial" w:hAnsi="Arial" w:cs="Arial"/>
          <w:b/>
          <w:i/>
          <w:sz w:val="20"/>
          <w:szCs w:val="20"/>
        </w:rPr>
        <w:t>OR</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3BA463E3"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r w:rsidRPr="00B32FA8">
        <w:rPr>
          <w:rFonts w:ascii="Arial" w:hAnsi="Arial" w:cs="Arial"/>
          <w:color w:val="FF0000"/>
          <w:sz w:val="20"/>
          <w:szCs w:val="20"/>
        </w:rPr>
        <w:t>(</w:t>
      </w:r>
      <w:r>
        <w:rPr>
          <w:rFonts w:ascii="Arial" w:hAnsi="Arial" w:cs="Arial"/>
          <w:i/>
          <w:color w:val="FF0000"/>
          <w:sz w:val="20"/>
          <w:szCs w:val="20"/>
        </w:rPr>
        <w:t>if a</w:t>
      </w:r>
      <w:r w:rsidRPr="00B32FA8">
        <w:rPr>
          <w:rFonts w:ascii="Arial" w:hAnsi="Arial" w:cs="Arial"/>
          <w:i/>
          <w:color w:val="FF0000"/>
          <w:sz w:val="20"/>
          <w:szCs w:val="20"/>
        </w:rPr>
        <w:t>pplicable</w:t>
      </w:r>
      <w:r w:rsidRPr="00B32FA8">
        <w:rPr>
          <w:rFonts w:ascii="Arial" w:hAnsi="Arial" w:cs="Arial"/>
          <w:color w:val="FF0000"/>
          <w:sz w:val="20"/>
          <w:szCs w:val="20"/>
        </w:rPr>
        <w:t>)</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FEDERAL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621A7950" w14:textId="77777777" w:rsidR="00E31C9E" w:rsidRPr="00792A7E" w:rsidRDefault="00E31C9E" w:rsidP="007B41C6">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21A7951" w14:textId="77777777" w:rsidR="00E31C9E" w:rsidRPr="00B32FA8" w:rsidRDefault="00E31C9E">
      <w:pPr>
        <w:rPr>
          <w:rFonts w:ascii="Arial" w:hAnsi="Arial" w:cs="Arial"/>
        </w:rPr>
      </w:pPr>
    </w:p>
    <w:p w14:paraId="621A7952" w14:textId="77777777" w:rsidR="00E31C9E" w:rsidRPr="00B32FA8" w:rsidRDefault="00E31C9E">
      <w:pPr>
        <w:rPr>
          <w:rFonts w:ascii="Arial" w:hAnsi="Arial" w:cs="Arial"/>
          <w:sz w:val="20"/>
          <w:szCs w:val="20"/>
        </w:rPr>
      </w:pPr>
    </w:p>
    <w:p w14:paraId="621A7953" w14:textId="77777777" w:rsidR="00E31C9E" w:rsidRPr="00B32FA8" w:rsidRDefault="00E31C9E">
      <w:pPr>
        <w:rPr>
          <w:rFonts w:ascii="Arial" w:hAnsi="Arial" w:cs="Arial"/>
          <w:sz w:val="20"/>
          <w:szCs w:val="20"/>
        </w:rPr>
      </w:pPr>
    </w:p>
    <w:p w14:paraId="621A7954" w14:textId="77777777" w:rsidR="00E31C9E" w:rsidRPr="00B32FA8" w:rsidRDefault="00E31C9E">
      <w:pPr>
        <w:rPr>
          <w:rFonts w:ascii="Arial" w:hAnsi="Arial" w:cs="Arial"/>
          <w:sz w:val="20"/>
          <w:szCs w:val="20"/>
        </w:rPr>
      </w:pPr>
      <w:r w:rsidRPr="00B32FA8">
        <w:rPr>
          <w:rFonts w:ascii="Arial" w:hAnsi="Arial" w:cs="Arial"/>
          <w:sz w:val="20"/>
          <w:szCs w:val="20"/>
        </w:rPr>
        <w:t>Superintendent and School Board</w:t>
      </w:r>
    </w:p>
    <w:p w14:paraId="621A7955" w14:textId="77777777" w:rsidR="00E31C9E" w:rsidRPr="00B32FA8" w:rsidRDefault="00E31C9E">
      <w:pPr>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956" w14:textId="77777777" w:rsidR="00E31C9E" w:rsidRDefault="00E31C9E">
      <w:pPr>
        <w:rPr>
          <w:rFonts w:ascii="Arial" w:hAnsi="Arial" w:cs="Arial"/>
          <w:sz w:val="20"/>
          <w:szCs w:val="20"/>
        </w:rPr>
      </w:pPr>
    </w:p>
    <w:p w14:paraId="714BD420" w14:textId="0515C08C" w:rsidR="00DE7D22" w:rsidRPr="00ED6513" w:rsidRDefault="00DE7D22">
      <w:pPr>
        <w:rPr>
          <w:rFonts w:ascii="Arial" w:hAnsi="Arial" w:cs="Arial"/>
          <w:b/>
          <w:sz w:val="20"/>
          <w:szCs w:val="20"/>
        </w:rPr>
      </w:pPr>
      <w:r w:rsidRPr="00ED6513">
        <w:rPr>
          <w:rFonts w:ascii="Arial" w:hAnsi="Arial" w:cs="Arial"/>
          <w:b/>
          <w:sz w:val="20"/>
          <w:szCs w:val="20"/>
        </w:rPr>
        <w:t>Report on the Financial Statements</w:t>
      </w:r>
    </w:p>
    <w:p w14:paraId="54D10223" w14:textId="77777777" w:rsidR="00DE7D22" w:rsidRPr="00B32FA8" w:rsidRDefault="00DE7D22">
      <w:pPr>
        <w:rPr>
          <w:rFonts w:ascii="Arial" w:hAnsi="Arial" w:cs="Arial"/>
          <w:sz w:val="20"/>
          <w:szCs w:val="20"/>
        </w:rPr>
      </w:pPr>
    </w:p>
    <w:p w14:paraId="621A7957" w14:textId="0A19A734" w:rsidR="00E31C9E" w:rsidRDefault="00E31C9E" w:rsidP="00592969">
      <w:pPr>
        <w:jc w:val="both"/>
        <w:rPr>
          <w:rFonts w:ascii="Arial" w:hAnsi="Arial" w:cs="Arial"/>
          <w:sz w:val="20"/>
          <w:szCs w:val="20"/>
        </w:rPr>
      </w:pPr>
      <w:r w:rsidRPr="00B32FA8">
        <w:rPr>
          <w:rFonts w:ascii="Arial" w:hAnsi="Arial" w:cs="Arial"/>
          <w:sz w:val="20"/>
          <w:szCs w:val="20"/>
        </w:rPr>
        <w:t xml:space="preserve">We have audited the accompanying financial statements of the governmental activities, </w:t>
      </w:r>
      <w:r w:rsidR="008A3F86" w:rsidRPr="00ED6513">
        <w:rPr>
          <w:rFonts w:ascii="Arial" w:hAnsi="Arial" w:cs="Arial"/>
          <w:color w:val="548DD4" w:themeColor="text2" w:themeTint="99"/>
          <w:sz w:val="20"/>
          <w:szCs w:val="20"/>
        </w:rPr>
        <w:t xml:space="preserve">[the business-type activities, the aggregate </w:t>
      </w:r>
      <w:r w:rsidR="00DE7D22" w:rsidRPr="00DE7D22">
        <w:rPr>
          <w:rFonts w:ascii="Arial" w:hAnsi="Arial" w:cs="Arial"/>
          <w:color w:val="548DD4" w:themeColor="text2" w:themeTint="99"/>
          <w:sz w:val="20"/>
          <w:szCs w:val="20"/>
        </w:rPr>
        <w:t>discretely</w:t>
      </w:r>
      <w:r w:rsidR="008A3F86" w:rsidRPr="00ED6513">
        <w:rPr>
          <w:rFonts w:ascii="Arial" w:hAnsi="Arial" w:cs="Arial"/>
          <w:color w:val="548DD4" w:themeColor="text2" w:themeTint="99"/>
          <w:sz w:val="20"/>
          <w:szCs w:val="20"/>
        </w:rPr>
        <w:t xml:space="preserve"> presented component units, (Delete if not applicable)]</w:t>
      </w:r>
      <w:r w:rsidRPr="00B32FA8">
        <w:rPr>
          <w:rFonts w:ascii="Arial" w:hAnsi="Arial" w:cs="Arial"/>
          <w:sz w:val="20"/>
          <w:szCs w:val="20"/>
        </w:rPr>
        <w:t xml:space="preserve">each major fund, and the aggregate remaining fund information of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as of and for the year ended June 30, </w:t>
      </w:r>
      <w:r w:rsidR="00D808C1">
        <w:rPr>
          <w:rFonts w:ascii="Arial" w:hAnsi="Arial" w:cs="Arial"/>
          <w:sz w:val="20"/>
          <w:szCs w:val="20"/>
        </w:rPr>
        <w:t>201</w:t>
      </w:r>
      <w:r w:rsidR="004C5F3C">
        <w:rPr>
          <w:rFonts w:ascii="Arial" w:hAnsi="Arial" w:cs="Arial"/>
          <w:sz w:val="20"/>
          <w:szCs w:val="20"/>
        </w:rPr>
        <w:t>9</w:t>
      </w:r>
      <w:r w:rsidR="00D27763">
        <w:rPr>
          <w:rFonts w:ascii="Arial" w:hAnsi="Arial" w:cs="Arial"/>
          <w:sz w:val="20"/>
          <w:szCs w:val="20"/>
        </w:rPr>
        <w:t>, and the related notes to the financial statements,</w:t>
      </w:r>
      <w:r w:rsidRPr="00B32FA8">
        <w:rPr>
          <w:rFonts w:ascii="Arial" w:hAnsi="Arial" w:cs="Arial"/>
          <w:sz w:val="20"/>
          <w:szCs w:val="20"/>
        </w:rPr>
        <w:t xml:space="preserve"> which collectively comprise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District’s basic financial statements as listed in the table of contents.  </w:t>
      </w:r>
    </w:p>
    <w:p w14:paraId="0BE611F1" w14:textId="77777777" w:rsidR="00DE7D22" w:rsidRDefault="00DE7D22" w:rsidP="00592969">
      <w:pPr>
        <w:jc w:val="both"/>
        <w:rPr>
          <w:rFonts w:ascii="Arial" w:hAnsi="Arial" w:cs="Arial"/>
          <w:sz w:val="20"/>
          <w:szCs w:val="20"/>
        </w:rPr>
      </w:pPr>
    </w:p>
    <w:p w14:paraId="144AFA5A" w14:textId="02E2A2BB" w:rsidR="00DE7D22" w:rsidRPr="00ED6513" w:rsidRDefault="00DE7D22" w:rsidP="00592969">
      <w:pPr>
        <w:jc w:val="both"/>
        <w:rPr>
          <w:rFonts w:ascii="Arial" w:hAnsi="Arial" w:cs="Arial"/>
          <w:b/>
          <w:i/>
          <w:sz w:val="20"/>
          <w:szCs w:val="20"/>
        </w:rPr>
      </w:pPr>
      <w:r w:rsidRPr="00ED6513">
        <w:rPr>
          <w:rFonts w:ascii="Arial" w:hAnsi="Arial" w:cs="Arial"/>
          <w:b/>
          <w:i/>
          <w:sz w:val="20"/>
          <w:szCs w:val="20"/>
        </w:rPr>
        <w:t>Management’s Responsibility for the Financial Statements</w:t>
      </w:r>
    </w:p>
    <w:p w14:paraId="621A7958" w14:textId="77777777" w:rsidR="00E31C9E" w:rsidRDefault="00E31C9E" w:rsidP="00592969">
      <w:pPr>
        <w:jc w:val="both"/>
        <w:rPr>
          <w:rFonts w:ascii="Arial" w:hAnsi="Arial" w:cs="Arial"/>
          <w:sz w:val="20"/>
          <w:szCs w:val="20"/>
        </w:rPr>
      </w:pPr>
    </w:p>
    <w:p w14:paraId="4B8997AE" w14:textId="646061AA" w:rsidR="00DE7D22" w:rsidRDefault="00DE7D22" w:rsidP="00592969">
      <w:pPr>
        <w:jc w:val="both"/>
        <w:rPr>
          <w:rFonts w:ascii="Arial" w:hAnsi="Arial" w:cs="Arial"/>
          <w:sz w:val="20"/>
          <w:szCs w:val="20"/>
        </w:rPr>
      </w:pPr>
      <w:r>
        <w:rPr>
          <w:rFonts w:ascii="Arial" w:hAnsi="Arial" w:cs="Arial"/>
          <w:sz w:val="20"/>
          <w:szCs w:val="20"/>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14:paraId="438BC70F" w14:textId="77777777" w:rsidR="00DE7D22" w:rsidRDefault="00DE7D22" w:rsidP="00592969">
      <w:pPr>
        <w:jc w:val="both"/>
        <w:rPr>
          <w:rFonts w:ascii="Arial" w:hAnsi="Arial" w:cs="Arial"/>
          <w:sz w:val="20"/>
          <w:szCs w:val="20"/>
        </w:rPr>
      </w:pPr>
    </w:p>
    <w:p w14:paraId="608FA114" w14:textId="0B0C7A48" w:rsidR="00DE7D22" w:rsidRPr="00ED6513" w:rsidRDefault="00DE7D22" w:rsidP="00592969">
      <w:pPr>
        <w:jc w:val="both"/>
        <w:rPr>
          <w:rFonts w:ascii="Arial" w:hAnsi="Arial" w:cs="Arial"/>
          <w:b/>
          <w:i/>
          <w:sz w:val="20"/>
          <w:szCs w:val="20"/>
        </w:rPr>
      </w:pPr>
      <w:r w:rsidRPr="00ED6513">
        <w:rPr>
          <w:rFonts w:ascii="Arial" w:hAnsi="Arial" w:cs="Arial"/>
          <w:b/>
          <w:i/>
          <w:sz w:val="20"/>
          <w:szCs w:val="20"/>
        </w:rPr>
        <w:t>Auditor’s Responsibility</w:t>
      </w:r>
    </w:p>
    <w:p w14:paraId="22900B41" w14:textId="77777777" w:rsidR="00DE7D22" w:rsidRDefault="00DE7D22" w:rsidP="00592969">
      <w:pPr>
        <w:jc w:val="both"/>
        <w:rPr>
          <w:rFonts w:ascii="Arial" w:hAnsi="Arial" w:cs="Arial"/>
          <w:sz w:val="20"/>
          <w:szCs w:val="20"/>
        </w:rPr>
      </w:pPr>
    </w:p>
    <w:p w14:paraId="45A764C5" w14:textId="335B04FC" w:rsidR="00DE7D22" w:rsidRDefault="00DE7D22" w:rsidP="00592969">
      <w:pPr>
        <w:jc w:val="both"/>
        <w:rPr>
          <w:rFonts w:ascii="Arial" w:hAnsi="Arial" w:cs="Arial"/>
          <w:sz w:val="20"/>
          <w:szCs w:val="20"/>
        </w:rPr>
      </w:pPr>
      <w:r>
        <w:rPr>
          <w:rFonts w:ascii="Arial" w:hAnsi="Arial" w:cs="Arial"/>
          <w:sz w:val="20"/>
          <w:szCs w:val="20"/>
        </w:rPr>
        <w:t xml:space="preserve">Our responsibility is to express opinions on these financial statements based on our audit.  </w:t>
      </w:r>
      <w:r w:rsidR="00E31C9E" w:rsidRPr="00B32FA8">
        <w:rPr>
          <w:rFonts w:ascii="Arial" w:hAnsi="Arial" w:cs="Arial"/>
          <w:sz w:val="20"/>
          <w:szCs w:val="20"/>
        </w:rPr>
        <w:t xml:space="preserve">We conducted our audit in accordance with auditing standards generally accepted in the United States of </w:t>
      </w:r>
      <w:r w:rsidR="00E31C9E" w:rsidRPr="001D1F12">
        <w:rPr>
          <w:rFonts w:ascii="Arial" w:hAnsi="Arial" w:cs="Arial"/>
          <w:sz w:val="20"/>
          <w:szCs w:val="20"/>
        </w:rPr>
        <w:t xml:space="preserve">America and the standards applicable to financial audits contained in </w:t>
      </w:r>
      <w:r w:rsidR="00E31C9E" w:rsidRPr="001D1F12">
        <w:rPr>
          <w:rFonts w:ascii="Arial" w:hAnsi="Arial" w:cs="Arial"/>
          <w:i/>
          <w:iCs/>
          <w:sz w:val="20"/>
          <w:szCs w:val="20"/>
        </w:rPr>
        <w:t>Government Auditing Standards</w:t>
      </w:r>
      <w:r w:rsidR="00E31C9E" w:rsidRPr="001D1F12">
        <w:rPr>
          <w:rFonts w:ascii="Arial" w:hAnsi="Arial" w:cs="Arial"/>
          <w:sz w:val="20"/>
          <w:szCs w:val="20"/>
        </w:rPr>
        <w:t xml:space="preserve">, issued by the Comptroller General of the United States.  </w:t>
      </w:r>
      <w:r w:rsidR="00E31C9E" w:rsidRPr="00B32FA8">
        <w:rPr>
          <w:rFonts w:ascii="Arial" w:hAnsi="Arial" w:cs="Arial"/>
          <w:sz w:val="20"/>
          <w:szCs w:val="20"/>
        </w:rPr>
        <w:t xml:space="preserve">Those standards require that we plan and perform the audit to obtain reasonable assurance about whether the financial statements are free of material misstatement.  </w:t>
      </w:r>
    </w:p>
    <w:p w14:paraId="2723F434" w14:textId="77777777" w:rsidR="00DE7D22" w:rsidRDefault="00DE7D22" w:rsidP="00592969">
      <w:pPr>
        <w:jc w:val="both"/>
        <w:rPr>
          <w:rFonts w:ascii="Arial" w:hAnsi="Arial" w:cs="Arial"/>
          <w:sz w:val="20"/>
          <w:szCs w:val="20"/>
        </w:rPr>
      </w:pPr>
    </w:p>
    <w:p w14:paraId="191EF949" w14:textId="28890007" w:rsidR="00894220" w:rsidRDefault="00DE7D22" w:rsidP="00592969">
      <w:pPr>
        <w:jc w:val="both"/>
        <w:rPr>
          <w:rFonts w:ascii="Arial" w:hAnsi="Arial" w:cs="Arial"/>
          <w:sz w:val="20"/>
          <w:szCs w:val="20"/>
        </w:rPr>
      </w:pPr>
      <w:r>
        <w:rPr>
          <w:rFonts w:ascii="Arial" w:hAnsi="Arial" w:cs="Arial"/>
          <w:sz w:val="20"/>
          <w:szCs w:val="20"/>
        </w:rPr>
        <w:t xml:space="preserve">An audit involves performing procedures to obtain audit evidence about the amounts and disclosures in the financial statements.  The procedures selected depend on the auditor’s </w:t>
      </w:r>
      <w:r w:rsidR="00064AE5">
        <w:rPr>
          <w:rFonts w:ascii="Arial" w:hAnsi="Arial" w:cs="Arial"/>
          <w:sz w:val="20"/>
          <w:szCs w:val="20"/>
        </w:rPr>
        <w:t>judgment</w:t>
      </w:r>
      <w:r>
        <w:rPr>
          <w:rFonts w:ascii="Arial" w:hAnsi="Arial" w:cs="Arial"/>
          <w:sz w:val="20"/>
          <w:szCs w:val="20"/>
        </w:rPr>
        <w:t xml:space="preserve">,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w:t>
      </w:r>
      <w:r w:rsidR="00064AE5">
        <w:rPr>
          <w:rFonts w:ascii="Arial" w:hAnsi="Arial" w:cs="Arial"/>
          <w:sz w:val="20"/>
          <w:szCs w:val="20"/>
        </w:rPr>
        <w:t>circumstances</w:t>
      </w:r>
      <w:r>
        <w:rPr>
          <w:rFonts w:ascii="Arial" w:hAnsi="Arial" w:cs="Arial"/>
          <w:sz w:val="20"/>
          <w:szCs w:val="20"/>
        </w:rPr>
        <w:t>, but not for the purpose</w:t>
      </w:r>
      <w:r w:rsidR="00894220">
        <w:rPr>
          <w:rFonts w:ascii="Arial" w:hAnsi="Arial" w:cs="Arial"/>
          <w:sz w:val="20"/>
          <w:szCs w:val="20"/>
        </w:rPr>
        <w:t xml:space="preserve"> of expressing an opinion on the effectiveness of the entity’s internal control.  </w:t>
      </w:r>
      <w:r w:rsidR="00E31C9E">
        <w:rPr>
          <w:rFonts w:ascii="Arial" w:hAnsi="Arial" w:cs="Arial"/>
          <w:sz w:val="20"/>
          <w:szCs w:val="20"/>
        </w:rPr>
        <w:t xml:space="preserve">Accordingly, we express no such opinion. </w:t>
      </w:r>
      <w:r w:rsidR="00E31C9E" w:rsidRPr="00B32FA8">
        <w:rPr>
          <w:rFonts w:ascii="Arial" w:hAnsi="Arial" w:cs="Arial"/>
          <w:sz w:val="20"/>
          <w:szCs w:val="20"/>
        </w:rPr>
        <w:t xml:space="preserve">An audit </w:t>
      </w:r>
      <w:r w:rsidR="00E31C9E">
        <w:rPr>
          <w:rFonts w:ascii="Arial" w:hAnsi="Arial" w:cs="Arial"/>
          <w:sz w:val="20"/>
          <w:szCs w:val="20"/>
        </w:rPr>
        <w:t xml:space="preserve">also </w:t>
      </w:r>
      <w:r w:rsidR="00E31C9E" w:rsidRPr="00B32FA8">
        <w:rPr>
          <w:rFonts w:ascii="Arial" w:hAnsi="Arial" w:cs="Arial"/>
          <w:sz w:val="20"/>
          <w:szCs w:val="20"/>
        </w:rPr>
        <w:t xml:space="preserve">includes </w:t>
      </w:r>
      <w:r w:rsidR="00894220">
        <w:rPr>
          <w:rFonts w:ascii="Arial" w:hAnsi="Arial" w:cs="Arial"/>
          <w:sz w:val="20"/>
          <w:szCs w:val="20"/>
        </w:rPr>
        <w:t xml:space="preserve">evaluating the appropriateness of accounting policies used and the reasonableness of </w:t>
      </w:r>
      <w:r w:rsidR="00E31C9E" w:rsidRPr="00B32FA8">
        <w:rPr>
          <w:rFonts w:ascii="Arial" w:hAnsi="Arial" w:cs="Arial"/>
          <w:sz w:val="20"/>
          <w:szCs w:val="20"/>
        </w:rPr>
        <w:t>significant</w:t>
      </w:r>
      <w:r w:rsidR="00894220">
        <w:rPr>
          <w:rFonts w:ascii="Arial" w:hAnsi="Arial" w:cs="Arial"/>
          <w:sz w:val="20"/>
          <w:szCs w:val="20"/>
        </w:rPr>
        <w:t xml:space="preserve"> accounting</w:t>
      </w:r>
      <w:r w:rsidR="00E31C9E" w:rsidRPr="00B32FA8">
        <w:rPr>
          <w:rFonts w:ascii="Arial" w:hAnsi="Arial" w:cs="Arial"/>
          <w:sz w:val="20"/>
          <w:szCs w:val="20"/>
        </w:rPr>
        <w:t xml:space="preserve"> estimates made by management, as well as evaluating the overall </w:t>
      </w:r>
      <w:r w:rsidR="00894220">
        <w:rPr>
          <w:rFonts w:ascii="Arial" w:hAnsi="Arial" w:cs="Arial"/>
          <w:sz w:val="20"/>
          <w:szCs w:val="20"/>
        </w:rPr>
        <w:t xml:space="preserve">presentation of the </w:t>
      </w:r>
      <w:r w:rsidR="00E31C9E" w:rsidRPr="00B32FA8">
        <w:rPr>
          <w:rFonts w:ascii="Arial" w:hAnsi="Arial" w:cs="Arial"/>
          <w:sz w:val="20"/>
          <w:szCs w:val="20"/>
        </w:rPr>
        <w:t>financial statement</w:t>
      </w:r>
      <w:r w:rsidR="00894220">
        <w:rPr>
          <w:rFonts w:ascii="Arial" w:hAnsi="Arial" w:cs="Arial"/>
          <w:sz w:val="20"/>
          <w:szCs w:val="20"/>
        </w:rPr>
        <w:t>s.</w:t>
      </w:r>
    </w:p>
    <w:p w14:paraId="5591843E" w14:textId="77777777" w:rsidR="00894220" w:rsidRDefault="00894220" w:rsidP="00592969">
      <w:pPr>
        <w:jc w:val="both"/>
        <w:rPr>
          <w:rFonts w:ascii="Arial" w:hAnsi="Arial" w:cs="Arial"/>
          <w:sz w:val="20"/>
          <w:szCs w:val="20"/>
        </w:rPr>
      </w:pPr>
    </w:p>
    <w:p w14:paraId="621A7959" w14:textId="145E49D9" w:rsidR="00E31C9E" w:rsidRPr="00B32FA8" w:rsidRDefault="00E31C9E" w:rsidP="00592969">
      <w:pPr>
        <w:jc w:val="both"/>
        <w:rPr>
          <w:rFonts w:ascii="Arial" w:hAnsi="Arial" w:cs="Arial"/>
          <w:sz w:val="20"/>
          <w:szCs w:val="20"/>
        </w:rPr>
      </w:pPr>
      <w:r w:rsidRPr="00B32FA8">
        <w:rPr>
          <w:rFonts w:ascii="Arial" w:hAnsi="Arial" w:cs="Arial"/>
          <w:sz w:val="20"/>
          <w:szCs w:val="20"/>
        </w:rPr>
        <w:t xml:space="preserve">We believe that </w:t>
      </w:r>
      <w:r w:rsidR="00894220">
        <w:rPr>
          <w:rFonts w:ascii="Arial" w:hAnsi="Arial" w:cs="Arial"/>
          <w:sz w:val="20"/>
          <w:szCs w:val="20"/>
        </w:rPr>
        <w:t>the audit evidence we have obtained is sufficient and appropriate to provide a basis for our audit opinions.</w:t>
      </w:r>
    </w:p>
    <w:p w14:paraId="621A795A" w14:textId="77777777" w:rsidR="00E31C9E" w:rsidRPr="00B32FA8" w:rsidRDefault="00E31C9E" w:rsidP="00592969">
      <w:pPr>
        <w:jc w:val="both"/>
        <w:rPr>
          <w:rFonts w:ascii="Arial" w:hAnsi="Arial" w:cs="Arial"/>
          <w:sz w:val="20"/>
          <w:szCs w:val="20"/>
        </w:rPr>
      </w:pPr>
    </w:p>
    <w:p w14:paraId="202A9B52" w14:textId="1D956E23" w:rsidR="00894220" w:rsidRPr="00ED6513" w:rsidRDefault="00894220" w:rsidP="00592969">
      <w:pPr>
        <w:jc w:val="both"/>
        <w:rPr>
          <w:rFonts w:ascii="Arial" w:hAnsi="Arial" w:cs="Arial"/>
          <w:b/>
          <w:i/>
          <w:sz w:val="20"/>
          <w:szCs w:val="20"/>
        </w:rPr>
      </w:pPr>
      <w:r w:rsidRPr="00ED6513">
        <w:rPr>
          <w:rFonts w:ascii="Arial" w:hAnsi="Arial" w:cs="Arial"/>
          <w:b/>
          <w:i/>
          <w:sz w:val="20"/>
          <w:szCs w:val="20"/>
        </w:rPr>
        <w:t>Opinions</w:t>
      </w:r>
    </w:p>
    <w:p w14:paraId="1A836AC3" w14:textId="0043D54A" w:rsidR="00894220" w:rsidRDefault="00894220" w:rsidP="00592969">
      <w:pPr>
        <w:jc w:val="both"/>
        <w:rPr>
          <w:rFonts w:ascii="Arial" w:hAnsi="Arial" w:cs="Arial"/>
          <w:sz w:val="20"/>
          <w:szCs w:val="20"/>
        </w:rPr>
      </w:pPr>
    </w:p>
    <w:p w14:paraId="621A795B" w14:textId="153022E3" w:rsidR="00E31C9E" w:rsidRPr="00B32FA8" w:rsidRDefault="00894220" w:rsidP="00592969">
      <w:pPr>
        <w:jc w:val="both"/>
        <w:rPr>
          <w:rFonts w:ascii="Arial" w:hAnsi="Arial" w:cs="Arial"/>
          <w:sz w:val="20"/>
          <w:szCs w:val="20"/>
        </w:rPr>
      </w:pPr>
      <w:r>
        <w:rPr>
          <w:rFonts w:ascii="Arial" w:hAnsi="Arial" w:cs="Arial"/>
          <w:sz w:val="20"/>
          <w:szCs w:val="20"/>
        </w:rPr>
        <w:t>I</w:t>
      </w:r>
      <w:r w:rsidRPr="00B32FA8">
        <w:rPr>
          <w:rFonts w:ascii="Arial" w:hAnsi="Arial" w:cs="Arial"/>
          <w:sz w:val="20"/>
          <w:szCs w:val="20"/>
        </w:rPr>
        <w:t xml:space="preserve">n </w:t>
      </w:r>
      <w:r w:rsidR="00E31C9E" w:rsidRPr="00B32FA8">
        <w:rPr>
          <w:rFonts w:ascii="Arial" w:hAnsi="Arial" w:cs="Arial"/>
          <w:sz w:val="20"/>
          <w:szCs w:val="20"/>
        </w:rPr>
        <w:t xml:space="preserve">our opinion, the financial statements referred to </w:t>
      </w:r>
      <w:r w:rsidR="0046672F">
        <w:rPr>
          <w:rFonts w:ascii="Arial" w:hAnsi="Arial" w:cs="Arial"/>
          <w:sz w:val="20"/>
          <w:szCs w:val="20"/>
        </w:rPr>
        <w:t>above</w:t>
      </w:r>
      <w:r w:rsidR="0046672F" w:rsidRPr="00B32FA8">
        <w:rPr>
          <w:rFonts w:ascii="Arial" w:hAnsi="Arial" w:cs="Arial"/>
          <w:sz w:val="20"/>
          <w:szCs w:val="20"/>
        </w:rPr>
        <w:t xml:space="preserve"> </w:t>
      </w:r>
      <w:r w:rsidR="00E31C9E" w:rsidRPr="00B32FA8">
        <w:rPr>
          <w:rFonts w:ascii="Arial" w:hAnsi="Arial" w:cs="Arial"/>
          <w:sz w:val="20"/>
          <w:szCs w:val="20"/>
        </w:rPr>
        <w:t>present fairly, in all material respects, the respective financial position of the governmental activities,</w:t>
      </w:r>
      <w:r w:rsidRPr="00894220">
        <w:rPr>
          <w:rFonts w:ascii="Arial" w:hAnsi="Arial" w:cs="Arial"/>
          <w:color w:val="548DD4" w:themeColor="text2" w:themeTint="99"/>
          <w:sz w:val="20"/>
          <w:szCs w:val="20"/>
        </w:rPr>
        <w:t xml:space="preserve"> </w:t>
      </w:r>
      <w:r w:rsidRPr="00DF1D6C">
        <w:rPr>
          <w:rFonts w:ascii="Arial" w:hAnsi="Arial" w:cs="Arial"/>
          <w:color w:val="548DD4" w:themeColor="text2" w:themeTint="99"/>
          <w:sz w:val="20"/>
          <w:szCs w:val="20"/>
        </w:rPr>
        <w:t xml:space="preserve">[the business-type activities, the aggregate </w:t>
      </w:r>
      <w:r w:rsidRPr="00DE7D22">
        <w:rPr>
          <w:rFonts w:ascii="Arial" w:hAnsi="Arial" w:cs="Arial"/>
          <w:color w:val="548DD4" w:themeColor="text2" w:themeTint="99"/>
          <w:sz w:val="20"/>
          <w:szCs w:val="20"/>
        </w:rPr>
        <w:t>discretely</w:t>
      </w:r>
      <w:r w:rsidRPr="00DF1D6C">
        <w:rPr>
          <w:rFonts w:ascii="Arial" w:hAnsi="Arial" w:cs="Arial"/>
          <w:color w:val="548DD4" w:themeColor="text2" w:themeTint="99"/>
          <w:sz w:val="20"/>
          <w:szCs w:val="20"/>
        </w:rPr>
        <w:t xml:space="preserve"> presented component units, (Delete if not applicable)]</w:t>
      </w:r>
      <w:r w:rsidR="00E31C9E" w:rsidRPr="00B32FA8">
        <w:rPr>
          <w:rFonts w:ascii="Arial" w:hAnsi="Arial" w:cs="Arial"/>
          <w:sz w:val="20"/>
          <w:szCs w:val="20"/>
        </w:rPr>
        <w:t xml:space="preserve"> each major fund, and the aggregate remaining fund information of the </w:t>
      </w:r>
      <w:r w:rsidR="00E31C9E" w:rsidRPr="00B32FA8">
        <w:rPr>
          <w:rFonts w:ascii="Arial" w:hAnsi="Arial" w:cs="Arial"/>
          <w:bCs/>
          <w:i/>
          <w:iCs/>
          <w:color w:val="548DD4"/>
          <w:sz w:val="20"/>
          <w:szCs w:val="20"/>
        </w:rPr>
        <w:t>[input]</w:t>
      </w:r>
      <w:r w:rsidR="00E31C9E" w:rsidRPr="00B32FA8">
        <w:rPr>
          <w:rFonts w:ascii="Arial" w:hAnsi="Arial" w:cs="Arial"/>
          <w:sz w:val="20"/>
          <w:szCs w:val="20"/>
        </w:rPr>
        <w:t xml:space="preserve"> School District, as of June 30, </w:t>
      </w:r>
      <w:r w:rsidR="00D808C1">
        <w:rPr>
          <w:rFonts w:ascii="Arial" w:hAnsi="Arial" w:cs="Arial"/>
          <w:sz w:val="20"/>
          <w:szCs w:val="20"/>
        </w:rPr>
        <w:t>201</w:t>
      </w:r>
      <w:r w:rsidR="004C5F3C">
        <w:rPr>
          <w:rFonts w:ascii="Arial" w:hAnsi="Arial" w:cs="Arial"/>
          <w:sz w:val="20"/>
          <w:szCs w:val="20"/>
        </w:rPr>
        <w:t>9</w:t>
      </w:r>
      <w:r w:rsidR="00E31C9E" w:rsidRPr="00B32FA8">
        <w:rPr>
          <w:rFonts w:ascii="Arial" w:hAnsi="Arial" w:cs="Arial"/>
          <w:sz w:val="20"/>
          <w:szCs w:val="20"/>
        </w:rPr>
        <w:t>, and the respective changes in</w:t>
      </w:r>
      <w:r w:rsidR="00E31C9E">
        <w:rPr>
          <w:rFonts w:ascii="Arial" w:hAnsi="Arial" w:cs="Arial"/>
          <w:sz w:val="20"/>
          <w:szCs w:val="20"/>
        </w:rPr>
        <w:t xml:space="preserve"> financial position</w:t>
      </w:r>
      <w:r>
        <w:rPr>
          <w:rFonts w:ascii="Arial" w:hAnsi="Arial" w:cs="Arial"/>
          <w:sz w:val="20"/>
          <w:szCs w:val="20"/>
        </w:rPr>
        <w:t xml:space="preserve"> </w:t>
      </w:r>
      <w:r w:rsidRPr="00ED6513">
        <w:rPr>
          <w:rFonts w:ascii="Arial" w:hAnsi="Arial" w:cs="Arial"/>
          <w:color w:val="548DD4" w:themeColor="text2" w:themeTint="99"/>
          <w:sz w:val="20"/>
          <w:szCs w:val="20"/>
        </w:rPr>
        <w:t>[and, where applicable, cash flows (Delete if not applicable)]</w:t>
      </w:r>
      <w:r w:rsidR="00E31C9E" w:rsidRPr="00ED6513">
        <w:rPr>
          <w:rFonts w:ascii="Arial" w:hAnsi="Arial" w:cs="Arial"/>
          <w:color w:val="548DD4" w:themeColor="text2" w:themeTint="99"/>
          <w:sz w:val="20"/>
          <w:szCs w:val="20"/>
        </w:rPr>
        <w:t xml:space="preserve"> </w:t>
      </w:r>
      <w:r w:rsidR="00E31C9E" w:rsidRPr="00B32FA8">
        <w:rPr>
          <w:rFonts w:ascii="Arial" w:hAnsi="Arial" w:cs="Arial"/>
          <w:sz w:val="20"/>
          <w:szCs w:val="20"/>
        </w:rPr>
        <w:t xml:space="preserve">thereof for the year then ended in </w:t>
      </w:r>
      <w:r>
        <w:rPr>
          <w:rFonts w:ascii="Arial" w:hAnsi="Arial" w:cs="Arial"/>
          <w:sz w:val="20"/>
          <w:szCs w:val="20"/>
        </w:rPr>
        <w:t>accordance</w:t>
      </w:r>
      <w:r w:rsidRPr="00B32FA8">
        <w:rPr>
          <w:rFonts w:ascii="Arial" w:hAnsi="Arial" w:cs="Arial"/>
          <w:sz w:val="20"/>
          <w:szCs w:val="20"/>
        </w:rPr>
        <w:t xml:space="preserve"> </w:t>
      </w:r>
      <w:r w:rsidR="00E31C9E" w:rsidRPr="00B32FA8">
        <w:rPr>
          <w:rFonts w:ascii="Arial" w:hAnsi="Arial" w:cs="Arial"/>
          <w:sz w:val="20"/>
          <w:szCs w:val="20"/>
        </w:rPr>
        <w:t>with accounting principles generally accepted in the United States of America.</w:t>
      </w:r>
    </w:p>
    <w:p w14:paraId="621A795C" w14:textId="77777777" w:rsidR="00E31C9E" w:rsidRPr="00B32FA8" w:rsidRDefault="00E31C9E" w:rsidP="00592969">
      <w:pPr>
        <w:jc w:val="both"/>
        <w:rPr>
          <w:rFonts w:ascii="Arial" w:hAnsi="Arial" w:cs="Arial"/>
          <w:sz w:val="20"/>
          <w:szCs w:val="20"/>
        </w:rPr>
      </w:pPr>
      <w:r w:rsidRPr="00B32FA8">
        <w:rPr>
          <w:rFonts w:ascii="Arial" w:hAnsi="Arial" w:cs="Arial"/>
          <w:sz w:val="20"/>
          <w:szCs w:val="20"/>
        </w:rPr>
        <w:tab/>
      </w:r>
    </w:p>
    <w:p w14:paraId="7BE3167C" w14:textId="77777777" w:rsidR="00F228D1" w:rsidRDefault="00F228D1" w:rsidP="00592969">
      <w:pPr>
        <w:jc w:val="both"/>
        <w:rPr>
          <w:rFonts w:ascii="Arial" w:hAnsi="Arial" w:cs="Arial"/>
          <w:b/>
          <w:i/>
          <w:sz w:val="20"/>
          <w:szCs w:val="20"/>
        </w:rPr>
      </w:pPr>
    </w:p>
    <w:p w14:paraId="328FBE17" w14:textId="77777777" w:rsidR="00F228D1" w:rsidRDefault="00F228D1" w:rsidP="00592969">
      <w:pPr>
        <w:jc w:val="both"/>
        <w:rPr>
          <w:rFonts w:ascii="Arial" w:hAnsi="Arial" w:cs="Arial"/>
          <w:b/>
          <w:i/>
          <w:sz w:val="20"/>
          <w:szCs w:val="20"/>
        </w:rPr>
      </w:pPr>
    </w:p>
    <w:p w14:paraId="15ABB65D" w14:textId="0A351C6A" w:rsidR="00894220" w:rsidRPr="00ED6513" w:rsidRDefault="00894220" w:rsidP="00592969">
      <w:pPr>
        <w:jc w:val="both"/>
        <w:rPr>
          <w:rFonts w:ascii="Arial" w:hAnsi="Arial" w:cs="Arial"/>
          <w:b/>
          <w:i/>
          <w:sz w:val="20"/>
          <w:szCs w:val="20"/>
        </w:rPr>
      </w:pPr>
      <w:r w:rsidRPr="00ED6513">
        <w:rPr>
          <w:rFonts w:ascii="Arial" w:hAnsi="Arial" w:cs="Arial"/>
          <w:b/>
          <w:i/>
          <w:sz w:val="20"/>
          <w:szCs w:val="20"/>
        </w:rPr>
        <w:lastRenderedPageBreak/>
        <w:t>Other Matters</w:t>
      </w:r>
    </w:p>
    <w:p w14:paraId="7E6EC32E" w14:textId="77777777" w:rsidR="00894220" w:rsidRDefault="00894220" w:rsidP="00592969">
      <w:pPr>
        <w:jc w:val="both"/>
        <w:rPr>
          <w:rFonts w:ascii="Arial" w:hAnsi="Arial" w:cs="Arial"/>
          <w:sz w:val="20"/>
          <w:szCs w:val="20"/>
        </w:rPr>
      </w:pPr>
    </w:p>
    <w:p w14:paraId="6D974D19" w14:textId="7BFB5B4B" w:rsidR="00894220" w:rsidRDefault="00363DE1" w:rsidP="00592969">
      <w:pPr>
        <w:jc w:val="both"/>
        <w:rPr>
          <w:rFonts w:ascii="Arial" w:hAnsi="Arial" w:cs="Arial"/>
          <w:i/>
          <w:sz w:val="20"/>
          <w:szCs w:val="20"/>
        </w:rPr>
      </w:pPr>
      <w:r w:rsidRPr="00363DE1">
        <w:rPr>
          <w:rFonts w:ascii="Arial" w:hAnsi="Arial" w:cs="Arial"/>
          <w:i/>
          <w:sz w:val="20"/>
          <w:szCs w:val="20"/>
        </w:rPr>
        <w:t xml:space="preserve">Required </w:t>
      </w:r>
      <w:r w:rsidR="00413D68">
        <w:rPr>
          <w:rFonts w:ascii="Arial" w:hAnsi="Arial" w:cs="Arial"/>
          <w:i/>
          <w:sz w:val="20"/>
          <w:szCs w:val="20"/>
        </w:rPr>
        <w:t>Supplementary</w:t>
      </w:r>
      <w:r w:rsidR="00894220" w:rsidRPr="00ED6513">
        <w:rPr>
          <w:rFonts w:ascii="Arial" w:hAnsi="Arial" w:cs="Arial"/>
          <w:i/>
          <w:sz w:val="20"/>
          <w:szCs w:val="20"/>
        </w:rPr>
        <w:t xml:space="preserve"> Information</w:t>
      </w:r>
    </w:p>
    <w:p w14:paraId="74EA3D4F" w14:textId="77777777" w:rsidR="002F0F15" w:rsidRPr="00ED6513" w:rsidRDefault="002F0F15" w:rsidP="00592969">
      <w:pPr>
        <w:jc w:val="both"/>
        <w:rPr>
          <w:rFonts w:ascii="Arial" w:hAnsi="Arial" w:cs="Arial"/>
          <w:i/>
          <w:sz w:val="20"/>
          <w:szCs w:val="20"/>
        </w:rPr>
      </w:pPr>
    </w:p>
    <w:p w14:paraId="621A795F" w14:textId="5159623B" w:rsidR="00E31C9E" w:rsidRPr="00B32FA8" w:rsidRDefault="00E31C9E" w:rsidP="00592969">
      <w:pPr>
        <w:jc w:val="both"/>
        <w:rPr>
          <w:rFonts w:ascii="Arial" w:hAnsi="Arial" w:cs="Arial"/>
          <w:sz w:val="20"/>
          <w:szCs w:val="20"/>
        </w:rPr>
      </w:pPr>
      <w:r w:rsidRPr="00B32FA8">
        <w:rPr>
          <w:rFonts w:ascii="Arial" w:hAnsi="Arial" w:cs="Arial"/>
          <w:sz w:val="20"/>
          <w:szCs w:val="20"/>
        </w:rPr>
        <w:t xml:space="preserve">Accounting principles generally accepted in the United States of America require that the </w:t>
      </w:r>
      <w:r>
        <w:rPr>
          <w:rFonts w:ascii="Arial" w:hAnsi="Arial" w:cs="Arial"/>
          <w:sz w:val="20"/>
          <w:szCs w:val="20"/>
        </w:rPr>
        <w:t>m</w:t>
      </w:r>
      <w:r w:rsidRPr="00B32FA8">
        <w:rPr>
          <w:rFonts w:ascii="Arial" w:hAnsi="Arial" w:cs="Arial"/>
          <w:sz w:val="20"/>
          <w:szCs w:val="20"/>
        </w:rPr>
        <w:t xml:space="preserve">anagement’s </w:t>
      </w:r>
      <w:r>
        <w:rPr>
          <w:rFonts w:ascii="Arial" w:hAnsi="Arial" w:cs="Arial"/>
          <w:sz w:val="20"/>
          <w:szCs w:val="20"/>
        </w:rPr>
        <w:t>d</w:t>
      </w:r>
      <w:r w:rsidRPr="00B32FA8">
        <w:rPr>
          <w:rFonts w:ascii="Arial" w:hAnsi="Arial" w:cs="Arial"/>
          <w:sz w:val="20"/>
          <w:szCs w:val="20"/>
        </w:rPr>
        <w:t>iscussion and</w:t>
      </w:r>
      <w:r w:rsidR="00B93AF0">
        <w:rPr>
          <w:rFonts w:ascii="Arial" w:hAnsi="Arial" w:cs="Arial"/>
          <w:sz w:val="20"/>
          <w:szCs w:val="20"/>
        </w:rPr>
        <w:t xml:space="preserve"> analysis,</w:t>
      </w:r>
      <w:r>
        <w:rPr>
          <w:rFonts w:ascii="Arial" w:hAnsi="Arial" w:cs="Arial"/>
          <w:sz w:val="20"/>
          <w:szCs w:val="20"/>
        </w:rPr>
        <w:t xml:space="preserve"> b</w:t>
      </w:r>
      <w:r w:rsidRPr="00B32FA8">
        <w:rPr>
          <w:rFonts w:ascii="Arial" w:hAnsi="Arial" w:cs="Arial"/>
          <w:sz w:val="20"/>
          <w:szCs w:val="20"/>
        </w:rPr>
        <w:t xml:space="preserve">udgetary </w:t>
      </w:r>
      <w:r>
        <w:rPr>
          <w:rFonts w:ascii="Arial" w:hAnsi="Arial" w:cs="Arial"/>
          <w:sz w:val="20"/>
          <w:szCs w:val="20"/>
        </w:rPr>
        <w:t>c</w:t>
      </w:r>
      <w:r w:rsidRPr="00B32FA8">
        <w:rPr>
          <w:rFonts w:ascii="Arial" w:hAnsi="Arial" w:cs="Arial"/>
          <w:sz w:val="20"/>
          <w:szCs w:val="20"/>
        </w:rPr>
        <w:t xml:space="preserve">omparison </w:t>
      </w:r>
      <w:r>
        <w:rPr>
          <w:rFonts w:ascii="Arial" w:hAnsi="Arial" w:cs="Arial"/>
          <w:sz w:val="20"/>
          <w:szCs w:val="20"/>
        </w:rPr>
        <w:t>information</w:t>
      </w:r>
      <w:r w:rsidR="00A869B9">
        <w:rPr>
          <w:rFonts w:ascii="Arial" w:hAnsi="Arial" w:cs="Arial"/>
          <w:sz w:val="20"/>
          <w:szCs w:val="20"/>
        </w:rPr>
        <w:t>, the Schedule of the District’s Proportionate Share of the Net Pension Liability, the Schedule of District Contributions</w:t>
      </w:r>
      <w:r w:rsidR="00B208B2">
        <w:rPr>
          <w:rFonts w:ascii="Arial" w:hAnsi="Arial" w:cs="Arial"/>
          <w:sz w:val="20"/>
          <w:szCs w:val="20"/>
        </w:rPr>
        <w:t xml:space="preserve"> (PERS</w:t>
      </w:r>
      <w:r w:rsidR="00DB5C05">
        <w:rPr>
          <w:rFonts w:ascii="Arial" w:hAnsi="Arial" w:cs="Arial"/>
          <w:sz w:val="20"/>
          <w:szCs w:val="20"/>
        </w:rPr>
        <w:t>)</w:t>
      </w:r>
      <w:r w:rsidR="00B93AF0">
        <w:rPr>
          <w:rFonts w:ascii="Arial" w:hAnsi="Arial" w:cs="Arial"/>
          <w:sz w:val="20"/>
          <w:szCs w:val="20"/>
        </w:rPr>
        <w:t xml:space="preserve">, </w:t>
      </w:r>
      <w:r w:rsidR="00DB5C05">
        <w:rPr>
          <w:rFonts w:ascii="Arial" w:hAnsi="Arial" w:cs="Arial"/>
          <w:sz w:val="20"/>
          <w:szCs w:val="20"/>
        </w:rPr>
        <w:t>t</w:t>
      </w:r>
      <w:r w:rsidR="00B93AF0" w:rsidRPr="00DB5C05">
        <w:rPr>
          <w:rFonts w:ascii="Arial" w:hAnsi="Arial" w:cs="Arial"/>
          <w:sz w:val="20"/>
          <w:szCs w:val="20"/>
        </w:rPr>
        <w:t xml:space="preserve">he Schedule of the District’s Proportionate Share of the Net OPEB </w:t>
      </w:r>
      <w:r w:rsidR="00485D5A" w:rsidRPr="00DB5C05">
        <w:rPr>
          <w:rFonts w:ascii="Arial" w:hAnsi="Arial" w:cs="Arial"/>
          <w:sz w:val="20"/>
          <w:szCs w:val="20"/>
        </w:rPr>
        <w:t>Liability</w:t>
      </w:r>
      <w:r w:rsidR="00DB5C05">
        <w:rPr>
          <w:rFonts w:ascii="Arial" w:hAnsi="Arial" w:cs="Arial"/>
          <w:sz w:val="20"/>
          <w:szCs w:val="20"/>
        </w:rPr>
        <w:t>, and the Schedule of District Contributions (OPEB)</w:t>
      </w:r>
      <w:r w:rsidR="00485D5A">
        <w:rPr>
          <w:rFonts w:ascii="Arial" w:hAnsi="Arial" w:cs="Arial"/>
          <w:sz w:val="20"/>
          <w:szCs w:val="20"/>
        </w:rPr>
        <w:t xml:space="preserve"> on</w:t>
      </w:r>
      <w:r w:rsidR="00894220">
        <w:rPr>
          <w:rFonts w:ascii="Arial" w:hAnsi="Arial" w:cs="Arial"/>
          <w:sz w:val="20"/>
          <w:szCs w:val="20"/>
        </w:rPr>
        <w:t xml:space="preserve"> pages XX-XX</w:t>
      </w:r>
      <w:r w:rsidR="00A869B9">
        <w:rPr>
          <w:rFonts w:ascii="Arial" w:hAnsi="Arial" w:cs="Arial"/>
          <w:sz w:val="20"/>
          <w:szCs w:val="20"/>
        </w:rPr>
        <w:t>, XX-XX, XX-XX</w:t>
      </w:r>
      <w:r w:rsidR="00B93AF0">
        <w:rPr>
          <w:rFonts w:ascii="Arial" w:hAnsi="Arial" w:cs="Arial"/>
          <w:sz w:val="20"/>
          <w:szCs w:val="20"/>
        </w:rPr>
        <w:t>,</w:t>
      </w:r>
      <w:r w:rsidR="00894220">
        <w:rPr>
          <w:rFonts w:ascii="Arial" w:hAnsi="Arial" w:cs="Arial"/>
          <w:sz w:val="20"/>
          <w:szCs w:val="20"/>
        </w:rPr>
        <w:t xml:space="preserve"> XX-XX</w:t>
      </w:r>
      <w:r w:rsidR="00B93AF0">
        <w:rPr>
          <w:rFonts w:ascii="Arial" w:hAnsi="Arial" w:cs="Arial"/>
          <w:sz w:val="20"/>
          <w:szCs w:val="20"/>
        </w:rPr>
        <w:t xml:space="preserve"> and XX-XX</w:t>
      </w:r>
      <w:r w:rsidR="00A869B9">
        <w:rPr>
          <w:rFonts w:ascii="Arial" w:hAnsi="Arial" w:cs="Arial"/>
          <w:sz w:val="20"/>
          <w:szCs w:val="20"/>
        </w:rPr>
        <w:t>, respectively,</w:t>
      </w:r>
      <w:r w:rsidRPr="00B32FA8">
        <w:rPr>
          <w:rFonts w:ascii="Arial" w:hAnsi="Arial" w:cs="Arial"/>
          <w:sz w:val="20"/>
          <w:szCs w:val="20"/>
        </w:rPr>
        <w:t xml:space="preserve"> be presented to supplement the basic financial statements. Such information,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w:t>
      </w:r>
      <w:r w:rsidR="00413D68">
        <w:rPr>
          <w:rFonts w:ascii="Arial" w:hAnsi="Arial" w:cs="Arial"/>
          <w:sz w:val="20"/>
          <w:szCs w:val="20"/>
        </w:rPr>
        <w:t>supplementary</w:t>
      </w:r>
      <w:r w:rsidRPr="00B32FA8">
        <w:rPr>
          <w:rFonts w:ascii="Arial" w:hAnsi="Arial" w:cs="Arial"/>
          <w:sz w:val="20"/>
          <w:szCs w:val="20"/>
        </w:rPr>
        <w:t xml:space="preserve">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42CCB480" w14:textId="77777777" w:rsidR="00894220" w:rsidRPr="00ED6513" w:rsidRDefault="00E31C9E" w:rsidP="00484F89">
      <w:pPr>
        <w:jc w:val="both"/>
        <w:rPr>
          <w:rFonts w:ascii="Arial" w:hAnsi="Arial" w:cs="Arial"/>
          <w:i/>
          <w:sz w:val="20"/>
          <w:szCs w:val="20"/>
        </w:rPr>
      </w:pPr>
      <w:r w:rsidRPr="00B32FA8">
        <w:rPr>
          <w:rFonts w:ascii="Arial" w:hAnsi="Arial" w:cs="Arial"/>
          <w:sz w:val="20"/>
          <w:szCs w:val="20"/>
        </w:rPr>
        <w:t xml:space="preserve"> </w:t>
      </w:r>
    </w:p>
    <w:p w14:paraId="07B264FC" w14:textId="77777777" w:rsidR="00894220" w:rsidRDefault="00894220" w:rsidP="00484F89">
      <w:pPr>
        <w:jc w:val="both"/>
        <w:rPr>
          <w:rFonts w:ascii="Arial" w:hAnsi="Arial" w:cs="Arial"/>
          <w:i/>
          <w:sz w:val="20"/>
          <w:szCs w:val="20"/>
        </w:rPr>
      </w:pPr>
      <w:r w:rsidRPr="00ED6513">
        <w:rPr>
          <w:rFonts w:ascii="Arial" w:hAnsi="Arial" w:cs="Arial"/>
          <w:i/>
          <w:sz w:val="20"/>
          <w:szCs w:val="20"/>
        </w:rPr>
        <w:t>Other Information</w:t>
      </w:r>
    </w:p>
    <w:p w14:paraId="53D203C9" w14:textId="77777777" w:rsidR="00894220" w:rsidRDefault="00894220" w:rsidP="00484F89">
      <w:pPr>
        <w:jc w:val="both"/>
        <w:rPr>
          <w:rFonts w:ascii="Arial" w:hAnsi="Arial" w:cs="Arial"/>
          <w:i/>
          <w:sz w:val="20"/>
          <w:szCs w:val="20"/>
        </w:rPr>
      </w:pPr>
    </w:p>
    <w:p w14:paraId="30D304C0" w14:textId="6052A600" w:rsidR="009705C9" w:rsidRDefault="00E31C9E" w:rsidP="00592969">
      <w:pPr>
        <w:jc w:val="both"/>
        <w:rPr>
          <w:rFonts w:ascii="Arial" w:hAnsi="Arial" w:cs="Arial"/>
          <w:sz w:val="20"/>
          <w:szCs w:val="20"/>
        </w:rPr>
      </w:pPr>
      <w:r w:rsidRPr="00A2478C">
        <w:rPr>
          <w:rFonts w:ascii="Arial" w:hAnsi="Arial" w:cs="Arial"/>
          <w:sz w:val="20"/>
          <w:szCs w:val="20"/>
        </w:rPr>
        <w:t xml:space="preserve">Our audit was conducted for the purpose of forming opinions on the financial statements that collectively comprise the </w:t>
      </w:r>
      <w:r w:rsidRPr="00A2478C">
        <w:rPr>
          <w:rFonts w:ascii="Arial" w:hAnsi="Arial" w:cs="Arial"/>
          <w:bCs/>
          <w:i/>
          <w:iCs/>
          <w:color w:val="548DD4"/>
          <w:sz w:val="20"/>
          <w:szCs w:val="20"/>
        </w:rPr>
        <w:t>[input]</w:t>
      </w:r>
      <w:r w:rsidRPr="00A2478C">
        <w:rPr>
          <w:rFonts w:ascii="Arial" w:hAnsi="Arial" w:cs="Arial"/>
          <w:sz w:val="20"/>
          <w:szCs w:val="20"/>
        </w:rPr>
        <w:t xml:space="preserve"> School District's</w:t>
      </w:r>
      <w:r>
        <w:rPr>
          <w:rFonts w:ascii="Arial" w:hAnsi="Arial" w:cs="Arial"/>
          <w:sz w:val="20"/>
          <w:szCs w:val="20"/>
        </w:rPr>
        <w:t xml:space="preserve"> </w:t>
      </w:r>
      <w:r w:rsidR="00527136">
        <w:rPr>
          <w:rFonts w:ascii="Arial" w:hAnsi="Arial" w:cs="Arial"/>
          <w:sz w:val="20"/>
          <w:szCs w:val="20"/>
        </w:rPr>
        <w:t xml:space="preserve">basic </w:t>
      </w:r>
      <w:r w:rsidRPr="00A2478C">
        <w:rPr>
          <w:rFonts w:ascii="Arial" w:hAnsi="Arial" w:cs="Arial"/>
          <w:sz w:val="20"/>
          <w:szCs w:val="20"/>
        </w:rPr>
        <w:t>financial statements</w:t>
      </w:r>
      <w:r>
        <w:rPr>
          <w:rFonts w:ascii="Arial" w:hAnsi="Arial" w:cs="Arial"/>
          <w:sz w:val="20"/>
          <w:szCs w:val="20"/>
        </w:rPr>
        <w:t>.</w:t>
      </w:r>
      <w:r w:rsidRPr="00A2478C">
        <w:rPr>
          <w:rFonts w:ascii="Arial" w:hAnsi="Arial" w:cs="Arial"/>
          <w:sz w:val="20"/>
          <w:szCs w:val="20"/>
        </w:rPr>
        <w:t xml:space="preserve"> The accompanying Schedule of Expenditures of Federal Awards</w:t>
      </w:r>
      <w:r w:rsidR="00413096">
        <w:rPr>
          <w:rFonts w:ascii="Arial" w:hAnsi="Arial" w:cs="Arial"/>
          <w:sz w:val="20"/>
          <w:szCs w:val="20"/>
        </w:rPr>
        <w:t xml:space="preserve">, as required by </w:t>
      </w:r>
      <w:r w:rsidR="009926C5">
        <w:rPr>
          <w:rFonts w:ascii="Arial" w:hAnsi="Arial" w:cs="Arial"/>
          <w:sz w:val="20"/>
          <w:szCs w:val="20"/>
        </w:rPr>
        <w:t xml:space="preserve">Title 2 U.S. Code of Federal Regulations Part 200, Uniform Administrative Requirements, Cost Principles, and Audit Requirements for Federal Awards, </w:t>
      </w:r>
      <w:r>
        <w:rPr>
          <w:rFonts w:ascii="Arial" w:hAnsi="Arial" w:cs="Arial"/>
          <w:sz w:val="20"/>
          <w:szCs w:val="20"/>
        </w:rPr>
        <w:t xml:space="preserve">the </w:t>
      </w:r>
      <w:r w:rsidRPr="00A2478C">
        <w:rPr>
          <w:rFonts w:ascii="Arial" w:hAnsi="Arial" w:cs="Arial"/>
          <w:sz w:val="20"/>
          <w:szCs w:val="20"/>
        </w:rPr>
        <w:t>Schedule of Instructional, Adminis</w:t>
      </w:r>
      <w:r>
        <w:rPr>
          <w:rFonts w:ascii="Arial" w:hAnsi="Arial" w:cs="Arial"/>
          <w:sz w:val="20"/>
          <w:szCs w:val="20"/>
        </w:rPr>
        <w:t>trative and Other Expenditures for</w:t>
      </w:r>
      <w:r w:rsidRPr="00A2478C">
        <w:rPr>
          <w:rFonts w:ascii="Arial" w:hAnsi="Arial" w:cs="Arial"/>
          <w:sz w:val="20"/>
          <w:szCs w:val="20"/>
        </w:rPr>
        <w:t xml:space="preserve"> Governmental Funds</w:t>
      </w:r>
      <w:r w:rsidR="00B65457">
        <w:rPr>
          <w:rFonts w:ascii="Arial" w:hAnsi="Arial" w:cs="Arial"/>
          <w:sz w:val="20"/>
          <w:szCs w:val="20"/>
        </w:rPr>
        <w:t>, and t</w:t>
      </w:r>
      <w:r w:rsidR="00B65457" w:rsidRPr="00A2478C">
        <w:rPr>
          <w:rFonts w:ascii="Arial" w:hAnsi="Arial" w:cs="Arial"/>
          <w:sz w:val="20"/>
          <w:szCs w:val="20"/>
        </w:rPr>
        <w:t>he other information section, which includes the Statement of Revenues, Expenditures</w:t>
      </w:r>
      <w:r w:rsidR="00B65457" w:rsidRPr="00B32FA8">
        <w:rPr>
          <w:rFonts w:ascii="Arial" w:hAnsi="Arial" w:cs="Arial"/>
          <w:sz w:val="20"/>
          <w:szCs w:val="20"/>
        </w:rPr>
        <w:t xml:space="preserve"> and Changes in Fund Balances</w:t>
      </w:r>
      <w:r w:rsidR="00B65457">
        <w:rPr>
          <w:rFonts w:ascii="Arial" w:hAnsi="Arial" w:cs="Arial"/>
          <w:sz w:val="20"/>
          <w:szCs w:val="20"/>
        </w:rPr>
        <w:t xml:space="preserve">—General </w:t>
      </w:r>
      <w:r w:rsidR="00B65457" w:rsidRPr="00B32FA8">
        <w:rPr>
          <w:rFonts w:ascii="Arial" w:hAnsi="Arial" w:cs="Arial"/>
          <w:sz w:val="20"/>
          <w:szCs w:val="20"/>
        </w:rPr>
        <w:t>Fund</w:t>
      </w:r>
      <w:r w:rsidR="00B65457">
        <w:rPr>
          <w:rFonts w:ascii="Arial" w:hAnsi="Arial" w:cs="Arial"/>
          <w:sz w:val="20"/>
          <w:szCs w:val="20"/>
        </w:rPr>
        <w:t xml:space="preserve">, </w:t>
      </w:r>
      <w:r w:rsidR="00B65457" w:rsidRPr="00B32FA8">
        <w:rPr>
          <w:rFonts w:ascii="Arial" w:hAnsi="Arial" w:cs="Arial"/>
          <w:sz w:val="20"/>
          <w:szCs w:val="20"/>
        </w:rPr>
        <w:t>Last Four Years and the Statement of Revenues, Expenditures and Changes in Fund Balances</w:t>
      </w:r>
      <w:r w:rsidR="00B65457">
        <w:rPr>
          <w:rFonts w:ascii="Arial" w:hAnsi="Arial" w:cs="Arial"/>
          <w:sz w:val="20"/>
          <w:szCs w:val="20"/>
        </w:rPr>
        <w:t xml:space="preserve">—All </w:t>
      </w:r>
      <w:r w:rsidR="00B65457" w:rsidRPr="00B32FA8">
        <w:rPr>
          <w:rFonts w:ascii="Arial" w:hAnsi="Arial" w:cs="Arial"/>
          <w:sz w:val="20"/>
          <w:szCs w:val="20"/>
        </w:rPr>
        <w:t>Governmental Funds</w:t>
      </w:r>
      <w:r w:rsidR="00B65457">
        <w:rPr>
          <w:rFonts w:ascii="Arial" w:hAnsi="Arial" w:cs="Arial"/>
          <w:sz w:val="20"/>
          <w:szCs w:val="20"/>
        </w:rPr>
        <w:t xml:space="preserve">, Last </w:t>
      </w:r>
      <w:r w:rsidR="00B65457" w:rsidRPr="00B32FA8">
        <w:rPr>
          <w:rFonts w:ascii="Arial" w:hAnsi="Arial" w:cs="Arial"/>
          <w:sz w:val="20"/>
          <w:szCs w:val="20"/>
        </w:rPr>
        <w:t>Four Years</w:t>
      </w:r>
      <w:r w:rsidR="00B65457">
        <w:rPr>
          <w:rFonts w:ascii="Arial" w:hAnsi="Arial" w:cs="Arial"/>
          <w:sz w:val="20"/>
          <w:szCs w:val="20"/>
        </w:rPr>
        <w:t xml:space="preserve"> </w:t>
      </w:r>
      <w:r>
        <w:rPr>
          <w:rFonts w:ascii="Arial" w:hAnsi="Arial" w:cs="Arial"/>
          <w:sz w:val="20"/>
          <w:szCs w:val="20"/>
        </w:rPr>
        <w:t>are</w:t>
      </w:r>
      <w:r w:rsidRPr="00A2478C">
        <w:rPr>
          <w:rFonts w:ascii="Arial" w:hAnsi="Arial" w:cs="Arial"/>
          <w:sz w:val="20"/>
          <w:szCs w:val="20"/>
        </w:rPr>
        <w:t xml:space="preserve"> presented for purposes of additional analysis</w:t>
      </w:r>
      <w:r>
        <w:rPr>
          <w:rFonts w:ascii="Arial" w:hAnsi="Arial" w:cs="Arial"/>
          <w:sz w:val="20"/>
          <w:szCs w:val="20"/>
        </w:rPr>
        <w:t xml:space="preserve"> and are</w:t>
      </w:r>
      <w:r w:rsidRPr="00A2478C">
        <w:rPr>
          <w:rFonts w:ascii="Arial" w:hAnsi="Arial" w:cs="Arial"/>
          <w:sz w:val="20"/>
          <w:szCs w:val="20"/>
        </w:rPr>
        <w:t xml:space="preserve"> not a required part of the </w:t>
      </w:r>
      <w:r>
        <w:rPr>
          <w:rFonts w:ascii="Arial" w:hAnsi="Arial" w:cs="Arial"/>
          <w:sz w:val="20"/>
          <w:szCs w:val="20"/>
        </w:rPr>
        <w:t xml:space="preserve">basic </w:t>
      </w:r>
      <w:r w:rsidRPr="00A2478C">
        <w:rPr>
          <w:rFonts w:ascii="Arial" w:hAnsi="Arial" w:cs="Arial"/>
          <w:sz w:val="20"/>
          <w:szCs w:val="20"/>
        </w:rPr>
        <w:t xml:space="preserve">financial statements. </w:t>
      </w:r>
    </w:p>
    <w:p w14:paraId="3E11CC7B" w14:textId="77777777" w:rsidR="009705C9" w:rsidRDefault="009705C9" w:rsidP="00592969">
      <w:pPr>
        <w:jc w:val="both"/>
        <w:rPr>
          <w:rFonts w:ascii="Arial" w:hAnsi="Arial" w:cs="Arial"/>
          <w:sz w:val="20"/>
          <w:szCs w:val="20"/>
        </w:rPr>
      </w:pPr>
    </w:p>
    <w:p w14:paraId="621A7961" w14:textId="68B49B04" w:rsidR="00E31C9E" w:rsidRDefault="00B65457" w:rsidP="00592969">
      <w:pPr>
        <w:jc w:val="both"/>
        <w:rPr>
          <w:rFonts w:ascii="Arial" w:hAnsi="Arial" w:cs="Arial"/>
          <w:sz w:val="20"/>
          <w:szCs w:val="20"/>
        </w:rPr>
      </w:pPr>
      <w:r w:rsidRPr="00A2478C">
        <w:rPr>
          <w:rFonts w:ascii="Arial" w:hAnsi="Arial" w:cs="Arial"/>
          <w:sz w:val="20"/>
          <w:szCs w:val="20"/>
        </w:rPr>
        <w:t>The accompanying Schedule of Expenditures of Federal Awards</w:t>
      </w:r>
      <w:r>
        <w:rPr>
          <w:rFonts w:ascii="Arial" w:hAnsi="Arial" w:cs="Arial"/>
          <w:sz w:val="20"/>
          <w:szCs w:val="20"/>
        </w:rPr>
        <w:t xml:space="preserve">, as required </w:t>
      </w:r>
      <w:r w:rsidR="009926C5">
        <w:rPr>
          <w:rFonts w:ascii="Arial" w:hAnsi="Arial" w:cs="Arial"/>
          <w:sz w:val="20"/>
          <w:szCs w:val="20"/>
        </w:rPr>
        <w:t>by Title 2 U.S. Code of Federal Regulations Part 200, Uniform Administrative Requirements, Cost Principles, and Audit Requirements for Federal Awards,</w:t>
      </w:r>
      <w:r w:rsidRPr="00A2478C">
        <w:rPr>
          <w:rFonts w:ascii="Arial" w:hAnsi="Arial" w:cs="Arial"/>
          <w:sz w:val="20"/>
          <w:szCs w:val="20"/>
        </w:rPr>
        <w:t xml:space="preserve"> </w:t>
      </w:r>
      <w:r>
        <w:rPr>
          <w:rFonts w:ascii="Arial" w:hAnsi="Arial" w:cs="Arial"/>
          <w:sz w:val="20"/>
          <w:szCs w:val="20"/>
        </w:rPr>
        <w:t xml:space="preserve">and the </w:t>
      </w:r>
      <w:r w:rsidRPr="00A2478C">
        <w:rPr>
          <w:rFonts w:ascii="Arial" w:hAnsi="Arial" w:cs="Arial"/>
          <w:sz w:val="20"/>
          <w:szCs w:val="20"/>
        </w:rPr>
        <w:t>Schedule of Instructional, Adminis</w:t>
      </w:r>
      <w:r>
        <w:rPr>
          <w:rFonts w:ascii="Arial" w:hAnsi="Arial" w:cs="Arial"/>
          <w:sz w:val="20"/>
          <w:szCs w:val="20"/>
        </w:rPr>
        <w:t>trative and Other Expenditures for</w:t>
      </w:r>
      <w:r w:rsidRPr="00A2478C">
        <w:rPr>
          <w:rFonts w:ascii="Arial" w:hAnsi="Arial" w:cs="Arial"/>
          <w:sz w:val="20"/>
          <w:szCs w:val="20"/>
        </w:rPr>
        <w:t xml:space="preserve"> Governmental Funds</w:t>
      </w:r>
      <w:r w:rsidR="00E31C9E" w:rsidRPr="00A2478C">
        <w:rPr>
          <w:rFonts w:ascii="Arial" w:hAnsi="Arial" w:cs="Arial"/>
          <w:sz w:val="20"/>
          <w:szCs w:val="20"/>
        </w:rPr>
        <w:t xml:space="preserve"> </w:t>
      </w:r>
      <w:r>
        <w:rPr>
          <w:rFonts w:ascii="Arial" w:hAnsi="Arial" w:cs="Arial"/>
          <w:sz w:val="20"/>
          <w:szCs w:val="20"/>
        </w:rPr>
        <w:t>are</w:t>
      </w:r>
      <w:r w:rsidR="00E31C9E">
        <w:rPr>
          <w:rFonts w:ascii="Arial" w:hAnsi="Arial" w:cs="Arial"/>
          <w:sz w:val="20"/>
          <w:szCs w:val="20"/>
        </w:rPr>
        <w:t xml:space="preserve"> the responsibility of management and w</w:t>
      </w:r>
      <w:r>
        <w:rPr>
          <w:rFonts w:ascii="Arial" w:hAnsi="Arial" w:cs="Arial"/>
          <w:sz w:val="20"/>
          <w:szCs w:val="20"/>
        </w:rPr>
        <w:t>ere</w:t>
      </w:r>
      <w:r w:rsidR="00E31C9E">
        <w:rPr>
          <w:rFonts w:ascii="Arial" w:hAnsi="Arial" w:cs="Arial"/>
          <w:sz w:val="20"/>
          <w:szCs w:val="20"/>
        </w:rPr>
        <w:t xml:space="preserve"> derived from and relate directly to the underlying accounting and other records used to prepare the</w:t>
      </w:r>
      <w:r w:rsidR="009705C9">
        <w:rPr>
          <w:rFonts w:ascii="Arial" w:hAnsi="Arial" w:cs="Arial"/>
          <w:sz w:val="20"/>
          <w:szCs w:val="20"/>
        </w:rPr>
        <w:t xml:space="preserve"> basic</w:t>
      </w:r>
      <w:r w:rsidR="00E31C9E">
        <w:rPr>
          <w:rFonts w:ascii="Arial" w:hAnsi="Arial" w:cs="Arial"/>
          <w:sz w:val="20"/>
          <w:szCs w:val="20"/>
        </w:rPr>
        <w:t xml:space="preserve"> financial statements. </w:t>
      </w:r>
      <w:r w:rsidR="009705C9">
        <w:rPr>
          <w:rFonts w:ascii="Arial" w:hAnsi="Arial" w:cs="Arial"/>
          <w:sz w:val="20"/>
          <w:szCs w:val="20"/>
        </w:rPr>
        <w:t>Such</w:t>
      </w:r>
      <w:r w:rsidR="00E31C9E">
        <w:rPr>
          <w:rFonts w:ascii="Arial" w:hAnsi="Arial" w:cs="Arial"/>
          <w:sz w:val="20"/>
          <w:szCs w:val="20"/>
        </w:rPr>
        <w:t xml:space="preserve"> information has been subjected to the auditing proce</w:t>
      </w:r>
      <w:r w:rsidR="00E31C9E" w:rsidRPr="00A2478C">
        <w:rPr>
          <w:rFonts w:ascii="Arial" w:hAnsi="Arial" w:cs="Arial"/>
          <w:sz w:val="20"/>
          <w:szCs w:val="20"/>
        </w:rPr>
        <w:t>dures applied in the audit of the</w:t>
      </w:r>
      <w:r w:rsidR="009705C9">
        <w:rPr>
          <w:rFonts w:ascii="Arial" w:hAnsi="Arial" w:cs="Arial"/>
          <w:sz w:val="20"/>
          <w:szCs w:val="20"/>
        </w:rPr>
        <w:t xml:space="preserve"> basic</w:t>
      </w:r>
      <w:r w:rsidR="00E31C9E">
        <w:rPr>
          <w:rFonts w:ascii="Arial" w:hAnsi="Arial" w:cs="Arial"/>
          <w:sz w:val="20"/>
          <w:szCs w:val="20"/>
        </w:rPr>
        <w:t xml:space="preserve"> </w:t>
      </w:r>
      <w:r w:rsidR="00E31C9E" w:rsidRPr="00A2478C">
        <w:rPr>
          <w:rFonts w:ascii="Arial" w:hAnsi="Arial" w:cs="Arial"/>
          <w:sz w:val="20"/>
          <w:szCs w:val="20"/>
        </w:rPr>
        <w:t xml:space="preserve">financial statements and certain additional procedures, including comparing and reconciling such information directly to the underlying accounting and other records used to prepare the financial statements or to the financial statements themselves, and other additional procedures in accordance with auditing standards generally accepted in the United States of America.  In our opinion, the </w:t>
      </w:r>
      <w:r w:rsidR="00527136">
        <w:rPr>
          <w:rFonts w:ascii="Arial" w:hAnsi="Arial" w:cs="Arial"/>
          <w:sz w:val="20"/>
          <w:szCs w:val="20"/>
        </w:rPr>
        <w:t xml:space="preserve">accompanying supplementary </w:t>
      </w:r>
      <w:r w:rsidR="00E31C9E" w:rsidRPr="00527136">
        <w:rPr>
          <w:rFonts w:ascii="Arial" w:hAnsi="Arial" w:cs="Arial"/>
          <w:sz w:val="20"/>
          <w:szCs w:val="20"/>
        </w:rPr>
        <w:t>information</w:t>
      </w:r>
      <w:r w:rsidR="00527136">
        <w:rPr>
          <w:rFonts w:ascii="Arial" w:hAnsi="Arial" w:cs="Arial"/>
          <w:sz w:val="20"/>
          <w:szCs w:val="20"/>
        </w:rPr>
        <w:t xml:space="preserve"> mentioned above</w:t>
      </w:r>
      <w:r w:rsidR="00E31C9E" w:rsidRPr="00A2478C">
        <w:rPr>
          <w:rFonts w:ascii="Arial" w:hAnsi="Arial" w:cs="Arial"/>
          <w:sz w:val="20"/>
          <w:szCs w:val="20"/>
        </w:rPr>
        <w:t xml:space="preserve"> is fairly stated in all material respects in relation to the </w:t>
      </w:r>
      <w:r w:rsidR="00E31C9E">
        <w:rPr>
          <w:rFonts w:ascii="Arial" w:hAnsi="Arial" w:cs="Arial"/>
          <w:sz w:val="20"/>
          <w:szCs w:val="20"/>
        </w:rPr>
        <w:t xml:space="preserve">basic </w:t>
      </w:r>
      <w:r w:rsidR="00E31C9E" w:rsidRPr="00A2478C">
        <w:rPr>
          <w:rFonts w:ascii="Arial" w:hAnsi="Arial" w:cs="Arial"/>
          <w:sz w:val="20"/>
          <w:szCs w:val="20"/>
        </w:rPr>
        <w:t xml:space="preserve">financial statements as a whole. </w:t>
      </w:r>
    </w:p>
    <w:p w14:paraId="45866233" w14:textId="26502668" w:rsidR="009705C9" w:rsidRDefault="009705C9" w:rsidP="009705C9">
      <w:pPr>
        <w:jc w:val="both"/>
        <w:rPr>
          <w:rFonts w:ascii="Arial" w:hAnsi="Arial" w:cs="Arial"/>
          <w:sz w:val="20"/>
          <w:szCs w:val="20"/>
        </w:rPr>
      </w:pPr>
    </w:p>
    <w:p w14:paraId="5FED50C7" w14:textId="6BDE1BD3" w:rsidR="009705C9" w:rsidRPr="00B32FA8" w:rsidRDefault="00B65457" w:rsidP="009705C9">
      <w:pPr>
        <w:jc w:val="both"/>
        <w:rPr>
          <w:rFonts w:ascii="Arial" w:hAnsi="Arial" w:cs="Arial"/>
          <w:sz w:val="20"/>
          <w:szCs w:val="20"/>
        </w:rPr>
      </w:pPr>
      <w:r w:rsidRPr="00A2478C">
        <w:rPr>
          <w:rFonts w:ascii="Arial" w:hAnsi="Arial" w:cs="Arial"/>
          <w:sz w:val="20"/>
          <w:szCs w:val="20"/>
        </w:rPr>
        <w:t>The other information section, which includes the Statement of Revenues, Expenditures</w:t>
      </w:r>
      <w:r w:rsidRPr="00B32FA8">
        <w:rPr>
          <w:rFonts w:ascii="Arial" w:hAnsi="Arial" w:cs="Arial"/>
          <w:sz w:val="20"/>
          <w:szCs w:val="20"/>
        </w:rPr>
        <w:t xml:space="preserve"> and Changes in Fund Balances</w:t>
      </w:r>
      <w:r>
        <w:rPr>
          <w:rFonts w:ascii="Arial" w:hAnsi="Arial" w:cs="Arial"/>
          <w:sz w:val="20"/>
          <w:szCs w:val="20"/>
        </w:rPr>
        <w:t xml:space="preserve">—General </w:t>
      </w:r>
      <w:r w:rsidRPr="00B32FA8">
        <w:rPr>
          <w:rFonts w:ascii="Arial" w:hAnsi="Arial" w:cs="Arial"/>
          <w:sz w:val="20"/>
          <w:szCs w:val="20"/>
        </w:rPr>
        <w:t>Fund</w:t>
      </w:r>
      <w:r>
        <w:rPr>
          <w:rFonts w:ascii="Arial" w:hAnsi="Arial" w:cs="Arial"/>
          <w:sz w:val="20"/>
          <w:szCs w:val="20"/>
        </w:rPr>
        <w:t xml:space="preserve">, </w:t>
      </w:r>
      <w:r w:rsidRPr="00B32FA8">
        <w:rPr>
          <w:rFonts w:ascii="Arial" w:hAnsi="Arial" w:cs="Arial"/>
          <w:sz w:val="20"/>
          <w:szCs w:val="20"/>
        </w:rPr>
        <w:t>Last Four Years and the Statement of Revenues, Expenditures and Changes in Fund Balances</w:t>
      </w:r>
      <w:r>
        <w:rPr>
          <w:rFonts w:ascii="Arial" w:hAnsi="Arial" w:cs="Arial"/>
          <w:sz w:val="20"/>
          <w:szCs w:val="20"/>
        </w:rPr>
        <w:t xml:space="preserve">—All </w:t>
      </w:r>
      <w:r w:rsidRPr="00B32FA8">
        <w:rPr>
          <w:rFonts w:ascii="Arial" w:hAnsi="Arial" w:cs="Arial"/>
          <w:sz w:val="20"/>
          <w:szCs w:val="20"/>
        </w:rPr>
        <w:t>Governmental Funds</w:t>
      </w:r>
      <w:r>
        <w:rPr>
          <w:rFonts w:ascii="Arial" w:hAnsi="Arial" w:cs="Arial"/>
          <w:sz w:val="20"/>
          <w:szCs w:val="20"/>
        </w:rPr>
        <w:t xml:space="preserve">, Last </w:t>
      </w:r>
      <w:r w:rsidRPr="00B32FA8">
        <w:rPr>
          <w:rFonts w:ascii="Arial" w:hAnsi="Arial" w:cs="Arial"/>
          <w:sz w:val="20"/>
          <w:szCs w:val="20"/>
        </w:rPr>
        <w:t>Four Years</w:t>
      </w:r>
      <w:r w:rsidR="009705C9" w:rsidRPr="00B32FA8">
        <w:rPr>
          <w:rFonts w:ascii="Arial" w:hAnsi="Arial" w:cs="Arial"/>
          <w:sz w:val="20"/>
          <w:szCs w:val="20"/>
        </w:rPr>
        <w:t xml:space="preserve"> has not been subjected to the auditing procedures applied in the audit of the basic financial statements and</w:t>
      </w:r>
      <w:r w:rsidR="009705C9">
        <w:rPr>
          <w:rFonts w:ascii="Arial" w:hAnsi="Arial" w:cs="Arial"/>
          <w:sz w:val="20"/>
          <w:szCs w:val="20"/>
        </w:rPr>
        <w:t>,</w:t>
      </w:r>
      <w:r w:rsidR="009705C9" w:rsidRPr="00B32FA8">
        <w:rPr>
          <w:rFonts w:ascii="Arial" w:hAnsi="Arial" w:cs="Arial"/>
          <w:sz w:val="20"/>
          <w:szCs w:val="20"/>
        </w:rPr>
        <w:t xml:space="preserve"> accordingly, we </w:t>
      </w:r>
      <w:r w:rsidR="009705C9">
        <w:rPr>
          <w:rFonts w:ascii="Arial" w:hAnsi="Arial" w:cs="Arial"/>
          <w:sz w:val="20"/>
          <w:szCs w:val="20"/>
        </w:rPr>
        <w:t xml:space="preserve">do not </w:t>
      </w:r>
      <w:r w:rsidR="009705C9" w:rsidRPr="00B32FA8">
        <w:rPr>
          <w:rFonts w:ascii="Arial" w:hAnsi="Arial" w:cs="Arial"/>
          <w:sz w:val="20"/>
          <w:szCs w:val="20"/>
        </w:rPr>
        <w:t xml:space="preserve">express </w:t>
      </w:r>
      <w:r w:rsidR="009705C9">
        <w:rPr>
          <w:rFonts w:ascii="Arial" w:hAnsi="Arial" w:cs="Arial"/>
          <w:sz w:val="20"/>
          <w:szCs w:val="20"/>
        </w:rPr>
        <w:t>an opinion or provide any assurance on it.</w:t>
      </w:r>
    </w:p>
    <w:p w14:paraId="423202A9" w14:textId="77777777" w:rsidR="009705C9" w:rsidRDefault="009705C9" w:rsidP="00592969">
      <w:pPr>
        <w:jc w:val="both"/>
        <w:rPr>
          <w:rFonts w:ascii="Arial" w:hAnsi="Arial" w:cs="Arial"/>
          <w:sz w:val="20"/>
          <w:szCs w:val="20"/>
        </w:rPr>
      </w:pPr>
    </w:p>
    <w:p w14:paraId="748D5D32" w14:textId="77777777" w:rsidR="00F228D1" w:rsidRDefault="00F228D1" w:rsidP="00592969">
      <w:pPr>
        <w:jc w:val="both"/>
        <w:rPr>
          <w:rFonts w:ascii="Arial" w:hAnsi="Arial" w:cs="Arial"/>
          <w:b/>
          <w:sz w:val="20"/>
          <w:szCs w:val="20"/>
        </w:rPr>
      </w:pPr>
    </w:p>
    <w:p w14:paraId="1825E6C1" w14:textId="77777777" w:rsidR="00F228D1" w:rsidRDefault="00F228D1" w:rsidP="00592969">
      <w:pPr>
        <w:jc w:val="both"/>
        <w:rPr>
          <w:rFonts w:ascii="Arial" w:hAnsi="Arial" w:cs="Arial"/>
          <w:b/>
          <w:sz w:val="20"/>
          <w:szCs w:val="20"/>
        </w:rPr>
      </w:pPr>
    </w:p>
    <w:p w14:paraId="08D2047B" w14:textId="77777777" w:rsidR="00F228D1" w:rsidRDefault="00F228D1" w:rsidP="00592969">
      <w:pPr>
        <w:jc w:val="both"/>
        <w:rPr>
          <w:rFonts w:ascii="Arial" w:hAnsi="Arial" w:cs="Arial"/>
          <w:b/>
          <w:sz w:val="20"/>
          <w:szCs w:val="20"/>
        </w:rPr>
      </w:pPr>
    </w:p>
    <w:p w14:paraId="16D42760" w14:textId="77777777" w:rsidR="00F228D1" w:rsidRDefault="00F228D1" w:rsidP="00592969">
      <w:pPr>
        <w:jc w:val="both"/>
        <w:rPr>
          <w:rFonts w:ascii="Arial" w:hAnsi="Arial" w:cs="Arial"/>
          <w:b/>
          <w:sz w:val="20"/>
          <w:szCs w:val="20"/>
        </w:rPr>
      </w:pPr>
    </w:p>
    <w:p w14:paraId="4EEEC110" w14:textId="77777777" w:rsidR="00F228D1" w:rsidRDefault="00F228D1" w:rsidP="00592969">
      <w:pPr>
        <w:jc w:val="both"/>
        <w:rPr>
          <w:rFonts w:ascii="Arial" w:hAnsi="Arial" w:cs="Arial"/>
          <w:b/>
          <w:sz w:val="20"/>
          <w:szCs w:val="20"/>
        </w:rPr>
      </w:pPr>
    </w:p>
    <w:p w14:paraId="2FE9B951" w14:textId="77777777" w:rsidR="00F228D1" w:rsidRDefault="00F228D1" w:rsidP="00592969">
      <w:pPr>
        <w:jc w:val="both"/>
        <w:rPr>
          <w:rFonts w:ascii="Arial" w:hAnsi="Arial" w:cs="Arial"/>
          <w:b/>
          <w:sz w:val="20"/>
          <w:szCs w:val="20"/>
        </w:rPr>
      </w:pPr>
    </w:p>
    <w:p w14:paraId="396FF072" w14:textId="77777777" w:rsidR="00F228D1" w:rsidRDefault="00F228D1" w:rsidP="00592969">
      <w:pPr>
        <w:jc w:val="both"/>
        <w:rPr>
          <w:rFonts w:ascii="Arial" w:hAnsi="Arial" w:cs="Arial"/>
          <w:b/>
          <w:sz w:val="20"/>
          <w:szCs w:val="20"/>
        </w:rPr>
      </w:pPr>
    </w:p>
    <w:p w14:paraId="574F00FE" w14:textId="77777777" w:rsidR="00F228D1" w:rsidRDefault="00F228D1" w:rsidP="00592969">
      <w:pPr>
        <w:jc w:val="both"/>
        <w:rPr>
          <w:rFonts w:ascii="Arial" w:hAnsi="Arial" w:cs="Arial"/>
          <w:b/>
          <w:sz w:val="20"/>
          <w:szCs w:val="20"/>
        </w:rPr>
      </w:pPr>
    </w:p>
    <w:p w14:paraId="6F1066A5" w14:textId="77777777" w:rsidR="00F228D1" w:rsidRDefault="00F228D1" w:rsidP="00592969">
      <w:pPr>
        <w:jc w:val="both"/>
        <w:rPr>
          <w:rFonts w:ascii="Arial" w:hAnsi="Arial" w:cs="Arial"/>
          <w:b/>
          <w:sz w:val="20"/>
          <w:szCs w:val="20"/>
        </w:rPr>
      </w:pPr>
    </w:p>
    <w:p w14:paraId="67448B2A" w14:textId="77777777" w:rsidR="00F228D1" w:rsidRDefault="00F228D1" w:rsidP="00592969">
      <w:pPr>
        <w:jc w:val="both"/>
        <w:rPr>
          <w:rFonts w:ascii="Arial" w:hAnsi="Arial" w:cs="Arial"/>
          <w:b/>
          <w:sz w:val="20"/>
          <w:szCs w:val="20"/>
        </w:rPr>
      </w:pPr>
    </w:p>
    <w:p w14:paraId="17AA2312" w14:textId="2BC2B272" w:rsidR="009705C9" w:rsidRDefault="009705C9" w:rsidP="00592969">
      <w:pPr>
        <w:jc w:val="both"/>
        <w:rPr>
          <w:rFonts w:ascii="Arial" w:hAnsi="Arial" w:cs="Arial"/>
          <w:b/>
          <w:i/>
          <w:sz w:val="20"/>
          <w:szCs w:val="20"/>
        </w:rPr>
      </w:pPr>
      <w:r w:rsidRPr="00ED6513">
        <w:rPr>
          <w:rFonts w:ascii="Arial" w:hAnsi="Arial" w:cs="Arial"/>
          <w:b/>
          <w:sz w:val="20"/>
          <w:szCs w:val="20"/>
        </w:rPr>
        <w:t xml:space="preserve">Other Reporting Required by </w:t>
      </w:r>
      <w:r w:rsidRPr="00ED6513">
        <w:rPr>
          <w:rFonts w:ascii="Arial" w:hAnsi="Arial" w:cs="Arial"/>
          <w:b/>
          <w:i/>
          <w:sz w:val="20"/>
          <w:szCs w:val="20"/>
        </w:rPr>
        <w:t>Government Auditing Standards</w:t>
      </w:r>
    </w:p>
    <w:p w14:paraId="0EFF4337" w14:textId="77777777" w:rsidR="009705C9" w:rsidRPr="00ED6513" w:rsidRDefault="009705C9" w:rsidP="00592969">
      <w:pPr>
        <w:jc w:val="both"/>
        <w:rPr>
          <w:rFonts w:ascii="Arial" w:hAnsi="Arial" w:cs="Arial"/>
          <w:b/>
          <w:sz w:val="20"/>
          <w:szCs w:val="20"/>
        </w:rPr>
      </w:pPr>
    </w:p>
    <w:p w14:paraId="133262A6" w14:textId="50FC48FC" w:rsidR="009705C9" w:rsidRPr="00B32FA8" w:rsidRDefault="009705C9" w:rsidP="009705C9">
      <w:pPr>
        <w:jc w:val="both"/>
        <w:rPr>
          <w:rFonts w:ascii="Arial" w:hAnsi="Arial" w:cs="Arial"/>
          <w:sz w:val="20"/>
          <w:szCs w:val="20"/>
        </w:rPr>
      </w:pPr>
      <w:r w:rsidRPr="00502FAA">
        <w:rPr>
          <w:rFonts w:ascii="Arial" w:hAnsi="Arial" w:cs="Arial"/>
          <w:sz w:val="20"/>
          <w:szCs w:val="20"/>
        </w:rPr>
        <w:t xml:space="preserve">In accordance with </w:t>
      </w:r>
      <w:r w:rsidRPr="00502FAA">
        <w:rPr>
          <w:rFonts w:ascii="Arial" w:hAnsi="Arial" w:cs="Arial"/>
          <w:i/>
          <w:iCs/>
          <w:sz w:val="20"/>
          <w:szCs w:val="20"/>
        </w:rPr>
        <w:t>Government Auditing Standards</w:t>
      </w:r>
      <w:r w:rsidRPr="00502FAA">
        <w:rPr>
          <w:rFonts w:ascii="Arial" w:hAnsi="Arial" w:cs="Arial"/>
          <w:sz w:val="20"/>
          <w:szCs w:val="20"/>
        </w:rPr>
        <w:t xml:space="preserve">, we have also issued our report dated </w:t>
      </w:r>
      <w:r w:rsidRPr="00502FAA">
        <w:rPr>
          <w:rFonts w:ascii="Arial" w:hAnsi="Arial" w:cs="Arial"/>
          <w:bCs/>
          <w:i/>
          <w:iCs/>
          <w:color w:val="548DD4"/>
          <w:sz w:val="20"/>
          <w:szCs w:val="20"/>
        </w:rPr>
        <w:t>[date of report]</w:t>
      </w:r>
      <w:r w:rsidRPr="00502FAA">
        <w:rPr>
          <w:rFonts w:ascii="Arial" w:hAnsi="Arial" w:cs="Arial"/>
          <w:sz w:val="20"/>
          <w:szCs w:val="20"/>
        </w:rPr>
        <w:t xml:space="preserve">, on our consideration of the </w:t>
      </w:r>
      <w:r w:rsidRPr="00502FAA">
        <w:rPr>
          <w:rFonts w:ascii="Arial" w:hAnsi="Arial" w:cs="Arial"/>
          <w:bCs/>
          <w:i/>
          <w:iCs/>
          <w:color w:val="548DD4"/>
          <w:sz w:val="20"/>
          <w:szCs w:val="20"/>
        </w:rPr>
        <w:t>[input]</w:t>
      </w:r>
      <w:r w:rsidRPr="00502FAA">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w:t>
      </w:r>
      <w:r w:rsidR="007C5BF1">
        <w:rPr>
          <w:rFonts w:ascii="Arial" w:hAnsi="Arial" w:cs="Arial"/>
          <w:sz w:val="20"/>
          <w:szCs w:val="20"/>
        </w:rPr>
        <w:t xml:space="preserve">solely </w:t>
      </w:r>
      <w:r w:rsidRPr="00502FAA">
        <w:rPr>
          <w:rFonts w:ascii="Arial" w:hAnsi="Arial" w:cs="Arial"/>
          <w:sz w:val="20"/>
          <w:szCs w:val="20"/>
        </w:rPr>
        <w:t>to describe the scope of our testing of internal control over financial reporting and compliance and the results of that testing, and not to provide an opinion on</w:t>
      </w:r>
      <w:r w:rsidR="007C5BF1">
        <w:rPr>
          <w:rFonts w:ascii="Arial" w:hAnsi="Arial" w:cs="Arial"/>
          <w:sz w:val="20"/>
          <w:szCs w:val="20"/>
        </w:rPr>
        <w:t xml:space="preserve"> the effectiveness of the</w:t>
      </w:r>
      <w:r w:rsidR="007C5BF1" w:rsidRPr="007C5BF1">
        <w:rPr>
          <w:rFonts w:ascii="Arial" w:hAnsi="Arial" w:cs="Arial"/>
          <w:bCs/>
          <w:i/>
          <w:iCs/>
          <w:color w:val="548DD4"/>
          <w:sz w:val="20"/>
          <w:szCs w:val="20"/>
        </w:rPr>
        <w:t xml:space="preserve"> </w:t>
      </w:r>
      <w:r w:rsidR="007C5BF1" w:rsidRPr="00502FAA">
        <w:rPr>
          <w:rFonts w:ascii="Arial" w:hAnsi="Arial" w:cs="Arial"/>
          <w:bCs/>
          <w:i/>
          <w:iCs/>
          <w:color w:val="548DD4"/>
          <w:sz w:val="20"/>
          <w:szCs w:val="20"/>
        </w:rPr>
        <w:t>[input]</w:t>
      </w:r>
      <w:r w:rsidR="007C5BF1" w:rsidRPr="00502FAA">
        <w:rPr>
          <w:rFonts w:ascii="Arial" w:hAnsi="Arial" w:cs="Arial"/>
          <w:sz w:val="20"/>
          <w:szCs w:val="20"/>
        </w:rPr>
        <w:t xml:space="preserve"> </w:t>
      </w:r>
      <w:r w:rsidR="007C5BF1">
        <w:rPr>
          <w:rFonts w:ascii="Arial" w:hAnsi="Arial" w:cs="Arial"/>
          <w:sz w:val="20"/>
          <w:szCs w:val="20"/>
        </w:rPr>
        <w:t xml:space="preserve"> School District’s</w:t>
      </w:r>
      <w:r w:rsidRPr="00502FAA">
        <w:rPr>
          <w:rFonts w:ascii="Arial" w:hAnsi="Arial" w:cs="Arial"/>
          <w:sz w:val="20"/>
          <w:szCs w:val="20"/>
        </w:rPr>
        <w:t xml:space="preserve"> internal control over financial reporting or on compliance.  That report is an integral part of an audit performed in accordance with </w:t>
      </w:r>
      <w:r w:rsidRPr="00502FAA">
        <w:rPr>
          <w:rFonts w:ascii="Arial" w:hAnsi="Arial" w:cs="Arial"/>
          <w:i/>
          <w:iCs/>
          <w:sz w:val="20"/>
          <w:szCs w:val="20"/>
        </w:rPr>
        <w:t>Government Auditing Standards</w:t>
      </w:r>
      <w:r w:rsidR="00B65457">
        <w:rPr>
          <w:rFonts w:ascii="Arial" w:hAnsi="Arial" w:cs="Arial"/>
          <w:sz w:val="20"/>
          <w:szCs w:val="20"/>
        </w:rPr>
        <w:t xml:space="preserve"> in considering </w:t>
      </w:r>
      <w:r w:rsidR="00B65457" w:rsidRPr="00A2478C">
        <w:rPr>
          <w:rFonts w:ascii="Arial" w:hAnsi="Arial" w:cs="Arial"/>
          <w:bCs/>
          <w:i/>
          <w:iCs/>
          <w:color w:val="548DD4"/>
          <w:sz w:val="20"/>
          <w:szCs w:val="20"/>
        </w:rPr>
        <w:t>[input]</w:t>
      </w:r>
      <w:r w:rsidR="00B65457" w:rsidRPr="00A2478C">
        <w:rPr>
          <w:rFonts w:ascii="Arial" w:hAnsi="Arial" w:cs="Arial"/>
          <w:sz w:val="20"/>
          <w:szCs w:val="20"/>
        </w:rPr>
        <w:t xml:space="preserve"> School District's</w:t>
      </w:r>
      <w:r w:rsidR="00B65457">
        <w:rPr>
          <w:rFonts w:ascii="Arial" w:hAnsi="Arial" w:cs="Arial"/>
          <w:sz w:val="20"/>
          <w:szCs w:val="20"/>
        </w:rPr>
        <w:t xml:space="preserve"> internal control over financial reporting and compliance.</w:t>
      </w:r>
    </w:p>
    <w:p w14:paraId="751029AD" w14:textId="77777777" w:rsidR="009705C9" w:rsidRDefault="009705C9" w:rsidP="00592969">
      <w:pPr>
        <w:jc w:val="both"/>
        <w:rPr>
          <w:rFonts w:ascii="Arial" w:hAnsi="Arial" w:cs="Arial"/>
          <w:sz w:val="20"/>
          <w:szCs w:val="20"/>
        </w:rPr>
      </w:pPr>
    </w:p>
    <w:p w14:paraId="621A7964" w14:textId="77777777" w:rsidR="00E31C9E" w:rsidRPr="00B32FA8" w:rsidRDefault="00E31C9E" w:rsidP="00854C52">
      <w:pPr>
        <w:rPr>
          <w:rFonts w:ascii="Arial" w:hAnsi="Arial" w:cs="Arial"/>
          <w:sz w:val="20"/>
          <w:szCs w:val="20"/>
        </w:rPr>
      </w:pPr>
    </w:p>
    <w:p w14:paraId="621A7965" w14:textId="77777777" w:rsidR="00E31C9E" w:rsidRPr="00B32FA8" w:rsidRDefault="00E31C9E" w:rsidP="00854C52">
      <w:pPr>
        <w:rPr>
          <w:rFonts w:ascii="Arial" w:hAnsi="Arial" w:cs="Arial"/>
          <w:sz w:val="20"/>
          <w:szCs w:val="20"/>
        </w:rPr>
      </w:pPr>
    </w:p>
    <w:p w14:paraId="621A7966" w14:textId="77777777" w:rsidR="00E31C9E" w:rsidRDefault="00E31C9E" w:rsidP="00854C52">
      <w:pPr>
        <w:rPr>
          <w:rFonts w:ascii="Arial" w:hAnsi="Arial" w:cs="Arial"/>
          <w:sz w:val="20"/>
          <w:szCs w:val="20"/>
        </w:rPr>
      </w:pPr>
    </w:p>
    <w:p w14:paraId="621A7967" w14:textId="77777777" w:rsidR="00E31C9E" w:rsidRPr="00B32FA8" w:rsidRDefault="00E31C9E" w:rsidP="00854C52">
      <w:pPr>
        <w:rPr>
          <w:rFonts w:ascii="Arial" w:hAnsi="Arial" w:cs="Arial"/>
          <w:sz w:val="20"/>
          <w:szCs w:val="20"/>
        </w:rPr>
      </w:pPr>
    </w:p>
    <w:p w14:paraId="621A7968" w14:textId="7D43C8E7" w:rsidR="00E31C9E" w:rsidRPr="00B32FA8" w:rsidRDefault="00E31C9E" w:rsidP="00854C52">
      <w:pPr>
        <w:rPr>
          <w:rFonts w:ascii="Arial" w:hAnsi="Arial" w:cs="Arial"/>
          <w:sz w:val="20"/>
          <w:szCs w:val="20"/>
        </w:rPr>
      </w:pPr>
      <w:r w:rsidRPr="00B32FA8">
        <w:rPr>
          <w:rFonts w:ascii="Arial" w:hAnsi="Arial" w:cs="Arial"/>
          <w:sz w:val="20"/>
          <w:szCs w:val="20"/>
        </w:rPr>
        <w:t>[</w:t>
      </w:r>
      <w:r w:rsidR="003A1E0C">
        <w:rPr>
          <w:rFonts w:ascii="Arial" w:hAnsi="Arial" w:cs="Arial"/>
          <w:sz w:val="20"/>
          <w:szCs w:val="20"/>
        </w:rPr>
        <w:t xml:space="preserve">Auditor’s </w:t>
      </w:r>
      <w:r w:rsidRPr="00B32FA8">
        <w:rPr>
          <w:rFonts w:ascii="Arial" w:hAnsi="Arial" w:cs="Arial"/>
          <w:sz w:val="20"/>
          <w:szCs w:val="20"/>
        </w:rPr>
        <w:t>Signature]</w:t>
      </w:r>
    </w:p>
    <w:p w14:paraId="621A7969" w14:textId="77777777" w:rsidR="00E31C9E" w:rsidRDefault="00E31C9E" w:rsidP="00854C52">
      <w:pPr>
        <w:rPr>
          <w:rFonts w:ascii="Arial" w:hAnsi="Arial" w:cs="Arial"/>
          <w:sz w:val="20"/>
          <w:szCs w:val="20"/>
        </w:rPr>
      </w:pPr>
    </w:p>
    <w:p w14:paraId="754F98B0" w14:textId="6BB156A4" w:rsidR="003A1E0C" w:rsidRPr="00B32FA8" w:rsidRDefault="003A1E0C" w:rsidP="00854C52">
      <w:pPr>
        <w:rPr>
          <w:rFonts w:ascii="Arial" w:hAnsi="Arial" w:cs="Arial"/>
          <w:sz w:val="20"/>
          <w:szCs w:val="20"/>
        </w:rPr>
      </w:pPr>
      <w:r>
        <w:rPr>
          <w:rFonts w:ascii="Arial" w:hAnsi="Arial" w:cs="Arial"/>
          <w:sz w:val="20"/>
          <w:szCs w:val="20"/>
        </w:rPr>
        <w:t>[Auditor’s city and state]</w:t>
      </w:r>
    </w:p>
    <w:p w14:paraId="621A796A" w14:textId="77777777" w:rsidR="00E31C9E" w:rsidRPr="00B32FA8" w:rsidRDefault="00E31C9E">
      <w:pPr>
        <w:rPr>
          <w:rFonts w:ascii="Arial" w:hAnsi="Arial" w:cs="Arial"/>
          <w:sz w:val="20"/>
          <w:szCs w:val="20"/>
        </w:rPr>
      </w:pPr>
    </w:p>
    <w:p w14:paraId="621A796B" w14:textId="31E0FB36" w:rsidR="00E31C9E" w:rsidRPr="00B32FA8" w:rsidRDefault="00E31C9E">
      <w:pPr>
        <w:rPr>
          <w:rFonts w:ascii="Arial" w:hAnsi="Arial" w:cs="Arial"/>
          <w:sz w:val="20"/>
          <w:szCs w:val="20"/>
        </w:rPr>
      </w:pPr>
      <w:r w:rsidRPr="00B32FA8">
        <w:rPr>
          <w:rFonts w:ascii="Arial" w:hAnsi="Arial" w:cs="Arial"/>
          <w:sz w:val="20"/>
          <w:szCs w:val="20"/>
        </w:rPr>
        <w:t>[Date</w:t>
      </w:r>
      <w:r w:rsidR="003A1E0C">
        <w:rPr>
          <w:rFonts w:ascii="Arial" w:hAnsi="Arial" w:cs="Arial"/>
          <w:sz w:val="20"/>
          <w:szCs w:val="20"/>
        </w:rPr>
        <w:t xml:space="preserve"> of the auditor’s report</w:t>
      </w:r>
      <w:r w:rsidRPr="00B32FA8">
        <w:rPr>
          <w:rFonts w:ascii="Arial" w:hAnsi="Arial" w:cs="Arial"/>
          <w:sz w:val="20"/>
          <w:szCs w:val="20"/>
        </w:rPr>
        <w:t xml:space="preserve">] </w:t>
      </w:r>
      <w:r w:rsidRPr="00B32FA8">
        <w:rPr>
          <w:rFonts w:ascii="Arial" w:hAnsi="Arial" w:cs="Arial"/>
          <w:color w:val="FF0000"/>
          <w:sz w:val="20"/>
          <w:szCs w:val="20"/>
        </w:rPr>
        <w:t>**</w:t>
      </w:r>
    </w:p>
    <w:p w14:paraId="621A796C" w14:textId="77777777" w:rsidR="00E31C9E" w:rsidRDefault="00E31C9E">
      <w:pPr>
        <w:rPr>
          <w:rFonts w:ascii="Arial" w:hAnsi="Arial" w:cs="Arial"/>
          <w:b/>
          <w:bCs/>
          <w:i/>
          <w:iCs/>
          <w:sz w:val="18"/>
          <w:szCs w:val="18"/>
        </w:rPr>
      </w:pPr>
    </w:p>
    <w:p w14:paraId="621A796D" w14:textId="77777777" w:rsidR="00E31C9E" w:rsidRDefault="00E31C9E">
      <w:pPr>
        <w:rPr>
          <w:rFonts w:ascii="Arial" w:hAnsi="Arial" w:cs="Arial"/>
          <w:b/>
          <w:bCs/>
          <w:i/>
          <w:iCs/>
          <w:sz w:val="18"/>
          <w:szCs w:val="18"/>
        </w:rPr>
      </w:pPr>
    </w:p>
    <w:p w14:paraId="621A796E" w14:textId="77777777" w:rsidR="00E31C9E" w:rsidRDefault="00E31C9E">
      <w:pPr>
        <w:rPr>
          <w:rFonts w:ascii="Arial" w:hAnsi="Arial" w:cs="Arial"/>
          <w:b/>
          <w:bCs/>
          <w:i/>
          <w:iCs/>
          <w:sz w:val="18"/>
          <w:szCs w:val="18"/>
        </w:rPr>
      </w:pPr>
    </w:p>
    <w:p w14:paraId="621A796F" w14:textId="77777777" w:rsidR="00E31C9E" w:rsidRDefault="00E31C9E">
      <w:pPr>
        <w:rPr>
          <w:rFonts w:ascii="Arial" w:hAnsi="Arial" w:cs="Arial"/>
          <w:b/>
          <w:bCs/>
          <w:i/>
          <w:iCs/>
          <w:sz w:val="18"/>
          <w:szCs w:val="18"/>
        </w:rPr>
      </w:pPr>
    </w:p>
    <w:p w14:paraId="621A7970" w14:textId="77777777" w:rsidR="00E31C9E" w:rsidRDefault="00E31C9E">
      <w:pPr>
        <w:rPr>
          <w:rFonts w:ascii="Arial" w:hAnsi="Arial" w:cs="Arial"/>
          <w:b/>
          <w:bCs/>
          <w:i/>
          <w:iCs/>
          <w:sz w:val="18"/>
          <w:szCs w:val="18"/>
        </w:rPr>
      </w:pPr>
    </w:p>
    <w:p w14:paraId="621A7971" w14:textId="77777777" w:rsidR="00E31C9E" w:rsidRDefault="00E31C9E">
      <w:pPr>
        <w:rPr>
          <w:rFonts w:ascii="Arial" w:hAnsi="Arial" w:cs="Arial"/>
          <w:b/>
          <w:bCs/>
          <w:i/>
          <w:iCs/>
          <w:sz w:val="18"/>
          <w:szCs w:val="18"/>
        </w:rPr>
      </w:pPr>
    </w:p>
    <w:p w14:paraId="621A7972" w14:textId="77777777" w:rsidR="00E31C9E" w:rsidRDefault="00E31C9E">
      <w:pPr>
        <w:rPr>
          <w:rFonts w:ascii="Arial" w:hAnsi="Arial" w:cs="Arial"/>
          <w:b/>
          <w:bCs/>
          <w:i/>
          <w:iCs/>
          <w:sz w:val="18"/>
          <w:szCs w:val="18"/>
        </w:rPr>
      </w:pPr>
    </w:p>
    <w:p w14:paraId="621A7973" w14:textId="77777777" w:rsidR="00E31C9E" w:rsidRDefault="00E31C9E" w:rsidP="0076085D">
      <w:pPr>
        <w:jc w:val="both"/>
        <w:rPr>
          <w:rFonts w:ascii="Arial" w:hAnsi="Arial" w:cs="Arial"/>
          <w:color w:val="548DD4"/>
          <w:sz w:val="20"/>
          <w:szCs w:val="20"/>
        </w:rPr>
      </w:pPr>
      <w:r w:rsidRPr="00B32FA8">
        <w:rPr>
          <w:rFonts w:ascii="Arial" w:hAnsi="Arial" w:cs="Arial"/>
          <w:b/>
          <w:color w:val="FF0000"/>
          <w:sz w:val="20"/>
          <w:szCs w:val="20"/>
        </w:rPr>
        <w:t xml:space="preserve">** </w:t>
      </w:r>
      <w:r>
        <w:rPr>
          <w:rFonts w:ascii="Arial" w:hAnsi="Arial" w:cs="Arial"/>
          <w:color w:val="548DD4"/>
          <w:sz w:val="20"/>
          <w:szCs w:val="20"/>
        </w:rPr>
        <w:t>The auditor’s</w:t>
      </w:r>
      <w:r w:rsidRPr="00B32FA8">
        <w:rPr>
          <w:rFonts w:ascii="Arial" w:hAnsi="Arial" w:cs="Arial"/>
          <w:color w:val="548DD4"/>
          <w:sz w:val="20"/>
          <w:szCs w:val="20"/>
        </w:rPr>
        <w:t xml:space="preserve"> report should not be dated earlier than the date on which the auditor has obtained sufficient appropriate audit evidence to support the opinion.  This date will ordinarily be close to the date the auditor grants the entity permission to use the </w:t>
      </w:r>
      <w:r>
        <w:rPr>
          <w:rFonts w:ascii="Arial" w:hAnsi="Arial" w:cs="Arial"/>
          <w:color w:val="548DD4"/>
          <w:sz w:val="20"/>
          <w:szCs w:val="20"/>
        </w:rPr>
        <w:t>auditor’s</w:t>
      </w:r>
      <w:r w:rsidRPr="00B32FA8">
        <w:rPr>
          <w:rFonts w:ascii="Arial" w:hAnsi="Arial" w:cs="Arial"/>
          <w:color w:val="548DD4"/>
          <w:sz w:val="20"/>
          <w:szCs w:val="20"/>
        </w:rPr>
        <w:t xml:space="preserve"> report in connection with the financial statements (Report release date).  In many cases, the report release date will be the date the auditor delivers the report to the entity. (AU §339.23)</w:t>
      </w:r>
    </w:p>
    <w:p w14:paraId="621A7974" w14:textId="77777777" w:rsidR="00E31C9E" w:rsidRDefault="00E31C9E">
      <w:pPr>
        <w:rPr>
          <w:rFonts w:ascii="Arial" w:hAnsi="Arial" w:cs="Arial"/>
          <w:b/>
          <w:bCs/>
          <w:i/>
          <w:iCs/>
          <w:sz w:val="18"/>
          <w:szCs w:val="18"/>
        </w:rPr>
      </w:pPr>
    </w:p>
    <w:p w14:paraId="621A7975" w14:textId="77777777" w:rsidR="00E31C9E" w:rsidRDefault="00E31C9E" w:rsidP="00F841E2">
      <w:pPr>
        <w:jc w:val="both"/>
        <w:rPr>
          <w:rFonts w:ascii="Arial" w:hAnsi="Arial" w:cs="Arial"/>
          <w:b/>
          <w:bCs/>
          <w:i/>
          <w:iCs/>
          <w:sz w:val="18"/>
          <w:szCs w:val="18"/>
        </w:rPr>
      </w:pPr>
    </w:p>
    <w:p w14:paraId="621A7976" w14:textId="77777777" w:rsidR="00E31C9E" w:rsidRDefault="00E31C9E" w:rsidP="00F841E2">
      <w:pPr>
        <w:jc w:val="both"/>
        <w:rPr>
          <w:rFonts w:ascii="Arial" w:hAnsi="Arial" w:cs="Arial"/>
          <w:b/>
          <w:bCs/>
          <w:i/>
          <w:iCs/>
          <w:sz w:val="18"/>
          <w:szCs w:val="18"/>
        </w:rPr>
      </w:pPr>
    </w:p>
    <w:p w14:paraId="621A7977" w14:textId="77777777" w:rsidR="00E31C9E" w:rsidRDefault="00E31C9E" w:rsidP="00F841E2">
      <w:pPr>
        <w:jc w:val="both"/>
        <w:rPr>
          <w:rFonts w:ascii="Arial" w:hAnsi="Arial" w:cs="Arial"/>
          <w:b/>
          <w:bCs/>
          <w:i/>
          <w:iCs/>
          <w:sz w:val="18"/>
          <w:szCs w:val="18"/>
        </w:rPr>
      </w:pPr>
    </w:p>
    <w:p w14:paraId="621A7978" w14:textId="77777777" w:rsidR="00E31C9E" w:rsidRPr="00825332" w:rsidRDefault="00E31C9E" w:rsidP="00F841E2">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For modifications to the Independent </w:t>
      </w:r>
      <w:r>
        <w:rPr>
          <w:rFonts w:ascii="Arial" w:hAnsi="Arial" w:cs="Arial"/>
          <w:bCs/>
          <w:iCs/>
          <w:sz w:val="18"/>
          <w:szCs w:val="18"/>
        </w:rPr>
        <w:t>Auditor’s</w:t>
      </w:r>
      <w:r w:rsidRPr="00825332">
        <w:rPr>
          <w:rFonts w:ascii="Arial" w:hAnsi="Arial" w:cs="Arial"/>
          <w:bCs/>
          <w:iCs/>
          <w:sz w:val="18"/>
          <w:szCs w:val="18"/>
        </w:rPr>
        <w:t xml:space="preserve"> Report as a result of business-type activities, aggregate discretely presented component units, qualifications, adverse or other deviations, refer to the </w:t>
      </w:r>
      <w:r w:rsidRPr="00825332">
        <w:rPr>
          <w:rFonts w:ascii="Arial" w:hAnsi="Arial" w:cs="Arial"/>
          <w:bCs/>
          <w:iCs/>
          <w:sz w:val="18"/>
          <w:szCs w:val="18"/>
          <w:u w:val="single"/>
        </w:rPr>
        <w:t>AICPA Audit and Accounting Guide for State and Local Governments</w:t>
      </w:r>
      <w:r w:rsidRPr="00825332">
        <w:rPr>
          <w:rFonts w:ascii="Arial" w:hAnsi="Arial" w:cs="Arial"/>
          <w:bCs/>
          <w:iCs/>
          <w:sz w:val="18"/>
          <w:szCs w:val="18"/>
        </w:rPr>
        <w:t>.</w:t>
      </w:r>
    </w:p>
    <w:p w14:paraId="621A7979" w14:textId="77777777" w:rsidR="00E31C9E" w:rsidRDefault="00E31C9E" w:rsidP="00F841E2">
      <w:pPr>
        <w:jc w:val="both"/>
        <w:rPr>
          <w:rFonts w:ascii="Arial" w:hAnsi="Arial" w:cs="Arial"/>
          <w:sz w:val="20"/>
          <w:szCs w:val="20"/>
        </w:rPr>
      </w:pPr>
    </w:p>
    <w:p w14:paraId="621A7983" w14:textId="5C6757B7" w:rsidR="00E31C9E" w:rsidRDefault="00E31C9E" w:rsidP="00187243">
      <w:pPr>
        <w:jc w:val="both"/>
        <w:rPr>
          <w:rFonts w:ascii="Arial" w:hAnsi="Arial" w:cs="Arial"/>
          <w:sz w:val="18"/>
          <w:szCs w:val="18"/>
        </w:rPr>
      </w:pPr>
    </w:p>
    <w:p w14:paraId="039CEA77" w14:textId="7BAE74F6" w:rsidR="003E4E82" w:rsidRDefault="003E4E82" w:rsidP="00187243">
      <w:pPr>
        <w:jc w:val="both"/>
        <w:rPr>
          <w:rFonts w:ascii="Arial" w:hAnsi="Arial" w:cs="Arial"/>
          <w:sz w:val="18"/>
          <w:szCs w:val="18"/>
        </w:rPr>
      </w:pPr>
    </w:p>
    <w:p w14:paraId="6EC9F67A" w14:textId="38F36375" w:rsidR="003E4E82" w:rsidRDefault="003E4E82" w:rsidP="00187243">
      <w:pPr>
        <w:jc w:val="both"/>
        <w:rPr>
          <w:rFonts w:ascii="Arial" w:hAnsi="Arial" w:cs="Arial"/>
          <w:sz w:val="18"/>
          <w:szCs w:val="18"/>
        </w:rPr>
      </w:pPr>
    </w:p>
    <w:p w14:paraId="6C3B5BAA" w14:textId="71043CAC" w:rsidR="003E4E82" w:rsidRDefault="003E4E82" w:rsidP="00187243">
      <w:pPr>
        <w:jc w:val="both"/>
        <w:rPr>
          <w:rFonts w:ascii="Arial" w:hAnsi="Arial" w:cs="Arial"/>
          <w:sz w:val="18"/>
          <w:szCs w:val="18"/>
        </w:rPr>
      </w:pPr>
    </w:p>
    <w:p w14:paraId="4A988ECA" w14:textId="77777777" w:rsidR="003E4E82" w:rsidRPr="00187243" w:rsidRDefault="003E4E82" w:rsidP="00187243">
      <w:pPr>
        <w:jc w:val="both"/>
        <w:rPr>
          <w:rFonts w:ascii="Arial" w:hAnsi="Arial" w:cs="Arial"/>
          <w:sz w:val="18"/>
          <w:szCs w:val="18"/>
          <w:u w:val="single"/>
        </w:rPr>
      </w:pPr>
    </w:p>
    <w:p w14:paraId="621A7984" w14:textId="2F39FE66" w:rsidR="00E31C9E" w:rsidRDefault="00E31C9E" w:rsidP="004B50E7">
      <w:pPr>
        <w:jc w:val="center"/>
        <w:rPr>
          <w:rFonts w:ascii="Arial" w:hAnsi="Arial" w:cs="Arial"/>
          <w:sz w:val="20"/>
          <w:szCs w:val="20"/>
        </w:rPr>
      </w:pPr>
    </w:p>
    <w:p w14:paraId="5EE1581C" w14:textId="7D0A32E6" w:rsidR="00187243" w:rsidRDefault="00187243" w:rsidP="004B50E7">
      <w:pPr>
        <w:jc w:val="center"/>
        <w:rPr>
          <w:rFonts w:ascii="Arial" w:hAnsi="Arial" w:cs="Arial"/>
          <w:sz w:val="20"/>
          <w:szCs w:val="20"/>
        </w:rPr>
      </w:pPr>
    </w:p>
    <w:p w14:paraId="0B4FA8F4" w14:textId="0124840E" w:rsidR="00187243" w:rsidRDefault="00187243" w:rsidP="004B50E7">
      <w:pPr>
        <w:jc w:val="center"/>
        <w:rPr>
          <w:rFonts w:ascii="Arial" w:hAnsi="Arial" w:cs="Arial"/>
          <w:sz w:val="20"/>
          <w:szCs w:val="20"/>
        </w:rPr>
      </w:pPr>
    </w:p>
    <w:p w14:paraId="70EACA99" w14:textId="1127114F" w:rsidR="00187243" w:rsidRDefault="00187243" w:rsidP="004B50E7">
      <w:pPr>
        <w:jc w:val="center"/>
        <w:rPr>
          <w:rFonts w:ascii="Arial" w:hAnsi="Arial" w:cs="Arial"/>
          <w:sz w:val="20"/>
          <w:szCs w:val="20"/>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0" w14:textId="77777777" w:rsidR="00E31C9E" w:rsidRPr="00B32FA8" w:rsidRDefault="00E31C9E" w:rsidP="004B50E7">
      <w:pPr>
        <w:jc w:val="center"/>
        <w:rPr>
          <w:rFonts w:ascii="Arial" w:hAnsi="Arial" w:cs="Arial"/>
          <w:sz w:val="20"/>
          <w:szCs w:val="20"/>
        </w:rPr>
      </w:pPr>
    </w:p>
    <w:p w14:paraId="621A7991" w14:textId="77777777" w:rsidR="00E31C9E" w:rsidRPr="00B32FA8" w:rsidRDefault="00E31C9E" w:rsidP="004B50E7">
      <w:pPr>
        <w:jc w:val="center"/>
        <w:rPr>
          <w:rFonts w:ascii="Arial" w:hAnsi="Arial" w:cs="Arial"/>
          <w:sz w:val="20"/>
          <w:szCs w:val="20"/>
        </w:rPr>
      </w:pPr>
    </w:p>
    <w:p w14:paraId="621A7992"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72B72801" w:rsidR="00E31C9E" w:rsidRPr="00B32FA8" w:rsidRDefault="00E31C9E" w:rsidP="00E737A6">
      <w:pPr>
        <w:jc w:val="both"/>
        <w:rPr>
          <w:rFonts w:ascii="Arial" w:hAnsi="Arial" w:cs="Arial"/>
          <w:sz w:val="20"/>
          <w:szCs w:val="20"/>
        </w:rPr>
      </w:pPr>
      <w:r w:rsidRPr="00B32FA8">
        <w:rPr>
          <w:rFonts w:ascii="Arial" w:hAnsi="Arial" w:cs="Arial"/>
          <w:sz w:val="20"/>
          <w:szCs w:val="20"/>
        </w:rPr>
        <w:lastRenderedPageBreak/>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04162C55"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increased/decreased $_____, including a prior period adjustment of $_____, which represents a(n) ___% increase/decrease from fiscal year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increased/decreased $_____, including a prior period adjustment of $_____, which represents a(n) ___% increase/decrease from fiscal year </w:t>
      </w:r>
      <w:r w:rsidR="00D06783">
        <w:rPr>
          <w:rFonts w:ascii="Arial" w:hAnsi="Arial" w:cs="Arial"/>
          <w:sz w:val="20"/>
          <w:szCs w:val="20"/>
        </w:rPr>
        <w:t>201</w:t>
      </w:r>
      <w:r w:rsidR="004C5F3C">
        <w:rPr>
          <w:rFonts w:ascii="Arial" w:hAnsi="Arial" w:cs="Arial"/>
          <w:sz w:val="20"/>
          <w:szCs w:val="20"/>
        </w:rPr>
        <w:t>7</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7DFD2396"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D808C1">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$_____, or ___ % of total revenues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3BD01C5B"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District had $_____ and $_____ in expenses for fiscal years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only $_____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of these expenses was offset by program specific charges for services, grants and contributions.  General revenues of $_____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185CE942"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$_____ in revenues and $_____ in expenditures in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The General Fund’s fund balance increased/decreased by $_____ from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to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increased/decreased by $_____ from </w:t>
      </w:r>
      <w:r w:rsidR="00D06783">
        <w:rPr>
          <w:rFonts w:ascii="Arial" w:hAnsi="Arial" w:cs="Arial"/>
          <w:sz w:val="20"/>
          <w:szCs w:val="20"/>
        </w:rPr>
        <w:t>201</w:t>
      </w:r>
      <w:r w:rsidR="004C5F3C">
        <w:rPr>
          <w:rFonts w:ascii="Arial" w:hAnsi="Arial" w:cs="Arial"/>
          <w:sz w:val="20"/>
          <w:szCs w:val="20"/>
        </w:rPr>
        <w:t>7</w:t>
      </w:r>
      <w:r w:rsidRPr="00B32FA8">
        <w:rPr>
          <w:rFonts w:ascii="Arial" w:hAnsi="Arial" w:cs="Arial"/>
          <w:sz w:val="20"/>
          <w:szCs w:val="20"/>
        </w:rPr>
        <w:t xml:space="preserve"> to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4852F01B"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increased/ decreased by $_____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The increase/decrease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6D3A43D7"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increased/decreased by $_____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 xml:space="preserve">.  This increase/decrease </w:t>
      </w:r>
      <w:r>
        <w:rPr>
          <w:rFonts w:ascii="Arial" w:hAnsi="Arial" w:cs="Arial"/>
          <w:sz w:val="20"/>
          <w:szCs w:val="20"/>
        </w:rPr>
        <w:t xml:space="preserve">for </w:t>
      </w:r>
      <w:r w:rsidR="00D06783">
        <w:rPr>
          <w:rFonts w:ascii="Arial" w:hAnsi="Arial" w:cs="Arial"/>
          <w:sz w:val="20"/>
          <w:szCs w:val="20"/>
        </w:rPr>
        <w:t>201</w:t>
      </w:r>
      <w:r w:rsidR="004C5F3C">
        <w:rPr>
          <w:rFonts w:ascii="Arial" w:hAnsi="Arial" w:cs="Arial"/>
          <w:sz w:val="20"/>
          <w:szCs w:val="20"/>
        </w:rPr>
        <w:t>9</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D06783">
        <w:rPr>
          <w:rFonts w:ascii="Arial" w:hAnsi="Arial" w:cs="Arial"/>
          <w:sz w:val="20"/>
          <w:szCs w:val="20"/>
        </w:rPr>
        <w:t>201</w:t>
      </w:r>
      <w:r w:rsidR="004C5F3C">
        <w:rPr>
          <w:rFonts w:ascii="Arial" w:hAnsi="Arial" w:cs="Arial"/>
          <w:sz w:val="20"/>
          <w:szCs w:val="20"/>
        </w:rPr>
        <w:t>9</w:t>
      </w:r>
      <w:r w:rsidRPr="00B32FA8">
        <w:rPr>
          <w:rFonts w:ascii="Arial" w:hAnsi="Arial" w:cs="Arial"/>
          <w:sz w:val="20"/>
          <w:szCs w:val="20"/>
        </w:rPr>
        <w:t xml:space="preserve"> and increased/decreased by $_____ for </w:t>
      </w:r>
      <w:r w:rsidR="00D06783">
        <w:rPr>
          <w:rFonts w:ascii="Arial" w:hAnsi="Arial" w:cs="Arial"/>
          <w:sz w:val="20"/>
          <w:szCs w:val="20"/>
        </w:rPr>
        <w:t>201</w:t>
      </w:r>
      <w:r w:rsidR="004C5F3C">
        <w:rPr>
          <w:rFonts w:ascii="Arial" w:hAnsi="Arial" w:cs="Arial"/>
          <w:sz w:val="20"/>
          <w:szCs w:val="20"/>
        </w:rPr>
        <w:t>8</w:t>
      </w:r>
      <w:r w:rsidRPr="00B32FA8">
        <w:rPr>
          <w:rFonts w:ascii="Arial" w:hAnsi="Arial" w:cs="Arial"/>
          <w:sz w:val="20"/>
          <w:szCs w:val="20"/>
        </w:rPr>
        <w:t>.</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This discussion and analysis serve</w:t>
      </w:r>
      <w:r>
        <w:rPr>
          <w:rFonts w:ascii="Arial" w:hAnsi="Arial" w:cs="Arial"/>
          <w:sz w:val="20"/>
          <w:szCs w:val="20"/>
        </w:rPr>
        <w:t>s</w:t>
      </w:r>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reader with a broad overview of the District’s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District’s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District’s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District’s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w:t>
      </w:r>
      <w:r w:rsidRPr="00B32FA8">
        <w:rPr>
          <w:rFonts w:ascii="Arial" w:hAnsi="Arial" w:cs="Arial"/>
          <w:sz w:val="20"/>
          <w:szCs w:val="20"/>
        </w:rPr>
        <w:lastRenderedPageBreak/>
        <w:t>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The government-wide financial statements outline functions of the District that are principally supported by property taxes and intergovernmental revenues (governmental activities).  The governmental activities of the District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District uses fund accounting to ensure and demonstrate compliance with finance-related legal requirements.  All of the funds of the District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(Add proprietary funds if applicable to the District.)</w:t>
      </w:r>
    </w:p>
    <w:p w14:paraId="621A79DD" w14:textId="77777777" w:rsidR="00E31C9E" w:rsidRPr="00B32FA8" w:rsidRDefault="00E31C9E" w:rsidP="00E737A6">
      <w:pPr>
        <w:jc w:val="both"/>
        <w:rPr>
          <w:rFonts w:ascii="Arial" w:hAnsi="Arial" w:cs="Arial"/>
          <w:sz w:val="20"/>
          <w:szCs w:val="20"/>
        </w:rPr>
      </w:pPr>
    </w:p>
    <w:p w14:paraId="621A79DE" w14:textId="77777777"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The approach focuses on near-term inflows and outflows of spendable resources, as well as balances of spendable resources available at year end.  The governmental fund statements provide a detailed view of the District’s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District’s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District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District.  Fiduciary funds are not reflected in the government-wide financial statements because resources of those funds are not available to support the District’s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(Only add language if the District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The financial statements include two schedules that reconcile the amounts reported on the governmental funds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 xml:space="preserve">Bond and note proceeds result in liabilities on government-wide financial statements, but are </w:t>
      </w:r>
      <w:r>
        <w:rPr>
          <w:rFonts w:ascii="Arial" w:hAnsi="Arial" w:cs="Arial"/>
          <w:sz w:val="20"/>
          <w:szCs w:val="20"/>
        </w:rPr>
        <w:lastRenderedPageBreak/>
        <w:t>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Certain other outflows represent either increases or decreases in liabilities on the government-wide financial statements, but are reported as expenditures on the governmental funds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The District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6F498D0F"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73B55F53"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District’s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(if applicable)</w:t>
      </w:r>
    </w:p>
    <w:p w14:paraId="340B7CBF" w14:textId="77777777" w:rsidR="005E6CB5" w:rsidRDefault="005E6CB5" w:rsidP="00D83DB0">
      <w:pPr>
        <w:jc w:val="both"/>
        <w:rPr>
          <w:rFonts w:ascii="Arial" w:hAnsi="Arial" w:cs="Arial"/>
          <w:sz w:val="20"/>
          <w:szCs w:val="20"/>
        </w:rPr>
      </w:pPr>
    </w:p>
    <w:p w14:paraId="621A7A0E" w14:textId="5807A3E5"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District’s </w:t>
      </w:r>
      <w:r w:rsidR="003F4479">
        <w:rPr>
          <w:rFonts w:ascii="Arial" w:hAnsi="Arial" w:cs="Arial"/>
          <w:sz w:val="20"/>
          <w:szCs w:val="20"/>
        </w:rPr>
        <w:t>net position</w:t>
      </w:r>
      <w:r w:rsidRPr="00B32FA8">
        <w:rPr>
          <w:rFonts w:ascii="Arial" w:hAnsi="Arial" w:cs="Arial"/>
          <w:sz w:val="20"/>
          <w:szCs w:val="20"/>
        </w:rPr>
        <w:t xml:space="preserve"> at June 30,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June 30,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621A7A0F" w14:textId="77777777" w:rsidR="00E31C9E" w:rsidRDefault="00E31C9E" w:rsidP="00B42FD2">
      <w:pPr>
        <w:jc w:val="both"/>
        <w:rPr>
          <w:rFonts w:ascii="Arial" w:hAnsi="Arial" w:cs="Arial"/>
          <w:i/>
          <w:color w:val="FF0000"/>
          <w:sz w:val="20"/>
          <w:szCs w:val="20"/>
        </w:rPr>
      </w:pPr>
    </w:p>
    <w:p w14:paraId="621A7A10" w14:textId="106848F5" w:rsidR="00E31C9E" w:rsidRPr="00057C4F" w:rsidRDefault="00E31C9E" w:rsidP="00B42FD2">
      <w:pPr>
        <w:jc w:val="both"/>
        <w:rPr>
          <w:rFonts w:ascii="Arial" w:hAnsi="Arial" w:cs="Arial"/>
          <w:sz w:val="20"/>
          <w:szCs w:val="20"/>
        </w:rPr>
      </w:pPr>
    </w:p>
    <w:p w14:paraId="36542276" w14:textId="77777777" w:rsidR="00B37851" w:rsidRDefault="00B37851" w:rsidP="00C133F1">
      <w:pPr>
        <w:jc w:val="center"/>
        <w:rPr>
          <w:rFonts w:ascii="Arial" w:hAnsi="Arial" w:cs="Arial"/>
          <w:b/>
          <w:sz w:val="20"/>
          <w:szCs w:val="20"/>
        </w:rPr>
      </w:pPr>
    </w:p>
    <w:p w14:paraId="621A7A11" w14:textId="1563F253" w:rsidR="00E31C9E" w:rsidRPr="00B32FA8" w:rsidRDefault="00E31C9E" w:rsidP="00C133F1">
      <w:pPr>
        <w:jc w:val="center"/>
        <w:rPr>
          <w:rFonts w:ascii="Arial" w:hAnsi="Arial" w:cs="Arial"/>
          <w:b/>
          <w:sz w:val="20"/>
          <w:szCs w:val="20"/>
        </w:rPr>
      </w:pPr>
      <w:r w:rsidRPr="00B32FA8">
        <w:rPr>
          <w:rFonts w:ascii="Arial" w:hAnsi="Arial" w:cs="Arial"/>
          <w:b/>
          <w:sz w:val="20"/>
          <w:szCs w:val="20"/>
        </w:rPr>
        <w:t>Table 1</w:t>
      </w:r>
    </w:p>
    <w:p w14:paraId="621A7A12" w14:textId="4D0A4EB2" w:rsidR="00E31C9E" w:rsidRPr="00B32FA8" w:rsidRDefault="00E31C9E" w:rsidP="00C133F1">
      <w:pPr>
        <w:jc w:val="center"/>
        <w:rPr>
          <w:rFonts w:ascii="Arial" w:hAnsi="Arial" w:cs="Arial"/>
          <w:b/>
          <w:sz w:val="20"/>
          <w:szCs w:val="20"/>
        </w:rPr>
      </w:pPr>
      <w:r w:rsidRPr="00B32FA8">
        <w:rPr>
          <w:rFonts w:ascii="Arial" w:hAnsi="Arial" w:cs="Arial"/>
          <w:b/>
          <w:sz w:val="20"/>
          <w:szCs w:val="20"/>
        </w:rPr>
        <w:t xml:space="preserve">Condensed Statement of </w:t>
      </w:r>
      <w:r w:rsidR="003F4479">
        <w:rPr>
          <w:rFonts w:ascii="Arial" w:hAnsi="Arial" w:cs="Arial"/>
          <w:b/>
          <w:sz w:val="20"/>
          <w:szCs w:val="20"/>
        </w:rPr>
        <w:t>Net Position</w:t>
      </w:r>
    </w:p>
    <w:p w14:paraId="621A7A13" w14:textId="5F6148B8" w:rsidR="00E31C9E" w:rsidRPr="00B32FA8" w:rsidRDefault="00407593" w:rsidP="00C133F1">
      <w:pPr>
        <w:jc w:val="center"/>
        <w:rPr>
          <w:rFonts w:ascii="Arial" w:hAnsi="Arial" w:cs="Arial"/>
          <w:b/>
          <w:sz w:val="20"/>
          <w:szCs w:val="20"/>
        </w:rPr>
      </w:pPr>
      <w:bookmarkStart w:id="0" w:name="_MON_1404108467"/>
      <w:bookmarkStart w:id="1" w:name="_MON_1398753764"/>
      <w:bookmarkEnd w:id="0"/>
      <w:bookmarkEnd w:id="1"/>
      <w:r>
        <w:rPr>
          <w:rFonts w:ascii="Arial" w:hAnsi="Arial" w:cs="Arial"/>
          <w:b/>
          <w:sz w:val="20"/>
          <w:szCs w:val="20"/>
        </w:rPr>
        <w:pict w14:anchorId="621A8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in">
            <v:imagedata r:id="rId17" o:title=""/>
          </v:shape>
        </w:pict>
      </w:r>
    </w:p>
    <w:p w14:paraId="621A7A14" w14:textId="77777777" w:rsidR="00E31C9E" w:rsidRDefault="00E31C9E" w:rsidP="00B52A21">
      <w:pPr>
        <w:widowControl/>
        <w:autoSpaceDE/>
        <w:autoSpaceDN/>
        <w:adjustRightInd/>
        <w:rPr>
          <w:rFonts w:ascii="Arial" w:hAnsi="Arial" w:cs="Arial"/>
          <w:sz w:val="20"/>
          <w:szCs w:val="20"/>
        </w:rPr>
      </w:pPr>
    </w:p>
    <w:p w14:paraId="10B8B75B" w14:textId="37858177" w:rsidR="000C5350" w:rsidRPr="00636DBB" w:rsidRDefault="005B1DA0" w:rsidP="00B52A21">
      <w:pPr>
        <w:widowControl/>
        <w:autoSpaceDE/>
        <w:autoSpaceDN/>
        <w:adjustRightInd/>
        <w:rPr>
          <w:rFonts w:ascii="Arial" w:hAnsi="Arial" w:cs="Arial"/>
          <w:color w:val="FF0000"/>
          <w:sz w:val="20"/>
          <w:szCs w:val="20"/>
        </w:rPr>
      </w:pPr>
      <w:r>
        <w:rPr>
          <w:rFonts w:ascii="Arial" w:hAnsi="Arial" w:cs="Arial"/>
          <w:color w:val="FF0000"/>
          <w:sz w:val="20"/>
          <w:szCs w:val="20"/>
        </w:rPr>
        <w:t>[</w:t>
      </w:r>
      <w:r w:rsidR="0005424D">
        <w:rPr>
          <w:rFonts w:ascii="Arial" w:hAnsi="Arial" w:cs="Arial"/>
          <w:color w:val="FF0000"/>
          <w:sz w:val="20"/>
          <w:szCs w:val="20"/>
        </w:rPr>
        <w:t>The following section sets forth information on the details of unrestricted net position that management may want to consider for inclusion in the MD&amp;A.</w:t>
      </w:r>
      <w:r w:rsidR="000C5350" w:rsidRPr="00636DBB">
        <w:rPr>
          <w:rFonts w:ascii="Arial" w:hAnsi="Arial" w:cs="Arial"/>
          <w:color w:val="FF0000"/>
          <w:sz w:val="20"/>
          <w:szCs w:val="20"/>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6684FBD6" w14:textId="77777777" w:rsidR="000C5350" w:rsidRDefault="000C5350" w:rsidP="00B52A21">
      <w:pPr>
        <w:widowControl/>
        <w:autoSpaceDE/>
        <w:autoSpaceDN/>
        <w:adjustRightInd/>
        <w:rPr>
          <w:rFonts w:ascii="Arial" w:hAnsi="Arial" w:cs="Arial"/>
          <w:sz w:val="20"/>
          <w:szCs w:val="20"/>
        </w:rPr>
      </w:pPr>
    </w:p>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0BC3A5E4" w14:textId="77777777" w:rsidR="005E6CB5" w:rsidRDefault="005E6CB5" w:rsidP="00E737A6">
      <w:pPr>
        <w:tabs>
          <w:tab w:val="left" w:pos="720"/>
          <w:tab w:val="left" w:pos="6480"/>
        </w:tabs>
        <w:jc w:val="both"/>
        <w:rPr>
          <w:rFonts w:ascii="Arial" w:hAnsi="Arial" w:cs="Arial"/>
          <w:b/>
          <w:sz w:val="20"/>
          <w:szCs w:val="20"/>
        </w:rPr>
      </w:pPr>
    </w:p>
    <w:p w14:paraId="6BBFC8DC" w14:textId="77777777" w:rsidR="005E6CB5" w:rsidRDefault="005E6CB5"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7AF7E69F"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District’s total revenues for the fiscal years ended June 30,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June 30,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were $_____ and $_____, respectively.  The total cost of all programs and services was $_____ for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178492DE"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June 30,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621A7A20" w14:textId="77777777" w:rsidR="00E31C9E" w:rsidRPr="00B32FA8" w:rsidRDefault="00E31C9E" w:rsidP="00C133F1">
      <w:pPr>
        <w:tabs>
          <w:tab w:val="left" w:pos="720"/>
          <w:tab w:val="left" w:pos="6480"/>
        </w:tabs>
        <w:jc w:val="center"/>
        <w:rPr>
          <w:rFonts w:ascii="Arial" w:hAnsi="Arial" w:cs="Arial"/>
          <w:b/>
          <w:sz w:val="20"/>
          <w:szCs w:val="20"/>
        </w:rPr>
      </w:pPr>
    </w:p>
    <w:p w14:paraId="621A7A21" w14:textId="77777777"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Table 2</w:t>
      </w:r>
    </w:p>
    <w:p w14:paraId="621A7A22" w14:textId="4F4E0421"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23" w14:textId="77777777" w:rsidR="00E31C9E" w:rsidRPr="00B32FA8" w:rsidRDefault="00E31C9E" w:rsidP="00C133F1">
      <w:pPr>
        <w:tabs>
          <w:tab w:val="left" w:pos="720"/>
          <w:tab w:val="left" w:pos="6480"/>
        </w:tabs>
        <w:jc w:val="center"/>
        <w:rPr>
          <w:rFonts w:ascii="Arial" w:hAnsi="Arial" w:cs="Arial"/>
          <w:b/>
          <w:sz w:val="20"/>
          <w:szCs w:val="20"/>
        </w:rPr>
      </w:pPr>
    </w:p>
    <w:bookmarkStart w:id="2" w:name="_MON_1405236799"/>
    <w:bookmarkStart w:id="3" w:name="_MON_1404108480"/>
    <w:bookmarkStart w:id="4" w:name="_MON_1398753783"/>
    <w:bookmarkStart w:id="5" w:name="_MON_1405251696"/>
    <w:bookmarkStart w:id="6" w:name="_MON_1403605048"/>
    <w:bookmarkEnd w:id="2"/>
    <w:bookmarkEnd w:id="3"/>
    <w:bookmarkEnd w:id="4"/>
    <w:bookmarkEnd w:id="5"/>
    <w:bookmarkEnd w:id="6"/>
    <w:bookmarkStart w:id="7" w:name="_MON_1403605113"/>
    <w:bookmarkEnd w:id="7"/>
    <w:p w14:paraId="621A7A24" w14:textId="3D7D3C35" w:rsidR="00E31C9E" w:rsidRDefault="003B6198" w:rsidP="00E2240D">
      <w:pPr>
        <w:tabs>
          <w:tab w:val="left" w:pos="720"/>
          <w:tab w:val="left" w:pos="6480"/>
        </w:tabs>
        <w:rPr>
          <w:rFonts w:ascii="Arial" w:hAnsi="Arial" w:cs="Arial"/>
          <w:b/>
          <w:sz w:val="20"/>
          <w:szCs w:val="20"/>
        </w:rPr>
      </w:pPr>
      <w:r w:rsidRPr="00B32FA8">
        <w:rPr>
          <w:rFonts w:ascii="Arial" w:hAnsi="Arial" w:cs="Arial"/>
          <w:sz w:val="20"/>
          <w:szCs w:val="20"/>
        </w:rPr>
        <w:object w:dxaOrig="10416" w:dyaOrig="8254" w14:anchorId="621A816F">
          <v:shape id="_x0000_i1026" type="#_x0000_t75" style="width:468pt;height:367.5pt" o:ole="">
            <v:imagedata r:id="rId18" o:title=""/>
          </v:shape>
          <o:OLEObject Type="Embed" ProgID="Excel.Sheet.12" ShapeID="_x0000_i1026" DrawAspect="Content" ObjectID="_1629718163" r:id="rId19"/>
        </w:object>
      </w:r>
    </w:p>
    <w:p w14:paraId="621A7A25" w14:textId="77777777"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3DCF8D55" w14:textId="77777777" w:rsidR="00681FE3" w:rsidRPr="00B32FA8" w:rsidRDefault="00681FE3" w:rsidP="00C133F1">
      <w:pPr>
        <w:jc w:val="center"/>
        <w:rPr>
          <w:rFonts w:ascii="Arial" w:hAnsi="Arial" w:cs="Arial"/>
          <w:b/>
          <w:sz w:val="20"/>
          <w:szCs w:val="20"/>
          <w:lang w:val="en-CA"/>
        </w:rPr>
      </w:pPr>
    </w:p>
    <w:p w14:paraId="55FB7DEE" w14:textId="77777777" w:rsidR="00003FDB" w:rsidRDefault="00003FDB" w:rsidP="00C133F1">
      <w:pPr>
        <w:jc w:val="center"/>
        <w:rPr>
          <w:rFonts w:ascii="Arial" w:hAnsi="Arial" w:cs="Arial"/>
          <w:b/>
          <w:sz w:val="20"/>
          <w:szCs w:val="20"/>
        </w:rPr>
      </w:pPr>
    </w:p>
    <w:p w14:paraId="42199D21" w14:textId="77777777" w:rsidR="00003FDB" w:rsidRDefault="00003FDB" w:rsidP="00C133F1">
      <w:pPr>
        <w:jc w:val="center"/>
        <w:rPr>
          <w:rFonts w:ascii="Arial" w:hAnsi="Arial" w:cs="Arial"/>
          <w:b/>
          <w:sz w:val="20"/>
          <w:szCs w:val="20"/>
        </w:rPr>
      </w:pPr>
    </w:p>
    <w:p w14:paraId="3117EEA0" w14:textId="77777777" w:rsidR="00003FDB" w:rsidRDefault="00003FDB" w:rsidP="00C133F1">
      <w:pPr>
        <w:jc w:val="center"/>
        <w:rPr>
          <w:rFonts w:ascii="Arial" w:hAnsi="Arial" w:cs="Arial"/>
          <w:b/>
          <w:sz w:val="20"/>
          <w:szCs w:val="20"/>
        </w:rPr>
      </w:pPr>
    </w:p>
    <w:p w14:paraId="47876C88" w14:textId="77777777" w:rsidR="00003FDB" w:rsidRDefault="00003FDB" w:rsidP="00C133F1">
      <w:pPr>
        <w:jc w:val="center"/>
        <w:rPr>
          <w:rFonts w:ascii="Arial" w:hAnsi="Arial" w:cs="Arial"/>
          <w:b/>
          <w:sz w:val="20"/>
          <w:szCs w:val="20"/>
        </w:rPr>
      </w:pPr>
    </w:p>
    <w:p w14:paraId="3432925E" w14:textId="77777777" w:rsidR="00003FDB" w:rsidRDefault="00003FDB" w:rsidP="00C133F1">
      <w:pPr>
        <w:jc w:val="center"/>
        <w:rPr>
          <w:rFonts w:ascii="Arial" w:hAnsi="Arial" w:cs="Arial"/>
          <w:b/>
          <w:sz w:val="20"/>
          <w:szCs w:val="20"/>
        </w:rPr>
      </w:pPr>
    </w:p>
    <w:p w14:paraId="147E863E" w14:textId="77777777" w:rsidR="00003FDB" w:rsidRDefault="00003FDB" w:rsidP="00C133F1">
      <w:pPr>
        <w:jc w:val="center"/>
        <w:rPr>
          <w:rFonts w:ascii="Arial" w:hAnsi="Arial" w:cs="Arial"/>
          <w:b/>
          <w:sz w:val="20"/>
          <w:szCs w:val="20"/>
        </w:rPr>
      </w:pPr>
    </w:p>
    <w:p w14:paraId="3FE4E804" w14:textId="498FF8E7" w:rsidR="00003FDB" w:rsidRDefault="00003FDB" w:rsidP="00C133F1">
      <w:pPr>
        <w:jc w:val="center"/>
        <w:rPr>
          <w:rFonts w:ascii="Arial" w:hAnsi="Arial" w:cs="Arial"/>
          <w:b/>
          <w:sz w:val="20"/>
          <w:szCs w:val="20"/>
        </w:rPr>
      </w:pPr>
    </w:p>
    <w:p w14:paraId="334C92D5" w14:textId="77777777" w:rsidR="00E35F41" w:rsidRDefault="00E35F41" w:rsidP="00C133F1">
      <w:pPr>
        <w:jc w:val="center"/>
        <w:rPr>
          <w:rFonts w:ascii="Arial" w:hAnsi="Arial" w:cs="Arial"/>
          <w:b/>
          <w:sz w:val="20"/>
          <w:szCs w:val="20"/>
        </w:rPr>
      </w:pPr>
    </w:p>
    <w:p w14:paraId="2AA824AE" w14:textId="1B527D89" w:rsidR="00003FDB" w:rsidRDefault="00003FDB" w:rsidP="00984D7E">
      <w:pPr>
        <w:rPr>
          <w:rFonts w:ascii="Arial" w:hAnsi="Arial" w:cs="Arial"/>
          <w:b/>
          <w:sz w:val="20"/>
          <w:szCs w:val="20"/>
        </w:rPr>
      </w:pPr>
    </w:p>
    <w:p w14:paraId="621A7A2A" w14:textId="4FB69613" w:rsidR="00E31C9E" w:rsidRPr="00B32FA8" w:rsidRDefault="00E31C9E" w:rsidP="00C133F1">
      <w:pPr>
        <w:jc w:val="center"/>
        <w:rPr>
          <w:rFonts w:ascii="Arial" w:hAnsi="Arial" w:cs="Arial"/>
          <w:b/>
          <w:sz w:val="20"/>
          <w:szCs w:val="20"/>
        </w:rPr>
      </w:pPr>
      <w:r w:rsidRPr="00B32FA8">
        <w:rPr>
          <w:rFonts w:ascii="Arial" w:hAnsi="Arial" w:cs="Arial"/>
          <w:b/>
          <w:sz w:val="20"/>
          <w:szCs w:val="20"/>
        </w:rPr>
        <w:lastRenderedPageBreak/>
        <w:t>Table 3</w:t>
      </w:r>
    </w:p>
    <w:p w14:paraId="621A7A2B"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Net Cost of Governmental Activities</w:t>
      </w:r>
    </w:p>
    <w:p w14:paraId="621A7A2C" w14:textId="77777777" w:rsidR="00E31C9E" w:rsidRPr="00B32FA8" w:rsidRDefault="00E31C9E" w:rsidP="00C133F1">
      <w:pPr>
        <w:jc w:val="center"/>
        <w:rPr>
          <w:rFonts w:ascii="Arial" w:hAnsi="Arial" w:cs="Arial"/>
          <w:sz w:val="20"/>
          <w:szCs w:val="20"/>
        </w:rPr>
      </w:pPr>
    </w:p>
    <w:bookmarkStart w:id="8" w:name="_MON_1398753812"/>
    <w:bookmarkEnd w:id="8"/>
    <w:p w14:paraId="621A7A2D" w14:textId="07109270" w:rsidR="00E31C9E" w:rsidRDefault="003B6198" w:rsidP="005F68A8">
      <w:pPr>
        <w:jc w:val="center"/>
        <w:rPr>
          <w:rFonts w:ascii="Arial" w:hAnsi="Arial" w:cs="Arial"/>
          <w:sz w:val="20"/>
          <w:szCs w:val="20"/>
        </w:rPr>
      </w:pPr>
      <w:r w:rsidRPr="0049465B">
        <w:rPr>
          <w:rFonts w:ascii="Arial" w:hAnsi="Arial" w:cs="Arial"/>
          <w:sz w:val="20"/>
          <w:szCs w:val="20"/>
        </w:rPr>
        <w:object w:dxaOrig="7883" w:dyaOrig="5937" w14:anchorId="621A8170">
          <v:shape id="_x0000_i1027" type="#_x0000_t75" style="width:396.75pt;height:294.75pt" o:ole="">
            <v:imagedata r:id="rId20" o:title=""/>
          </v:shape>
          <o:OLEObject Type="Embed" ProgID="Excel.Sheet.12" ShapeID="_x0000_i1027" DrawAspect="Content" ObjectID="_1629718164" r:id="rId21"/>
        </w:object>
      </w:r>
    </w:p>
    <w:p w14:paraId="621A7A2E" w14:textId="77777777" w:rsidR="00E31C9E" w:rsidRDefault="00E31C9E" w:rsidP="005F68A8">
      <w:pPr>
        <w:jc w:val="center"/>
        <w:rPr>
          <w:rFonts w:ascii="Arial" w:hAnsi="Arial" w:cs="Arial"/>
          <w:sz w:val="20"/>
          <w:szCs w:val="20"/>
        </w:rPr>
      </w:pPr>
    </w:p>
    <w:p w14:paraId="621A7A2F" w14:textId="0A9BA729"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was financed by general revenue, which is primarily made up of property taxes ($_____ for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and state and federal revenues ($_____ for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In addition, there was $_____ and $_____ in Sixteenth Section sources for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1428A953"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D06783">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and $_____ for </w:t>
      </w:r>
      <w:r w:rsidR="00D06783">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As noted earlier, the District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The focus of the District’s governmental funds is to provide information on current inflows, outflows and balances of spendable resources.  Such information is useful in assessing the District’s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District’s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7777777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District as a whole is reflected in its governmental funds.  As the District completed the year, its governmental funds reported a combined fund balance of $_____, a(n) increase/decrease of $_____, which includes a prior period adjustment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either nonspendable,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519B41F1" w14:textId="0BE02B0C" w:rsidR="00640283" w:rsidRDefault="00640283" w:rsidP="00EB3EFA">
      <w:pPr>
        <w:jc w:val="both"/>
        <w:rPr>
          <w:rFonts w:ascii="Arial" w:hAnsi="Arial" w:cs="Arial"/>
          <w:sz w:val="20"/>
          <w:szCs w:val="20"/>
        </w:rPr>
      </w:pPr>
    </w:p>
    <w:p w14:paraId="31E03324" w14:textId="54B29A04" w:rsidR="003C2F9D" w:rsidRDefault="003C2F9D" w:rsidP="00EB3EFA">
      <w:pPr>
        <w:jc w:val="both"/>
        <w:rPr>
          <w:rFonts w:ascii="Arial" w:hAnsi="Arial" w:cs="Arial"/>
          <w:sz w:val="20"/>
          <w:szCs w:val="20"/>
        </w:rPr>
      </w:pPr>
    </w:p>
    <w:p w14:paraId="62CB7686" w14:textId="77777777" w:rsidR="00212811" w:rsidRDefault="00212811" w:rsidP="00EB3EFA">
      <w:pPr>
        <w:jc w:val="both"/>
        <w:rPr>
          <w:rFonts w:ascii="Arial" w:hAnsi="Arial" w:cs="Arial"/>
          <w:sz w:val="20"/>
          <w:szCs w:val="20"/>
        </w:rPr>
      </w:pPr>
    </w:p>
    <w:p w14:paraId="621A7A3F" w14:textId="77777777" w:rsidR="00E31C9E" w:rsidRDefault="00E31C9E" w:rsidP="00E737A6">
      <w:pPr>
        <w:jc w:val="both"/>
        <w:rPr>
          <w:rFonts w:ascii="Arial" w:hAnsi="Arial" w:cs="Arial"/>
          <w:sz w:val="20"/>
          <w:szCs w:val="20"/>
        </w:rPr>
      </w:pPr>
      <w:r w:rsidRPr="00B32FA8">
        <w:rPr>
          <w:rFonts w:ascii="Arial" w:hAnsi="Arial" w:cs="Arial"/>
          <w:sz w:val="20"/>
          <w:szCs w:val="20"/>
        </w:rPr>
        <w:t>The General Fund is the principal operating fund of the District.  The increase/decrease in fund balance in the General Fund for the fiscal year was $_____.  The fund balance of Other Governmental Funds showed a(n) increase/decrease in the amount of $_____, which includes a prior period adjustment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 id="_x0000_i1028" type="#_x0000_t75" style="width:223.5pt;height:57.75pt" o:ole="">
            <v:imagedata r:id="rId22" o:title=""/>
          </v:shape>
          <o:OLEObject Type="Embed" ProgID="Excel.Sheet.8" ShapeID="_x0000_i1028" DrawAspect="Content" ObjectID="_1629718165" r:id="rId23"/>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During the year, the District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(Significant revisions should be explained as they apply to the District.)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District’s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41C7DC73"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552B42">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xml:space="preserve">, the District’s total capital assets were $_____, including land, school buildings, building improvements, buses, other school vehicles, furniture and equipment, and any intangible assets.  This amount represents a(n) increase/decrease of $_____from </w:t>
      </w:r>
      <w:r w:rsidR="00552B42">
        <w:rPr>
          <w:rFonts w:ascii="Arial" w:hAnsi="Arial" w:cs="Arial"/>
          <w:sz w:val="20"/>
          <w:szCs w:val="20"/>
        </w:rPr>
        <w:t>201</w:t>
      </w:r>
      <w:r w:rsidR="003B6198">
        <w:rPr>
          <w:rFonts w:ascii="Arial" w:hAnsi="Arial" w:cs="Arial"/>
          <w:sz w:val="20"/>
          <w:szCs w:val="20"/>
        </w:rPr>
        <w:t>8</w:t>
      </w:r>
      <w:r w:rsidRPr="00B32FA8">
        <w:rPr>
          <w:rFonts w:ascii="Arial" w:hAnsi="Arial" w:cs="Arial"/>
          <w:sz w:val="20"/>
          <w:szCs w:val="20"/>
        </w:rPr>
        <w:t xml:space="preserve">.  Total accumulated depreciation as of June 30, </w:t>
      </w:r>
      <w:r w:rsidR="00BE5302">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was $_____, and total depreciation expense for the year was $_____, resulting in total net capital assets of $_____.</w:t>
      </w:r>
    </w:p>
    <w:p w14:paraId="621A7A4E" w14:textId="77777777" w:rsidR="00E31C9E" w:rsidRDefault="00E31C9E" w:rsidP="00C133F1">
      <w:pPr>
        <w:jc w:val="center"/>
        <w:rPr>
          <w:rFonts w:ascii="Arial" w:hAnsi="Arial" w:cs="Arial"/>
          <w:b/>
          <w:sz w:val="20"/>
          <w:szCs w:val="20"/>
        </w:rPr>
      </w:pPr>
    </w:p>
    <w:p w14:paraId="621A7A4F" w14:textId="77777777" w:rsidR="00E31C9E" w:rsidRPr="00B32FA8" w:rsidRDefault="00E31C9E" w:rsidP="00C133F1">
      <w:pPr>
        <w:jc w:val="center"/>
        <w:rPr>
          <w:rFonts w:ascii="Arial" w:hAnsi="Arial" w:cs="Arial"/>
          <w:b/>
          <w:sz w:val="20"/>
          <w:szCs w:val="20"/>
        </w:rPr>
      </w:pPr>
    </w:p>
    <w:p w14:paraId="621A7A50"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Table 4</w:t>
      </w:r>
    </w:p>
    <w:p w14:paraId="621A7A51"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Capital Assets, Net of Accumulated Depreciation</w:t>
      </w:r>
    </w:p>
    <w:bookmarkStart w:id="9" w:name="_MON_1398753839"/>
    <w:bookmarkEnd w:id="9"/>
    <w:p w14:paraId="621A7A52" w14:textId="2B81D0CC" w:rsidR="00E31C9E" w:rsidRPr="00B32FA8" w:rsidRDefault="003B6198" w:rsidP="00C133F1">
      <w:pPr>
        <w:tabs>
          <w:tab w:val="left" w:pos="4892"/>
        </w:tabs>
        <w:jc w:val="center"/>
        <w:rPr>
          <w:rFonts w:ascii="Arial" w:hAnsi="Arial" w:cs="Arial"/>
          <w:sz w:val="20"/>
          <w:szCs w:val="20"/>
        </w:rPr>
      </w:pPr>
      <w:r w:rsidRPr="00B32FA8">
        <w:rPr>
          <w:rFonts w:ascii="Arial" w:hAnsi="Arial" w:cs="Arial"/>
          <w:sz w:val="20"/>
          <w:szCs w:val="20"/>
        </w:rPr>
        <w:object w:dxaOrig="8899" w:dyaOrig="3554" w14:anchorId="621A8172">
          <v:shape id="_x0000_i1029" type="#_x0000_t75" style="width:447pt;height:180pt" o:ole="">
            <v:imagedata r:id="rId24" o:title=""/>
          </v:shape>
          <o:OLEObject Type="Embed" ProgID="Excel.Sheet.12" ShapeID="_x0000_i1029" DrawAspect="Content" ObjectID="_1629718166" r:id="rId25"/>
        </w:object>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capital assets can be found in Note __ included in this report.</w:t>
      </w:r>
    </w:p>
    <w:p w14:paraId="621A7A55" w14:textId="2B60FAF3"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r>
      <w:r w:rsidRPr="00B32FA8">
        <w:rPr>
          <w:rFonts w:ascii="Arial" w:hAnsi="Arial" w:cs="Arial"/>
          <w:b/>
          <w:sz w:val="20"/>
          <w:szCs w:val="20"/>
        </w:rPr>
        <w:lastRenderedPageBreak/>
        <w:t xml:space="preserve">Debt Administration.  </w:t>
      </w:r>
      <w:r w:rsidRPr="00B32FA8">
        <w:rPr>
          <w:rFonts w:ascii="Arial" w:hAnsi="Arial" w:cs="Arial"/>
          <w:sz w:val="20"/>
          <w:szCs w:val="20"/>
        </w:rPr>
        <w:t xml:space="preserve">At June 30, </w:t>
      </w:r>
      <w:r w:rsidR="00BE5302">
        <w:rPr>
          <w:rFonts w:ascii="Arial" w:hAnsi="Arial" w:cs="Arial"/>
          <w:sz w:val="20"/>
          <w:szCs w:val="20"/>
        </w:rPr>
        <w:t>201</w:t>
      </w:r>
      <w:r w:rsidR="003B6198">
        <w:rPr>
          <w:rFonts w:ascii="Arial" w:hAnsi="Arial" w:cs="Arial"/>
          <w:sz w:val="20"/>
          <w:szCs w:val="20"/>
        </w:rPr>
        <w:t>9</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District)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The District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21A7A58" w14:textId="77777777" w:rsidR="00E31C9E" w:rsidRPr="00B32FA8" w:rsidRDefault="00E31C9E" w:rsidP="00C133F1">
      <w:pPr>
        <w:ind w:left="720" w:hanging="720"/>
        <w:jc w:val="center"/>
        <w:rPr>
          <w:rFonts w:ascii="Arial" w:hAnsi="Arial" w:cs="Arial"/>
          <w:b/>
          <w:sz w:val="20"/>
          <w:szCs w:val="20"/>
        </w:rPr>
      </w:pPr>
    </w:p>
    <w:p w14:paraId="621A7A59"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Table 5</w:t>
      </w:r>
    </w:p>
    <w:p w14:paraId="621A7A5A"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Outstanding Long-Term Debt</w:t>
      </w:r>
    </w:p>
    <w:bookmarkStart w:id="10" w:name="_MON_1405248906"/>
    <w:bookmarkStart w:id="11" w:name="_MON_1398753855"/>
    <w:bookmarkEnd w:id="10"/>
    <w:bookmarkEnd w:id="11"/>
    <w:bookmarkStart w:id="12" w:name="_MON_1405248824"/>
    <w:bookmarkEnd w:id="12"/>
    <w:p w14:paraId="621A7A5B" w14:textId="729E00D8" w:rsidR="00E31C9E" w:rsidRPr="00B32FA8" w:rsidRDefault="003B6198" w:rsidP="00E2240D">
      <w:pPr>
        <w:ind w:left="720" w:hanging="720"/>
        <w:jc w:val="center"/>
        <w:rPr>
          <w:rFonts w:ascii="Arial" w:hAnsi="Arial" w:cs="Arial"/>
          <w:sz w:val="20"/>
          <w:szCs w:val="20"/>
        </w:rPr>
      </w:pPr>
      <w:r w:rsidRPr="00B32FA8">
        <w:rPr>
          <w:rFonts w:ascii="Arial" w:hAnsi="Arial" w:cs="Arial"/>
          <w:b/>
          <w:sz w:val="20"/>
          <w:szCs w:val="20"/>
        </w:rPr>
        <w:object w:dxaOrig="10238" w:dyaOrig="6246" w14:anchorId="621A8173">
          <v:shape id="_x0000_i1030" type="#_x0000_t75" style="width:483.75pt;height:294pt" o:ole="">
            <v:imagedata r:id="rId26" o:title=""/>
          </v:shape>
          <o:OLEObject Type="Embed" ProgID="Excel.Sheet.12" ShapeID="_x0000_i1030" DrawAspect="Content" ObjectID="_1629718167" r:id="rId27"/>
        </w:object>
      </w:r>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28"/>
          <w:headerReference w:type="default" r:id="rId29"/>
          <w:headerReference w:type="first" r:id="rId30"/>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21A7AAA"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13" w:name="Exhibit_32_A"/>
      <w:bookmarkEnd w:id="13"/>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bookmarkStart w:id="14" w:name="_MON_1398753052"/>
    <w:bookmarkEnd w:id="14"/>
    <w:p w14:paraId="621A7ACC" w14:textId="176063BC" w:rsidR="00E31C9E" w:rsidRPr="00B32FA8" w:rsidRDefault="003B4255">
      <w:pPr>
        <w:rPr>
          <w:rFonts w:ascii="Arial" w:hAnsi="Arial" w:cs="Arial"/>
          <w:sz w:val="20"/>
          <w:szCs w:val="20"/>
        </w:rPr>
      </w:pPr>
      <w:r w:rsidRPr="0049465B">
        <w:rPr>
          <w:rFonts w:ascii="Arial" w:hAnsi="Arial" w:cs="Arial"/>
          <w:sz w:val="20"/>
          <w:szCs w:val="20"/>
        </w:rPr>
        <w:object w:dxaOrig="10274" w:dyaOrig="13329" w14:anchorId="621A8174">
          <v:shape id="_x0000_i1031" type="#_x0000_t75" style="width:495.75pt;height:640.5pt" o:ole="">
            <v:imagedata r:id="rId31" o:title=""/>
          </v:shape>
          <o:OLEObject Type="Embed" ProgID="Excel.Sheet.12" ShapeID="_x0000_i1031" DrawAspect="Content" ObjectID="_1629718168" r:id="rId32"/>
        </w:object>
      </w:r>
      <w:r w:rsidR="00E31C9E" w:rsidRPr="00B32FA8">
        <w:rPr>
          <w:rFonts w:ascii="Arial" w:hAnsi="Arial" w:cs="Arial"/>
          <w:sz w:val="20"/>
          <w:szCs w:val="20"/>
        </w:rPr>
        <w:t xml:space="preserve"> </w:t>
      </w:r>
    </w:p>
    <w:bookmarkStart w:id="15" w:name="Exhibit_32_B"/>
    <w:bookmarkStart w:id="16" w:name="Exhibit_32_C"/>
    <w:bookmarkStart w:id="17" w:name="Exhibit_32_C_45_1"/>
    <w:bookmarkStart w:id="18" w:name="Exhibit_32_D"/>
    <w:bookmarkStart w:id="19" w:name="Exhibit_32_D_45_1"/>
    <w:bookmarkStart w:id="20" w:name="Exhibit_32_E"/>
    <w:bookmarkStart w:id="21" w:name="Exhibit_32_F"/>
    <w:bookmarkEnd w:id="15"/>
    <w:bookmarkEnd w:id="16"/>
    <w:bookmarkEnd w:id="17"/>
    <w:bookmarkEnd w:id="18"/>
    <w:bookmarkEnd w:id="19"/>
    <w:bookmarkEnd w:id="20"/>
    <w:bookmarkEnd w:id="21"/>
    <w:bookmarkStart w:id="22" w:name="_MON_1421489715"/>
    <w:bookmarkEnd w:id="22"/>
    <w:p w14:paraId="68B8EB46" w14:textId="04BB484C" w:rsidR="0049145C" w:rsidRPr="00B32FA8" w:rsidRDefault="003B6198" w:rsidP="007B3C27">
      <w:pPr>
        <w:rPr>
          <w:rFonts w:ascii="Arial" w:hAnsi="Arial" w:cs="Arial"/>
          <w:sz w:val="20"/>
          <w:szCs w:val="20"/>
        </w:rPr>
        <w:sectPr w:rsidR="0049145C" w:rsidRPr="00B32FA8" w:rsidSect="002C188F">
          <w:headerReference w:type="even" r:id="rId33"/>
          <w:headerReference w:type="default" r:id="rId34"/>
          <w:headerReference w:type="first" r:id="rId35"/>
          <w:pgSz w:w="12240" w:h="15840"/>
          <w:pgMar w:top="720" w:right="1440" w:bottom="720" w:left="1440" w:header="720" w:footer="432" w:gutter="0"/>
          <w:cols w:space="720"/>
          <w:noEndnote/>
          <w:docGrid w:linePitch="326"/>
        </w:sectPr>
      </w:pPr>
      <w:r w:rsidRPr="0049465B">
        <w:rPr>
          <w:rFonts w:ascii="Arial" w:hAnsi="Arial" w:cs="Arial"/>
          <w:sz w:val="20"/>
          <w:szCs w:val="20"/>
        </w:rPr>
        <w:object w:dxaOrig="10286" w:dyaOrig="6898" w14:anchorId="336E0EF1">
          <v:shape id="_x0000_i1032" type="#_x0000_t75" style="width:497.25pt;height:330pt" o:ole="">
            <v:imagedata r:id="rId36" o:title=""/>
          </v:shape>
          <o:OLEObject Type="Embed" ProgID="Excel.Sheet.12" ShapeID="_x0000_i1032" DrawAspect="Content" ObjectID="_1629718169" r:id="rId37"/>
        </w:object>
      </w:r>
    </w:p>
    <w:bookmarkStart w:id="23" w:name="_MON_1398753883"/>
    <w:bookmarkStart w:id="24" w:name="_MON_1405236846"/>
    <w:bookmarkEnd w:id="23"/>
    <w:bookmarkEnd w:id="24"/>
    <w:bookmarkStart w:id="25" w:name="_MON_1405236943"/>
    <w:bookmarkEnd w:id="25"/>
    <w:p w14:paraId="621A7ACE" w14:textId="47EE09B1" w:rsidR="00E31C9E" w:rsidRPr="00B32FA8" w:rsidRDefault="003B6198" w:rsidP="007B3C27">
      <w:pPr>
        <w:rPr>
          <w:rFonts w:ascii="Arial" w:hAnsi="Arial" w:cs="Arial"/>
          <w:sz w:val="20"/>
          <w:szCs w:val="20"/>
        </w:rPr>
      </w:pPr>
      <w:r w:rsidRPr="0049465B">
        <w:rPr>
          <w:rFonts w:ascii="Arial" w:hAnsi="Arial" w:cs="Arial"/>
          <w:sz w:val="20"/>
          <w:szCs w:val="20"/>
        </w:rPr>
        <w:object w:dxaOrig="11896" w:dyaOrig="14860" w14:anchorId="621A8175">
          <v:shape id="_x0000_i1033" type="#_x0000_t75" style="width:492.75pt;height:618.75pt" o:ole="">
            <v:imagedata r:id="rId38" o:title=""/>
          </v:shape>
          <o:OLEObject Type="Embed" ProgID="Excel.Sheet.12" ShapeID="_x0000_i1033" DrawAspect="Content" ObjectID="_1629718170" r:id="rId39"/>
        </w:object>
      </w:r>
      <w:r w:rsidR="00E31C9E" w:rsidRPr="00B32FA8">
        <w:rPr>
          <w:rFonts w:ascii="Arial" w:hAnsi="Arial" w:cs="Arial"/>
          <w:sz w:val="20"/>
          <w:szCs w:val="20"/>
        </w:rPr>
        <w:br w:type="page"/>
      </w:r>
    </w:p>
    <w:bookmarkStart w:id="26" w:name="_MON_1398753905"/>
    <w:bookmarkEnd w:id="26"/>
    <w:p w14:paraId="5821B470" w14:textId="7F0CE023" w:rsidR="00331950" w:rsidRDefault="003B4255" w:rsidP="007B3C27">
      <w:pPr>
        <w:rPr>
          <w:rFonts w:ascii="Arial" w:hAnsi="Arial" w:cs="Arial"/>
          <w:sz w:val="20"/>
          <w:szCs w:val="20"/>
        </w:rPr>
      </w:pPr>
      <w:r w:rsidRPr="0049465B">
        <w:rPr>
          <w:rFonts w:ascii="Arial" w:hAnsi="Arial" w:cs="Arial"/>
          <w:sz w:val="20"/>
          <w:szCs w:val="20"/>
        </w:rPr>
        <w:object w:dxaOrig="12080" w:dyaOrig="10434" w14:anchorId="621A8176">
          <v:shape id="_x0000_i1034" type="#_x0000_t75" style="width:554.25pt;height:482.25pt" o:ole="">
            <v:imagedata r:id="rId40" o:title=""/>
          </v:shape>
          <o:OLEObject Type="Embed" ProgID="Excel.Sheet.12" ShapeID="_x0000_i1034" DrawAspect="Content" ObjectID="_1629718171" r:id="rId41"/>
        </w:object>
      </w:r>
      <w:bookmarkStart w:id="27" w:name="_MON_1465716548"/>
      <w:bookmarkEnd w:id="27"/>
      <w:r w:rsidR="004501D9" w:rsidRPr="0049465B">
        <w:rPr>
          <w:rFonts w:ascii="Arial" w:hAnsi="Arial" w:cs="Arial"/>
          <w:sz w:val="20"/>
          <w:szCs w:val="20"/>
        </w:rPr>
        <w:object w:dxaOrig="11250" w:dyaOrig="10155" w14:anchorId="20141F1B">
          <v:shape id="_x0000_i1035" type="#_x0000_t75" style="width:516pt;height:469.5pt" o:ole="">
            <v:imagedata r:id="rId42" o:title=""/>
          </v:shape>
          <o:OLEObject Type="Embed" ProgID="Excel.Sheet.12" ShapeID="_x0000_i1035" DrawAspect="Content" ObjectID="_1629718172" r:id="rId43"/>
        </w:object>
      </w:r>
    </w:p>
    <w:p w14:paraId="25D53EA9" w14:textId="77777777" w:rsidR="001D791F" w:rsidRDefault="001D791F" w:rsidP="007B3C27">
      <w:pPr>
        <w:rPr>
          <w:rFonts w:ascii="Arial" w:hAnsi="Arial" w:cs="Arial"/>
          <w:sz w:val="20"/>
          <w:szCs w:val="20"/>
        </w:rPr>
      </w:pPr>
    </w:p>
    <w:p w14:paraId="00D1B230" w14:textId="6F925821"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bookmarkStart w:id="28" w:name="_MON_1398753915"/>
    <w:bookmarkEnd w:id="28"/>
    <w:p w14:paraId="621A7AD0" w14:textId="3F72AD2E" w:rsidR="00E31C9E" w:rsidRPr="00B32FA8" w:rsidRDefault="004501D9" w:rsidP="007B3C27">
      <w:pPr>
        <w:rPr>
          <w:rFonts w:ascii="Arial" w:hAnsi="Arial" w:cs="Arial"/>
          <w:sz w:val="20"/>
          <w:szCs w:val="20"/>
        </w:rPr>
      </w:pPr>
      <w:r w:rsidRPr="0049465B">
        <w:rPr>
          <w:rFonts w:ascii="Arial" w:hAnsi="Arial" w:cs="Arial"/>
          <w:sz w:val="20"/>
          <w:szCs w:val="20"/>
        </w:rPr>
        <w:object w:dxaOrig="9300" w:dyaOrig="13065" w14:anchorId="621A8177">
          <v:shape id="_x0000_i1036" type="#_x0000_t75" style="width:476.25pt;height:688.5pt" o:ole="">
            <v:imagedata r:id="rId44" o:title=""/>
          </v:shape>
          <o:OLEObject Type="Embed" ProgID="Excel.Sheet.12" ShapeID="_x0000_i1036" DrawAspect="Content" ObjectID="_1629718173" r:id="rId45"/>
        </w:object>
      </w:r>
      <w:r w:rsidR="00E31C9E" w:rsidRPr="00B32FA8">
        <w:rPr>
          <w:rFonts w:ascii="Arial" w:hAnsi="Arial" w:cs="Arial"/>
          <w:sz w:val="20"/>
          <w:szCs w:val="20"/>
        </w:rPr>
        <w:br w:type="page"/>
      </w:r>
    </w:p>
    <w:bookmarkStart w:id="29" w:name="_MON_1398753928"/>
    <w:bookmarkStart w:id="30" w:name="_MON_1559378473"/>
    <w:bookmarkStart w:id="31" w:name="_MON_1405246040"/>
    <w:bookmarkEnd w:id="29"/>
    <w:bookmarkEnd w:id="30"/>
    <w:bookmarkEnd w:id="31"/>
    <w:bookmarkStart w:id="32" w:name="_MON_1398753944"/>
    <w:bookmarkEnd w:id="32"/>
    <w:p w14:paraId="621A7AD1" w14:textId="54F3094B" w:rsidR="00E31C9E" w:rsidRPr="00B32FA8" w:rsidRDefault="00B54540" w:rsidP="007B3C27">
      <w:pPr>
        <w:rPr>
          <w:rFonts w:ascii="Arial" w:hAnsi="Arial" w:cs="Arial"/>
          <w:sz w:val="20"/>
          <w:szCs w:val="20"/>
        </w:rPr>
      </w:pPr>
      <w:r>
        <w:rPr>
          <w:rFonts w:ascii="Arial" w:hAnsi="Arial" w:cs="Arial"/>
          <w:sz w:val="20"/>
          <w:szCs w:val="20"/>
        </w:rPr>
        <w:object w:dxaOrig="12348" w:dyaOrig="17344" w14:anchorId="7E826473">
          <v:shape id="_x0000_i1037" type="#_x0000_t75" style="width:498pt;height:689.25pt" o:ole="">
            <v:imagedata r:id="rId46" o:title=""/>
          </v:shape>
          <o:OLEObject Type="Embed" ProgID="Excel.Sheet.12" ShapeID="_x0000_i1037" DrawAspect="Content" ObjectID="_1629718174" r:id="rId47"/>
        </w:object>
      </w:r>
      <w:r w:rsidR="00E31C9E" w:rsidRPr="00B32FA8">
        <w:rPr>
          <w:rFonts w:ascii="Arial" w:hAnsi="Arial" w:cs="Arial"/>
          <w:sz w:val="20"/>
          <w:szCs w:val="20"/>
        </w:rPr>
        <w:br w:type="page"/>
      </w:r>
      <w:bookmarkStart w:id="33" w:name="_MON_1398753997"/>
      <w:bookmarkEnd w:id="33"/>
      <w:r w:rsidRPr="0049465B">
        <w:rPr>
          <w:rFonts w:ascii="Arial" w:hAnsi="Arial" w:cs="Arial"/>
          <w:sz w:val="20"/>
          <w:szCs w:val="20"/>
        </w:rPr>
        <w:object w:dxaOrig="11107" w:dyaOrig="12286" w14:anchorId="621A8179">
          <v:shape id="_x0000_i1038" type="#_x0000_t75" style="width:525pt;height:619.5pt" o:ole="">
            <v:imagedata r:id="rId48" o:title=""/>
          </v:shape>
          <o:OLEObject Type="Embed" ProgID="Excel.Sheet.12" ShapeID="_x0000_i1038" DrawAspect="Content" ObjectID="_1629718175" r:id="rId49"/>
        </w:object>
      </w:r>
    </w:p>
    <w:p w14:paraId="621A7AD2" w14:textId="77777777" w:rsidR="00E31C9E" w:rsidRPr="00B32FA8" w:rsidRDefault="00E31C9E" w:rsidP="007B3C27">
      <w:pPr>
        <w:rPr>
          <w:rFonts w:ascii="Arial" w:hAnsi="Arial" w:cs="Arial"/>
          <w:sz w:val="20"/>
          <w:szCs w:val="20"/>
        </w:rPr>
      </w:pPr>
    </w:p>
    <w:bookmarkStart w:id="34" w:name="_MON_1398754007"/>
    <w:bookmarkEnd w:id="34"/>
    <w:p w14:paraId="621A7AD4" w14:textId="7C9680E4" w:rsidR="00E31C9E" w:rsidRPr="0054503C" w:rsidRDefault="00B54540" w:rsidP="007B3C27">
      <w:pPr>
        <w:rPr>
          <w:rFonts w:ascii="Arial" w:hAnsi="Arial" w:cs="Arial"/>
          <w:color w:val="FF0000"/>
          <w:sz w:val="20"/>
          <w:szCs w:val="20"/>
        </w:rPr>
      </w:pPr>
      <w:r w:rsidRPr="0049465B">
        <w:rPr>
          <w:rFonts w:ascii="Arial" w:hAnsi="Arial" w:cs="Arial"/>
          <w:sz w:val="20"/>
          <w:szCs w:val="20"/>
        </w:rPr>
        <w:object w:dxaOrig="9770" w:dyaOrig="9248" w14:anchorId="621A817A">
          <v:shape id="_x0000_i1039" type="#_x0000_t75" style="width:482.25pt;height:459.75pt" o:ole="">
            <v:imagedata r:id="rId50" o:title=""/>
          </v:shape>
          <o:OLEObject Type="Embed" ProgID="Excel.Sheet.12" ShapeID="_x0000_i1039" DrawAspect="Content" ObjectID="_1629718176" r:id="rId51"/>
        </w:object>
      </w:r>
    </w:p>
    <w:p w14:paraId="3571B16C" w14:textId="77777777" w:rsidR="00B37851" w:rsidRDefault="00B37851" w:rsidP="007B3C27">
      <w:pPr>
        <w:rPr>
          <w:rFonts w:ascii="Arial" w:hAnsi="Arial" w:cs="Arial"/>
          <w:color w:val="FF0000"/>
          <w:sz w:val="20"/>
          <w:szCs w:val="20"/>
        </w:rPr>
      </w:pPr>
    </w:p>
    <w:p w14:paraId="621A7AD5" w14:textId="6B4AF3A3" w:rsidR="00E31C9E" w:rsidRPr="0054503C" w:rsidRDefault="0054503C" w:rsidP="007B3C27">
      <w:pPr>
        <w:rPr>
          <w:rFonts w:ascii="Arial" w:hAnsi="Arial" w:cs="Arial"/>
          <w:color w:val="FF0000"/>
          <w:sz w:val="20"/>
          <w:szCs w:val="20"/>
        </w:rPr>
      </w:pPr>
      <w:r w:rsidRPr="0054503C">
        <w:rPr>
          <w:rFonts w:ascii="Arial" w:hAnsi="Arial" w:cs="Arial"/>
          <w:color w:val="FF0000"/>
          <w:sz w:val="20"/>
          <w:szCs w:val="20"/>
        </w:rPr>
        <w:t xml:space="preserve">NOTE: If there are deferred inflows and/or deferred outflows related to fiduciary funds, please add line items to the Statement of Fiduciary Net Position to </w:t>
      </w:r>
      <w:r>
        <w:rPr>
          <w:rFonts w:ascii="Arial" w:hAnsi="Arial" w:cs="Arial"/>
          <w:color w:val="FF0000"/>
          <w:sz w:val="20"/>
          <w:szCs w:val="20"/>
        </w:rPr>
        <w:t xml:space="preserve">present </w:t>
      </w:r>
      <w:r w:rsidRPr="0054503C">
        <w:rPr>
          <w:rFonts w:ascii="Arial" w:hAnsi="Arial" w:cs="Arial"/>
          <w:color w:val="FF0000"/>
          <w:sz w:val="20"/>
          <w:szCs w:val="20"/>
        </w:rPr>
        <w:t xml:space="preserve">deferred inflows/outflows separate from assets and liabilities.  See presentation on Exhibit A as an example.  </w:t>
      </w:r>
    </w:p>
    <w:p w14:paraId="621A7AD6" w14:textId="3C3D3E88" w:rsidR="00E31C9E" w:rsidRPr="00B32FA8" w:rsidRDefault="00E31C9E" w:rsidP="007B3C27">
      <w:pPr>
        <w:rPr>
          <w:rFonts w:ascii="Arial" w:hAnsi="Arial" w:cs="Arial"/>
          <w:sz w:val="20"/>
          <w:szCs w:val="20"/>
        </w:rPr>
        <w:sectPr w:rsidR="00E31C9E" w:rsidRPr="00B32FA8" w:rsidSect="002C188F">
          <w:headerReference w:type="even" r:id="rId52"/>
          <w:headerReference w:type="default" r:id="rId53"/>
          <w:headerReference w:type="first" r:id="rId54"/>
          <w:pgSz w:w="12240" w:h="15840"/>
          <w:pgMar w:top="720" w:right="1440" w:bottom="720" w:left="1440" w:header="720" w:footer="432" w:gutter="0"/>
          <w:cols w:space="720"/>
          <w:noEndnote/>
          <w:docGrid w:linePitch="326"/>
        </w:sectPr>
      </w:pPr>
      <w:r w:rsidRPr="00B32FA8">
        <w:rPr>
          <w:rFonts w:ascii="Arial" w:hAnsi="Arial" w:cs="Arial"/>
          <w:sz w:val="20"/>
          <w:szCs w:val="20"/>
        </w:rPr>
        <w:br w:type="page"/>
      </w:r>
      <w:bookmarkStart w:id="35" w:name="_MON_1405246128"/>
      <w:bookmarkStart w:id="36" w:name="_MON_1405246150"/>
      <w:bookmarkStart w:id="37" w:name="_MON_1403594364"/>
      <w:bookmarkStart w:id="38" w:name="_MON_1398754046"/>
      <w:bookmarkEnd w:id="35"/>
      <w:bookmarkEnd w:id="36"/>
      <w:bookmarkEnd w:id="37"/>
      <w:bookmarkEnd w:id="38"/>
      <w:bookmarkStart w:id="39" w:name="_MON_1398754016"/>
      <w:bookmarkEnd w:id="39"/>
      <w:r w:rsidR="00B54540" w:rsidRPr="0049465B">
        <w:rPr>
          <w:rFonts w:ascii="Arial" w:hAnsi="Arial" w:cs="Arial"/>
          <w:sz w:val="20"/>
          <w:szCs w:val="20"/>
        </w:rPr>
        <w:object w:dxaOrig="9414" w:dyaOrig="7902" w14:anchorId="621A817B">
          <v:shape id="_x0000_i1040" type="#_x0000_t75" style="width:468pt;height:387.75pt" o:ole="">
            <v:imagedata r:id="rId55" o:title=""/>
          </v:shape>
          <o:OLEObject Type="Embed" ProgID="Excel.Sheet.12" ShapeID="_x0000_i1040" DrawAspect="Content" ObjectID="_1629718177" r:id="rId56"/>
        </w:object>
      </w: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lastRenderedPageBreak/>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City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District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District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lastRenderedPageBreak/>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__ ).</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 ]</w:t>
      </w:r>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District.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District’s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lastRenderedPageBreak/>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1CB54390" w:rsidR="00E31C9E" w:rsidRPr="00B32FA8" w:rsidRDefault="00E31C9E" w:rsidP="00103B79">
      <w:pPr>
        <w:ind w:left="720"/>
        <w:jc w:val="both"/>
        <w:rPr>
          <w:rFonts w:ascii="Arial" w:hAnsi="Arial" w:cs="Arial"/>
          <w:sz w:val="20"/>
          <w:szCs w:val="20"/>
        </w:rPr>
      </w:pPr>
      <w:r w:rsidRPr="00B32FA8">
        <w:rPr>
          <w:rFonts w:ascii="Arial" w:hAnsi="Arial" w:cs="Arial"/>
          <w:sz w:val="20"/>
          <w:szCs w:val="20"/>
        </w:rPr>
        <w:lastRenderedPageBreak/>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r w:rsidRPr="00B32FA8">
        <w:rPr>
          <w:rFonts w:ascii="Arial" w:hAnsi="Arial" w:cs="Arial"/>
          <w:color w:val="0070C0"/>
          <w:sz w:val="20"/>
          <w:szCs w:val="20"/>
        </w:rPr>
        <w:t>[Omit</w:t>
      </w:r>
      <w:r>
        <w:rPr>
          <w:rFonts w:ascii="Arial" w:hAnsi="Arial" w:cs="Arial"/>
          <w:color w:val="0070C0"/>
          <w:sz w:val="20"/>
          <w:szCs w:val="20"/>
        </w:rPr>
        <w:t xml:space="preserve"> when Statement of Changes in Fiduciary </w:t>
      </w:r>
      <w:r w:rsidR="003F4479">
        <w:rPr>
          <w:rFonts w:ascii="Arial" w:hAnsi="Arial" w:cs="Arial"/>
          <w:color w:val="0070C0"/>
          <w:sz w:val="20"/>
          <w:szCs w:val="20"/>
        </w:rPr>
        <w:t>Net Position</w:t>
      </w:r>
      <w:r>
        <w:rPr>
          <w:rFonts w:ascii="Arial" w:hAnsi="Arial" w:cs="Arial"/>
          <w:color w:val="0070C0"/>
          <w:sz w:val="20"/>
          <w:szCs w:val="20"/>
        </w:rPr>
        <w:t xml:space="preserve"> is not presented</w:t>
      </w:r>
      <w:r w:rsidRPr="00B32FA8">
        <w:rPr>
          <w:rFonts w:ascii="Arial" w:hAnsi="Arial" w:cs="Arial"/>
          <w:color w:val="0070C0"/>
          <w:sz w:val="20"/>
          <w:szCs w:val="20"/>
        </w:rPr>
        <w:t>.]</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District’s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77777777"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private purpose trust funds and agency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621A7B45" w14:textId="77777777" w:rsidR="00E31C9E" w:rsidRPr="00B32FA8" w:rsidRDefault="00E31C9E" w:rsidP="00F841E2">
      <w:pPr>
        <w:jc w:val="both"/>
        <w:rPr>
          <w:rFonts w:ascii="Arial" w:hAnsi="Arial" w:cs="Arial"/>
          <w:sz w:val="20"/>
          <w:szCs w:val="20"/>
        </w:rPr>
      </w:pPr>
    </w:p>
    <w:p w14:paraId="621A7B4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Agency Funds</w:t>
      </w:r>
      <w:r w:rsidRPr="00B32FA8">
        <w:rPr>
          <w:rFonts w:ascii="Arial" w:hAnsi="Arial" w:cs="Arial"/>
          <w:sz w:val="20"/>
          <w:szCs w:val="20"/>
        </w:rPr>
        <w:t xml:space="preserve"> - Agency Funds are used to report resources held by the district in a purely custodial capacity (assets equal liabilities) and do not involve measurement of results of operations.</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Capital asset acquisitions are reported as expenditures in governmental funds.  Proceeds of </w:t>
      </w:r>
      <w:r w:rsidRPr="00B32FA8">
        <w:rPr>
          <w:rFonts w:ascii="Arial" w:hAnsi="Arial" w:cs="Arial"/>
          <w:sz w:val="20"/>
          <w:szCs w:val="20"/>
        </w:rPr>
        <w:lastRenderedPageBreak/>
        <w:t>general long-term debt and acquisitions under capital leases 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District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District’s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Adequate Education Program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77777777" w:rsidR="0080361C" w:rsidRDefault="0080361C"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funds”  (i.e.,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Prepaid items, such as prepaid insurance, are not reported for governmental fund types since </w:t>
      </w:r>
      <w:r w:rsidRPr="00B32FA8">
        <w:rPr>
          <w:rFonts w:ascii="Arial" w:hAnsi="Arial" w:cs="Arial"/>
          <w:sz w:val="20"/>
          <w:szCs w:val="20"/>
        </w:rPr>
        <w:lastRenderedPageBreak/>
        <w:t>the costs of such items are accounted for as expenditures in the period of acquisition.</w:t>
      </w:r>
    </w:p>
    <w:p w14:paraId="621A7BA2" w14:textId="77777777" w:rsidR="00E31C9E" w:rsidRPr="00B32FA8" w:rsidRDefault="00E31C9E" w:rsidP="004D5595">
      <w:pPr>
        <w:tabs>
          <w:tab w:val="left" w:pos="720"/>
          <w:tab w:val="left" w:pos="1260"/>
        </w:tabs>
        <w:jc w:val="both"/>
        <w:rPr>
          <w:rFonts w:ascii="Arial" w:hAnsi="Arial" w:cs="Arial"/>
          <w:sz w:val="20"/>
          <w:szCs w:val="20"/>
        </w:rPr>
      </w:pP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e.g.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District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Capital acquisition and construction are reflected as expenditures in the Governmental Fund statements and the related assets are reported as capital assets in the governmental activities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2"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621A7BB3" w14:textId="77777777" w:rsidR="00E31C9E" w:rsidRPr="00B32FA8" w:rsidRDefault="00E31C9E" w:rsidP="00F841E2">
      <w:pPr>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EB" w14:textId="77777777" w:rsidTr="001B3422">
        <w:trPr>
          <w:cantSplit/>
        </w:trPr>
        <w:tc>
          <w:tcPr>
            <w:tcW w:w="3745" w:type="dxa"/>
            <w:tcBorders>
              <w:top w:val="nil"/>
              <w:left w:val="nil"/>
              <w:bottom w:val="nil"/>
              <w:right w:val="nil"/>
            </w:tcBorders>
          </w:tcPr>
          <w:p w14:paraId="621A7BE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Leased property under capital leases</w:t>
            </w:r>
          </w:p>
        </w:tc>
        <w:tc>
          <w:tcPr>
            <w:tcW w:w="260" w:type="dxa"/>
            <w:tcBorders>
              <w:top w:val="nil"/>
              <w:left w:val="nil"/>
              <w:bottom w:val="nil"/>
              <w:right w:val="nil"/>
            </w:tcBorders>
          </w:tcPr>
          <w:p w14:paraId="621A7BE7"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8"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9"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2" w14:textId="77777777" w:rsidR="00E31C9E" w:rsidRPr="00B32FA8" w:rsidRDefault="00E31C9E" w:rsidP="00F841E2">
      <w:pPr>
        <w:ind w:left="2160"/>
        <w:jc w:val="both"/>
        <w:rPr>
          <w:rFonts w:ascii="Arial" w:hAnsi="Arial" w:cs="Arial"/>
          <w:sz w:val="20"/>
          <w:szCs w:val="20"/>
        </w:rPr>
      </w:pPr>
    </w:p>
    <w:p w14:paraId="621A7BF3"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The threshold amount will correspond with the amounts for the asset classifications, as listed.  See Note___ for details.</w:t>
      </w:r>
    </w:p>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t>
      </w:r>
      <w:r w:rsidRPr="00B32FA8">
        <w:rPr>
          <w:rFonts w:ascii="Arial" w:hAnsi="Arial" w:cs="Arial"/>
          <w:sz w:val="20"/>
          <w:szCs w:val="20"/>
        </w:rPr>
        <w:lastRenderedPageBreak/>
        <w:t>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B32FA8"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E31C9E" w:rsidRPr="00B32FA8">
        <w:rPr>
          <w:rFonts w:ascii="Arial" w:hAnsi="Arial" w:cs="Arial"/>
          <w:sz w:val="20"/>
          <w:szCs w:val="20"/>
        </w:rPr>
        <w:t>Compensated Absences</w:t>
      </w:r>
    </w:p>
    <w:p w14:paraId="621A7BFA"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BFB" w14:textId="77777777"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BFD"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liability for these compensated absences is recorded as a long-term liability in the government-wide statements.  The current portion of this liability is estimated based on historical trends.  In the fund financial statements, governmental funds report the liability for compensated absences from expendable available financial resources only if the payable has matured, for example, an employee retires.</w:t>
      </w:r>
    </w:p>
    <w:p w14:paraId="621A7BFE"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BFF" w14:textId="0FD88E40" w:rsidR="00E31C9E" w:rsidRPr="00B32FA8" w:rsidRDefault="00E31C9E" w:rsidP="004D5595">
      <w:pPr>
        <w:pStyle w:val="Level1"/>
        <w:tabs>
          <w:tab w:val="left" w:pos="720"/>
          <w:tab w:val="left" w:pos="1260"/>
          <w:tab w:val="left" w:pos="1440"/>
        </w:tabs>
        <w:ind w:left="0"/>
        <w:rPr>
          <w:rFonts w:ascii="Arial" w:hAnsi="Arial" w:cs="Arial"/>
          <w:sz w:val="20"/>
          <w:szCs w:val="20"/>
        </w:rPr>
      </w:pPr>
      <w:r>
        <w:rPr>
          <w:rFonts w:ascii="Arial" w:hAnsi="Arial" w:cs="Arial"/>
          <w:sz w:val="20"/>
          <w:szCs w:val="20"/>
        </w:rPr>
        <w:tab/>
      </w:r>
      <w:r w:rsidR="003D1B87">
        <w:rPr>
          <w:rFonts w:ascii="Arial" w:hAnsi="Arial" w:cs="Arial"/>
          <w:sz w:val="20"/>
          <w:szCs w:val="20"/>
        </w:rPr>
        <w:t>9</w:t>
      </w:r>
      <w:r w:rsidRPr="00B32FA8">
        <w:rPr>
          <w:rFonts w:ascii="Arial" w:hAnsi="Arial" w:cs="Arial"/>
          <w:sz w:val="20"/>
          <w:szCs w:val="20"/>
        </w:rPr>
        <w:t xml:space="preserve">. </w:t>
      </w:r>
      <w:r w:rsidRPr="00B32FA8">
        <w:rPr>
          <w:rFonts w:ascii="Arial" w:hAnsi="Arial" w:cs="Arial"/>
          <w:sz w:val="20"/>
          <w:szCs w:val="20"/>
        </w:rPr>
        <w:tab/>
        <w:t>Long-term Liab</w:t>
      </w:r>
      <w:r w:rsidR="00702668">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C03"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5595">
      <w:pPr>
        <w:numPr>
          <w:ilvl w:val="12"/>
          <w:numId w:val="0"/>
        </w:numPr>
        <w:tabs>
          <w:tab w:val="left" w:pos="1260"/>
        </w:tabs>
        <w:ind w:left="1260"/>
        <w:jc w:val="both"/>
        <w:rPr>
          <w:rFonts w:ascii="Arial" w:hAnsi="Arial" w:cs="Arial"/>
          <w:sz w:val="20"/>
          <w:szCs w:val="20"/>
        </w:rPr>
      </w:pPr>
    </w:p>
    <w:p w14:paraId="51D4A025" w14:textId="28C95803" w:rsidR="00FA2B33" w:rsidRDefault="00FA2B33" w:rsidP="00522FDE">
      <w:pPr>
        <w:numPr>
          <w:ilvl w:val="12"/>
          <w:numId w:val="0"/>
        </w:numPr>
        <w:tabs>
          <w:tab w:val="left" w:pos="1260"/>
        </w:tabs>
        <w:ind w:left="720"/>
        <w:jc w:val="both"/>
        <w:rPr>
          <w:rFonts w:ascii="Arial" w:hAnsi="Arial" w:cs="Arial"/>
          <w:sz w:val="20"/>
          <w:szCs w:val="20"/>
        </w:rPr>
      </w:pPr>
      <w:r>
        <w:rPr>
          <w:rFonts w:ascii="Arial" w:hAnsi="Arial" w:cs="Arial"/>
          <w:sz w:val="20"/>
          <w:szCs w:val="20"/>
        </w:rPr>
        <w:t>10.</w:t>
      </w:r>
      <w:r>
        <w:rPr>
          <w:rFonts w:ascii="Arial" w:hAnsi="Arial" w:cs="Arial"/>
          <w:sz w:val="20"/>
          <w:szCs w:val="20"/>
        </w:rPr>
        <w:tab/>
        <w:t>Pensions</w:t>
      </w:r>
    </w:p>
    <w:p w14:paraId="193F3462" w14:textId="77777777" w:rsidR="00FA2B33" w:rsidRDefault="00FA2B33" w:rsidP="00522FDE">
      <w:pPr>
        <w:numPr>
          <w:ilvl w:val="12"/>
          <w:numId w:val="0"/>
        </w:numPr>
        <w:tabs>
          <w:tab w:val="left" w:pos="1260"/>
        </w:tabs>
        <w:ind w:left="720"/>
        <w:jc w:val="both"/>
        <w:rPr>
          <w:rFonts w:ascii="Arial" w:hAnsi="Arial" w:cs="Arial"/>
          <w:sz w:val="20"/>
          <w:szCs w:val="20"/>
        </w:rPr>
      </w:pPr>
    </w:p>
    <w:p w14:paraId="4F423EB6" w14:textId="72FC4EED" w:rsidR="00FA2B33" w:rsidRDefault="00FA2B33" w:rsidP="00FA2B33">
      <w:pPr>
        <w:numPr>
          <w:ilvl w:val="12"/>
          <w:numId w:val="0"/>
        </w:numPr>
        <w:tabs>
          <w:tab w:val="left" w:pos="1260"/>
        </w:tabs>
        <w:ind w:left="126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7508D5CB" w14:textId="6976B662" w:rsidR="00B90144" w:rsidRPr="00BA00B0" w:rsidRDefault="00B90144" w:rsidP="00B90144">
      <w:pPr>
        <w:numPr>
          <w:ilvl w:val="12"/>
          <w:numId w:val="0"/>
        </w:numPr>
        <w:tabs>
          <w:tab w:val="left" w:pos="720"/>
          <w:tab w:val="left" w:pos="1260"/>
        </w:tabs>
        <w:jc w:val="both"/>
        <w:rPr>
          <w:rFonts w:ascii="Arial" w:hAnsi="Arial" w:cs="Arial"/>
          <w:sz w:val="20"/>
          <w:szCs w:val="20"/>
        </w:rPr>
      </w:pPr>
      <w:r w:rsidRPr="00BA00B0">
        <w:rPr>
          <w:rFonts w:ascii="Arial" w:hAnsi="Arial" w:cs="Arial"/>
          <w:sz w:val="20"/>
          <w:szCs w:val="20"/>
        </w:rPr>
        <w:lastRenderedPageBreak/>
        <w:t>1</w:t>
      </w:r>
      <w:r w:rsidR="001C4713" w:rsidRPr="00BA00B0">
        <w:rPr>
          <w:rFonts w:ascii="Arial" w:hAnsi="Arial" w:cs="Arial"/>
          <w:sz w:val="20"/>
          <w:szCs w:val="20"/>
        </w:rPr>
        <w:t>1</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B90144">
      <w:pPr>
        <w:numPr>
          <w:ilvl w:val="12"/>
          <w:numId w:val="0"/>
        </w:numPr>
        <w:tabs>
          <w:tab w:val="left" w:pos="1260"/>
        </w:tabs>
        <w:jc w:val="both"/>
        <w:rPr>
          <w:rFonts w:ascii="Arial" w:hAnsi="Arial" w:cs="Arial"/>
          <w:sz w:val="20"/>
          <w:szCs w:val="20"/>
        </w:rPr>
      </w:pPr>
    </w:p>
    <w:p w14:paraId="47EC078B" w14:textId="20D584EE" w:rsidR="00B90144" w:rsidRPr="00AD7111" w:rsidRDefault="00B90144" w:rsidP="00AD7111">
      <w:pPr>
        <w:numPr>
          <w:ilvl w:val="12"/>
          <w:numId w:val="0"/>
        </w:numPr>
        <w:tabs>
          <w:tab w:val="left" w:pos="1260"/>
        </w:tabs>
        <w:ind w:left="72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D5595">
      <w:pPr>
        <w:numPr>
          <w:ilvl w:val="12"/>
          <w:numId w:val="0"/>
        </w:numPr>
        <w:tabs>
          <w:tab w:val="left" w:pos="720"/>
          <w:tab w:val="left" w:pos="1260"/>
        </w:tabs>
        <w:jc w:val="both"/>
        <w:rPr>
          <w:rFonts w:ascii="Arial" w:hAnsi="Arial" w:cs="Arial"/>
          <w:sz w:val="20"/>
          <w:szCs w:val="20"/>
        </w:rPr>
      </w:pPr>
    </w:p>
    <w:p w14:paraId="621A7C05" w14:textId="4B4B09E5" w:rsidR="00E31C9E" w:rsidRPr="00B32FA8" w:rsidRDefault="003D1B87" w:rsidP="004D5595">
      <w:pPr>
        <w:numPr>
          <w:ilvl w:val="12"/>
          <w:numId w:val="0"/>
        </w:numPr>
        <w:tabs>
          <w:tab w:val="left" w:pos="720"/>
          <w:tab w:val="left" w:pos="1260"/>
        </w:tabs>
        <w:jc w:val="both"/>
        <w:rPr>
          <w:rFonts w:ascii="Arial" w:hAnsi="Arial" w:cs="Arial"/>
          <w:sz w:val="20"/>
          <w:szCs w:val="20"/>
        </w:rPr>
      </w:pPr>
      <w:r>
        <w:rPr>
          <w:rFonts w:ascii="Arial" w:hAnsi="Arial" w:cs="Arial"/>
          <w:sz w:val="20"/>
          <w:szCs w:val="20"/>
        </w:rPr>
        <w:t>1</w:t>
      </w:r>
      <w:r w:rsidR="00B90144">
        <w:rPr>
          <w:rFonts w:ascii="Arial" w:hAnsi="Arial" w:cs="Arial"/>
          <w:sz w:val="20"/>
          <w:szCs w:val="20"/>
        </w:rPr>
        <w:t>2</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BA00B0">
      <w:pPr>
        <w:numPr>
          <w:ilvl w:val="12"/>
          <w:numId w:val="0"/>
        </w:numPr>
        <w:tabs>
          <w:tab w:val="left" w:pos="1260"/>
        </w:tabs>
        <w:ind w:left="90" w:hanging="90"/>
        <w:jc w:val="both"/>
        <w:rPr>
          <w:rFonts w:ascii="Arial" w:hAnsi="Arial" w:cs="Arial"/>
          <w:sz w:val="20"/>
          <w:szCs w:val="20"/>
        </w:rPr>
      </w:pPr>
    </w:p>
    <w:p w14:paraId="621A7C07" w14:textId="60A19A8C" w:rsidR="00E31C9E" w:rsidRPr="00B32FA8" w:rsidRDefault="00E31C9E" w:rsidP="00BA00B0">
      <w:pPr>
        <w:numPr>
          <w:ilvl w:val="12"/>
          <w:numId w:val="0"/>
        </w:numPr>
        <w:tabs>
          <w:tab w:val="left" w:pos="1260"/>
        </w:tabs>
        <w:ind w:left="72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C09" w14:textId="06549F92" w:rsidR="00E31C9E" w:rsidRPr="00B32FA8" w:rsidRDefault="00E31C9E" w:rsidP="00A97923">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und balance is classified as nonspendable, restricted, committed, assigned or unassigned.  Following are descriptions of fund classifications used by the district:</w:t>
      </w:r>
    </w:p>
    <w:p w14:paraId="62C72769" w14:textId="77777777" w:rsidR="00A97923" w:rsidRDefault="00A97923" w:rsidP="00A97923">
      <w:pPr>
        <w:numPr>
          <w:ilvl w:val="12"/>
          <w:numId w:val="0"/>
        </w:numPr>
        <w:tabs>
          <w:tab w:val="left" w:pos="1260"/>
        </w:tabs>
        <w:jc w:val="both"/>
        <w:rPr>
          <w:rFonts w:ascii="Arial" w:hAnsi="Arial" w:cs="Arial"/>
          <w:color w:val="0070C0"/>
          <w:sz w:val="20"/>
          <w:szCs w:val="20"/>
        </w:rPr>
      </w:pPr>
    </w:p>
    <w:p w14:paraId="621A7C0B" w14:textId="29B13349" w:rsidR="00E31C9E" w:rsidRPr="00B32FA8" w:rsidRDefault="00E31C9E" w:rsidP="00A97923">
      <w:pPr>
        <w:numPr>
          <w:ilvl w:val="12"/>
          <w:numId w:val="0"/>
        </w:numPr>
        <w:tabs>
          <w:tab w:val="left" w:pos="1260"/>
        </w:tabs>
        <w:ind w:left="720"/>
        <w:jc w:val="both"/>
        <w:rPr>
          <w:rFonts w:ascii="Arial" w:hAnsi="Arial" w:cs="Arial"/>
          <w:sz w:val="20"/>
          <w:szCs w:val="20"/>
        </w:rPr>
      </w:pPr>
      <w:r w:rsidRPr="00B34C23">
        <w:rPr>
          <w:rFonts w:ascii="Arial" w:hAnsi="Arial" w:cs="Arial"/>
          <w:i/>
          <w:sz w:val="20"/>
          <w:szCs w:val="20"/>
        </w:rPr>
        <w:t>Nonspendable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D5595">
      <w:pPr>
        <w:widowControl/>
        <w:tabs>
          <w:tab w:val="left" w:pos="1260"/>
        </w:tabs>
        <w:autoSpaceDE/>
        <w:autoSpaceDN/>
        <w:adjustRightInd/>
        <w:jc w:val="both"/>
        <w:rPr>
          <w:rFonts w:ascii="Arial" w:hAnsi="Arial" w:cs="Arial"/>
          <w:sz w:val="20"/>
          <w:szCs w:val="20"/>
        </w:rPr>
      </w:pPr>
    </w:p>
    <w:p w14:paraId="621A7C0D" w14:textId="27D6F35D" w:rsidR="00E31C9E" w:rsidRPr="00B32FA8" w:rsidRDefault="00E31C9E" w:rsidP="00436A9C">
      <w:pPr>
        <w:numPr>
          <w:ilvl w:val="12"/>
          <w:numId w:val="0"/>
        </w:numPr>
        <w:tabs>
          <w:tab w:val="left" w:pos="1260"/>
        </w:tabs>
        <w:ind w:left="72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C0F" w14:textId="3B126BFE" w:rsidR="00E31C9E" w:rsidRPr="00484F89" w:rsidRDefault="00E31C9E" w:rsidP="002E1623">
      <w:pPr>
        <w:numPr>
          <w:ilvl w:val="12"/>
          <w:numId w:val="0"/>
        </w:numPr>
        <w:tabs>
          <w:tab w:val="left" w:pos="1260"/>
        </w:tabs>
        <w:ind w:left="72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2E1623">
      <w:pPr>
        <w:numPr>
          <w:ilvl w:val="12"/>
          <w:numId w:val="0"/>
        </w:numPr>
        <w:tabs>
          <w:tab w:val="left" w:pos="1260"/>
        </w:tabs>
        <w:jc w:val="both"/>
        <w:rPr>
          <w:rFonts w:ascii="Arial" w:hAnsi="Arial" w:cs="Arial"/>
          <w:sz w:val="20"/>
          <w:szCs w:val="20"/>
        </w:rPr>
      </w:pPr>
    </w:p>
    <w:p w14:paraId="621A7C11" w14:textId="45D98015" w:rsidR="00E31C9E" w:rsidRPr="001E1DDA"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Assigned fund balance</w:t>
      </w:r>
      <w:r>
        <w:rPr>
          <w:rFonts w:ascii="Arial" w:hAnsi="Arial" w:cs="Arial"/>
          <w:sz w:val="20"/>
          <w:szCs w:val="20"/>
        </w:rPr>
        <w:t xml:space="preserve"> includes amounts that are constrained by the District’s intent to be used for 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D5595">
      <w:pPr>
        <w:numPr>
          <w:ilvl w:val="12"/>
          <w:numId w:val="0"/>
        </w:numPr>
        <w:tabs>
          <w:tab w:val="left" w:pos="1260"/>
        </w:tabs>
        <w:ind w:left="2160"/>
        <w:jc w:val="both"/>
        <w:rPr>
          <w:rFonts w:ascii="Arial" w:hAnsi="Arial" w:cs="Arial"/>
          <w:b/>
          <w:sz w:val="20"/>
          <w:szCs w:val="20"/>
        </w:rPr>
      </w:pPr>
    </w:p>
    <w:p w14:paraId="621A7C13" w14:textId="1DB50A43" w:rsidR="00E31C9E"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unassigned fund balance.</w:t>
      </w:r>
    </w:p>
    <w:p w14:paraId="621A7C14" w14:textId="77777777" w:rsidR="00E31C9E" w:rsidRDefault="00E31C9E" w:rsidP="004D5595">
      <w:pPr>
        <w:numPr>
          <w:ilvl w:val="12"/>
          <w:numId w:val="0"/>
        </w:numPr>
        <w:tabs>
          <w:tab w:val="left" w:pos="1260"/>
        </w:tabs>
        <w:ind w:left="1260"/>
        <w:jc w:val="both"/>
        <w:rPr>
          <w:rFonts w:ascii="Arial" w:hAnsi="Arial" w:cs="Arial"/>
          <w:sz w:val="20"/>
          <w:szCs w:val="20"/>
        </w:rPr>
      </w:pPr>
    </w:p>
    <w:p w14:paraId="37851D06" w14:textId="065DB363" w:rsidR="00E058C0" w:rsidRDefault="00E31C9E" w:rsidP="00AD7111">
      <w:pPr>
        <w:numPr>
          <w:ilvl w:val="12"/>
          <w:numId w:val="0"/>
        </w:numPr>
        <w:tabs>
          <w:tab w:val="left" w:pos="1260"/>
        </w:tabs>
        <w:ind w:left="72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District.] </w:t>
      </w:r>
      <w:r>
        <w:rPr>
          <w:rFonts w:ascii="Arial" w:hAnsi="Arial" w:cs="Arial"/>
          <w:sz w:val="20"/>
          <w:szCs w:val="20"/>
        </w:rPr>
        <w:t>When an expenditure/expense is incurred for purposes for which both restricted and unrestricted (committed, assigned, or unassigned) resources are available, it is the District’s general policy to use restricted resources first. When expenditures/expenses are incurred for purposes for which unrestricted (committed, assigned, and unassigned) resources are available, and amounts in any of these unrestricted classifications could be used, it is the District’s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010B1E33" w14:textId="54727AC9" w:rsidR="00F30786" w:rsidRPr="006911CA" w:rsidRDefault="00F30786" w:rsidP="00F30786">
      <w:pPr>
        <w:numPr>
          <w:ilvl w:val="12"/>
          <w:numId w:val="0"/>
        </w:numPr>
        <w:tabs>
          <w:tab w:val="left" w:pos="720"/>
          <w:tab w:val="left" w:pos="1260"/>
        </w:tabs>
        <w:jc w:val="both"/>
        <w:rPr>
          <w:rFonts w:ascii="Arial" w:hAnsi="Arial" w:cs="Arial"/>
          <w:sz w:val="20"/>
          <w:szCs w:val="20"/>
        </w:rPr>
      </w:pPr>
      <w:r w:rsidRPr="006911CA">
        <w:rPr>
          <w:rFonts w:ascii="Arial" w:hAnsi="Arial" w:cs="Arial"/>
          <w:sz w:val="20"/>
          <w:szCs w:val="20"/>
        </w:rPr>
        <w:t>13.</w:t>
      </w:r>
      <w:r w:rsidRPr="006911CA">
        <w:rPr>
          <w:rFonts w:ascii="Arial" w:hAnsi="Arial" w:cs="Arial"/>
          <w:sz w:val="20"/>
          <w:szCs w:val="20"/>
        </w:rPr>
        <w:tab/>
        <w:t>Related Parties</w:t>
      </w:r>
    </w:p>
    <w:p w14:paraId="2292480C" w14:textId="77777777" w:rsidR="00F30786" w:rsidRPr="0035267B" w:rsidRDefault="00F30786" w:rsidP="00F30786">
      <w:pPr>
        <w:numPr>
          <w:ilvl w:val="12"/>
          <w:numId w:val="0"/>
        </w:numPr>
        <w:tabs>
          <w:tab w:val="left" w:pos="1260"/>
        </w:tabs>
        <w:ind w:left="90" w:hanging="90"/>
        <w:jc w:val="both"/>
        <w:rPr>
          <w:rFonts w:ascii="Arial" w:hAnsi="Arial" w:cs="Arial"/>
          <w:color w:val="4F81BD" w:themeColor="accent1"/>
          <w:sz w:val="20"/>
          <w:szCs w:val="20"/>
        </w:rPr>
      </w:pPr>
    </w:p>
    <w:p w14:paraId="1F241CAC" w14:textId="10E03DC1" w:rsidR="00F30786" w:rsidRPr="00484F89" w:rsidRDefault="00F30786" w:rsidP="00F30786">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 xml:space="preserve">[If there are any related party relationships required to be disclosed, please give a brief explanation.  </w:t>
      </w:r>
      <w:r>
        <w:rPr>
          <w:rFonts w:ascii="Arial" w:hAnsi="Arial" w:cs="Arial"/>
          <w:i/>
          <w:color w:val="0070C0"/>
          <w:sz w:val="20"/>
          <w:szCs w:val="20"/>
        </w:rPr>
        <w:lastRenderedPageBreak/>
        <w:t>If none, remove this section of Note 1.]</w:t>
      </w:r>
    </w:p>
    <w:p w14:paraId="56EE50DE" w14:textId="75354D6A" w:rsidR="0035267B" w:rsidRPr="006911CA" w:rsidRDefault="0035267B" w:rsidP="0035267B">
      <w:pPr>
        <w:numPr>
          <w:ilvl w:val="12"/>
          <w:numId w:val="0"/>
        </w:numPr>
        <w:tabs>
          <w:tab w:val="left" w:pos="720"/>
          <w:tab w:val="left" w:pos="1260"/>
        </w:tabs>
        <w:jc w:val="both"/>
        <w:rPr>
          <w:rFonts w:ascii="Arial" w:hAnsi="Arial" w:cs="Arial"/>
          <w:color w:val="4F81BD" w:themeColor="accent1"/>
          <w:sz w:val="20"/>
          <w:szCs w:val="20"/>
        </w:rPr>
      </w:pPr>
      <w:r>
        <w:rPr>
          <w:rFonts w:ascii="Arial" w:hAnsi="Arial" w:cs="Arial"/>
          <w:sz w:val="20"/>
          <w:szCs w:val="20"/>
        </w:rPr>
        <w:br/>
      </w:r>
      <w:r w:rsidRPr="006911CA">
        <w:rPr>
          <w:rFonts w:ascii="Arial" w:hAnsi="Arial" w:cs="Arial"/>
          <w:sz w:val="20"/>
          <w:szCs w:val="20"/>
        </w:rPr>
        <w:t>14.</w:t>
      </w:r>
      <w:r w:rsidRPr="006911CA">
        <w:rPr>
          <w:rFonts w:ascii="Arial" w:hAnsi="Arial" w:cs="Arial"/>
          <w:sz w:val="20"/>
          <w:szCs w:val="20"/>
        </w:rPr>
        <w:tab/>
        <w:t xml:space="preserve">Indirect Expenses </w:t>
      </w:r>
    </w:p>
    <w:p w14:paraId="0FA13C5A" w14:textId="77777777" w:rsidR="0035267B" w:rsidRPr="0035267B" w:rsidRDefault="0035267B" w:rsidP="0035267B">
      <w:pPr>
        <w:numPr>
          <w:ilvl w:val="12"/>
          <w:numId w:val="0"/>
        </w:numPr>
        <w:tabs>
          <w:tab w:val="left" w:pos="1260"/>
        </w:tabs>
        <w:ind w:left="90" w:hanging="90"/>
        <w:jc w:val="both"/>
        <w:rPr>
          <w:rFonts w:ascii="Arial" w:hAnsi="Arial" w:cs="Arial"/>
          <w:color w:val="4F81BD" w:themeColor="accent1"/>
          <w:sz w:val="20"/>
          <w:szCs w:val="20"/>
        </w:rPr>
      </w:pPr>
    </w:p>
    <w:p w14:paraId="37950B28" w14:textId="4CB98CFB" w:rsidR="0035267B" w:rsidRPr="00484F89" w:rsidRDefault="0035267B" w:rsidP="0035267B">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 School District allocates any indirect expenses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F30786">
      <w:pPr>
        <w:numPr>
          <w:ilvl w:val="12"/>
          <w:numId w:val="0"/>
        </w:numPr>
        <w:tabs>
          <w:tab w:val="left" w:pos="1260"/>
        </w:tabs>
        <w:jc w:val="both"/>
        <w:rPr>
          <w:rFonts w:ascii="Arial" w:hAnsi="Arial" w:cs="Arial"/>
          <w:sz w:val="20"/>
          <w:szCs w:val="20"/>
        </w:rPr>
      </w:pPr>
    </w:p>
    <w:p w14:paraId="5BF2BD0C" w14:textId="0B2623D6" w:rsidR="0035267B" w:rsidRDefault="0035267B" w:rsidP="00F30786">
      <w:pPr>
        <w:numPr>
          <w:ilvl w:val="12"/>
          <w:numId w:val="0"/>
        </w:numPr>
        <w:tabs>
          <w:tab w:val="left" w:pos="1260"/>
        </w:tabs>
        <w:jc w:val="both"/>
        <w:rPr>
          <w:rFonts w:ascii="Arial" w:hAnsi="Arial" w:cs="Arial"/>
          <w:sz w:val="20"/>
          <w:szCs w:val="20"/>
        </w:rPr>
      </w:pP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621A7C18" w14:textId="795AE848"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42880795"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agent in the name of the Mississippi State Treasurer on behalf of the district. As of June 30, </w:t>
      </w:r>
      <w:r w:rsidR="006C5D9A">
        <w:rPr>
          <w:rFonts w:ascii="Arial" w:hAnsi="Arial" w:cs="Arial"/>
          <w:sz w:val="20"/>
          <w:szCs w:val="20"/>
        </w:rPr>
        <w:t>201</w:t>
      </w:r>
      <w:r w:rsidR="00B54540">
        <w:rPr>
          <w:rFonts w:ascii="Arial" w:hAnsi="Arial" w:cs="Arial"/>
          <w:sz w:val="20"/>
          <w:szCs w:val="20"/>
        </w:rPr>
        <w:t>9</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 xml:space="preserve">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t>
      </w:r>
      <w:r w:rsidRPr="00B32FA8">
        <w:rPr>
          <w:rFonts w:ascii="Arial" w:hAnsi="Arial" w:cs="Arial"/>
          <w:sz w:val="20"/>
          <w:szCs w:val="20"/>
        </w:rPr>
        <w:lastRenderedPageBreak/>
        <w:t>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sponsored enterprise obligations, not to exceed fifty percent of all monies invested with maturities of thirty 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7797A7A8"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Deposits above FDIC coverage are collateralized by the pledging financial institution’s trust department or agent in the name of the Mississippi State Treasurer on behalf of the district.  As of June 30, </w:t>
      </w:r>
      <w:r w:rsidR="006C5D9A">
        <w:rPr>
          <w:rFonts w:ascii="Arial" w:hAnsi="Arial" w:cs="Arial"/>
          <w:sz w:val="20"/>
          <w:szCs w:val="20"/>
        </w:rPr>
        <w:t>201</w:t>
      </w:r>
      <w:r w:rsidR="00B54540">
        <w:rPr>
          <w:rFonts w:ascii="Arial" w:hAnsi="Arial" w:cs="Arial"/>
          <w:sz w:val="20"/>
          <w:szCs w:val="20"/>
        </w:rPr>
        <w:t>9</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621A7C43" w14:textId="77777777" w:rsidR="00E31C9E" w:rsidRPr="00B32FA8" w:rsidRDefault="00E31C9E" w:rsidP="00F841E2">
      <w:pPr>
        <w:numPr>
          <w:ilvl w:val="12"/>
          <w:numId w:val="0"/>
        </w:numPr>
        <w:jc w:val="both"/>
        <w:rPr>
          <w:rFonts w:ascii="Arial" w:hAnsi="Arial" w:cs="Arial"/>
          <w:sz w:val="20"/>
          <w:szCs w:val="20"/>
        </w:rPr>
      </w:pPr>
    </w:p>
    <w:p w14:paraId="1ADBBAC1" w14:textId="77777777" w:rsidR="00757910" w:rsidRDefault="00757910" w:rsidP="001B3422">
      <w:pPr>
        <w:numPr>
          <w:ilvl w:val="12"/>
          <w:numId w:val="0"/>
        </w:numPr>
        <w:jc w:val="both"/>
        <w:outlineLvl w:val="0"/>
        <w:rPr>
          <w:rFonts w:ascii="Arial" w:hAnsi="Arial" w:cs="Arial"/>
          <w:sz w:val="20"/>
          <w:szCs w:val="20"/>
        </w:rPr>
      </w:pPr>
    </w:p>
    <w:p w14:paraId="0517798A" w14:textId="77777777" w:rsidR="00757910" w:rsidRDefault="00757910" w:rsidP="001B3422">
      <w:pPr>
        <w:numPr>
          <w:ilvl w:val="12"/>
          <w:numId w:val="0"/>
        </w:numPr>
        <w:jc w:val="both"/>
        <w:outlineLvl w:val="0"/>
        <w:rPr>
          <w:rFonts w:ascii="Arial" w:hAnsi="Arial" w:cs="Arial"/>
          <w:sz w:val="20"/>
          <w:szCs w:val="20"/>
        </w:rPr>
      </w:pPr>
    </w:p>
    <w:p w14:paraId="12C68085" w14:textId="28F50AD7" w:rsidR="00757910" w:rsidRDefault="00757910" w:rsidP="001B3422">
      <w:pPr>
        <w:numPr>
          <w:ilvl w:val="12"/>
          <w:numId w:val="0"/>
        </w:numPr>
        <w:jc w:val="both"/>
        <w:outlineLvl w:val="0"/>
        <w:rPr>
          <w:rFonts w:ascii="Arial" w:hAnsi="Arial" w:cs="Arial"/>
          <w:sz w:val="20"/>
          <w:szCs w:val="20"/>
        </w:rPr>
      </w:pPr>
    </w:p>
    <w:p w14:paraId="5BADA99A" w14:textId="77777777" w:rsidR="00812C00" w:rsidRDefault="00812C00" w:rsidP="001B3422">
      <w:pPr>
        <w:numPr>
          <w:ilvl w:val="12"/>
          <w:numId w:val="0"/>
        </w:numPr>
        <w:jc w:val="both"/>
        <w:outlineLvl w:val="0"/>
        <w:rPr>
          <w:rFonts w:ascii="Arial" w:hAnsi="Arial" w:cs="Arial"/>
          <w:sz w:val="20"/>
          <w:szCs w:val="20"/>
        </w:rPr>
      </w:pPr>
    </w:p>
    <w:p w14:paraId="6EA81009" w14:textId="77777777" w:rsidR="00757910" w:rsidRDefault="00757910" w:rsidP="001B3422">
      <w:pPr>
        <w:numPr>
          <w:ilvl w:val="12"/>
          <w:numId w:val="0"/>
        </w:numPr>
        <w:jc w:val="both"/>
        <w:outlineLvl w:val="0"/>
        <w:rPr>
          <w:rFonts w:ascii="Arial" w:hAnsi="Arial" w:cs="Arial"/>
          <w:sz w:val="20"/>
          <w:szCs w:val="20"/>
        </w:rPr>
      </w:pPr>
    </w:p>
    <w:p w14:paraId="28951B54" w14:textId="68C9E352" w:rsidR="003C2F9D" w:rsidRDefault="003C2F9D" w:rsidP="001B3422">
      <w:pPr>
        <w:numPr>
          <w:ilvl w:val="12"/>
          <w:numId w:val="0"/>
        </w:numPr>
        <w:jc w:val="both"/>
        <w:outlineLvl w:val="0"/>
        <w:rPr>
          <w:rFonts w:ascii="Arial" w:hAnsi="Arial" w:cs="Arial"/>
          <w:sz w:val="20"/>
          <w:szCs w:val="20"/>
        </w:rPr>
      </w:pPr>
    </w:p>
    <w:p w14:paraId="2422A139" w14:textId="44FF17D8" w:rsidR="00B54540" w:rsidRDefault="00B54540" w:rsidP="001B3422">
      <w:pPr>
        <w:numPr>
          <w:ilvl w:val="12"/>
          <w:numId w:val="0"/>
        </w:numPr>
        <w:jc w:val="both"/>
        <w:outlineLvl w:val="0"/>
        <w:rPr>
          <w:rFonts w:ascii="Arial" w:hAnsi="Arial" w:cs="Arial"/>
          <w:sz w:val="20"/>
          <w:szCs w:val="20"/>
        </w:rPr>
      </w:pPr>
    </w:p>
    <w:p w14:paraId="09428F1E" w14:textId="77777777" w:rsidR="00B54540" w:rsidRDefault="00B54540" w:rsidP="001B3422">
      <w:pPr>
        <w:numPr>
          <w:ilvl w:val="12"/>
          <w:numId w:val="0"/>
        </w:numPr>
        <w:jc w:val="both"/>
        <w:outlineLvl w:val="0"/>
        <w:rPr>
          <w:rFonts w:ascii="Arial" w:hAnsi="Arial" w:cs="Arial"/>
          <w:sz w:val="20"/>
          <w:szCs w:val="20"/>
        </w:rPr>
      </w:pPr>
    </w:p>
    <w:p w14:paraId="621A7C44" w14:textId="3178AA3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1007D1A5"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lastRenderedPageBreak/>
        <w:t xml:space="preserve">As of June 30, </w:t>
      </w:r>
      <w:r w:rsidR="006C5D9A">
        <w:rPr>
          <w:rFonts w:ascii="Arial" w:hAnsi="Arial" w:cs="Arial"/>
          <w:sz w:val="20"/>
          <w:szCs w:val="20"/>
        </w:rPr>
        <w:t>201</w:t>
      </w:r>
      <w:r w:rsidR="00B54540">
        <w:rPr>
          <w:rFonts w:ascii="Arial" w:hAnsi="Arial" w:cs="Arial"/>
          <w:sz w:val="20"/>
          <w:szCs w:val="20"/>
        </w:rPr>
        <w:t>9</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40" w:name="_MON_1596866388"/>
    <w:bookmarkEnd w:id="40"/>
    <w:p w14:paraId="621A7C48" w14:textId="465DB824" w:rsidR="00E31C9E" w:rsidRPr="00B32FA8" w:rsidRDefault="00316171"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9163" w:dyaOrig="2468" w14:anchorId="621A817C">
          <v:shape id="_x0000_i1041" type="#_x0000_t75" style="width:461.25pt;height:122.25pt" o:ole="">
            <v:imagedata r:id="rId57" o:title=""/>
          </v:shape>
          <o:OLEObject Type="Embed" ProgID="Excel.Sheet.12" ShapeID="_x0000_i1041" DrawAspect="Content" ObjectID="_1629718178" r:id="rId58"/>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t xml:space="preserve">The district categorizes its fair value measurements within the fair value hierarchy established by generally 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170252ED"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measurements as of June 30, 201</w:t>
      </w:r>
      <w:r w:rsidR="00B54540">
        <w:rPr>
          <w:rFonts w:ascii="Arial" w:hAnsi="Arial" w:cs="Arial"/>
          <w:iCs/>
          <w:sz w:val="20"/>
          <w:szCs w:val="20"/>
        </w:rPr>
        <w:t>9</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[If the district 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[If the district has adopted a credit risk policy, then 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4F34197A"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6C5D9A">
        <w:rPr>
          <w:rFonts w:ascii="Arial" w:hAnsi="Arial" w:cs="Arial"/>
          <w:sz w:val="20"/>
          <w:szCs w:val="20"/>
        </w:rPr>
        <w:t>201</w:t>
      </w:r>
      <w:r w:rsidR="00B54540">
        <w:rPr>
          <w:rFonts w:ascii="Arial" w:hAnsi="Arial" w:cs="Arial"/>
          <w:sz w:val="20"/>
          <w:szCs w:val="20"/>
        </w:rPr>
        <w:t>9</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1CC22CD2"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 xml:space="preserve">Disclosure of investments by amount and issuer for any issuer that represents five percent or more of total investments is required.  This requirement does not apply to investments issued </w:t>
      </w:r>
      <w:r w:rsidRPr="00B32FA8">
        <w:rPr>
          <w:rFonts w:ascii="Arial" w:hAnsi="Arial" w:cs="Arial"/>
          <w:sz w:val="20"/>
          <w:szCs w:val="20"/>
        </w:rPr>
        <w:lastRenderedPageBreak/>
        <w:t>or explicitly guaranteed by the U.S. government, investments in mutual funds and external investment pools, and other pooled investments.  As of June 30, </w:t>
      </w:r>
      <w:r w:rsidR="006C5D9A">
        <w:rPr>
          <w:rFonts w:ascii="Arial" w:hAnsi="Arial" w:cs="Arial"/>
          <w:sz w:val="20"/>
          <w:szCs w:val="20"/>
        </w:rPr>
        <w:t>201</w:t>
      </w:r>
      <w:r w:rsidR="00B54540">
        <w:rPr>
          <w:rFonts w:ascii="Arial" w:hAnsi="Arial" w:cs="Arial"/>
          <w:sz w:val="20"/>
          <w:szCs w:val="20"/>
        </w:rPr>
        <w:t>9</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42" type="#_x0000_t75" style="width:373.5pt;height:57.75pt" o:ole="">
            <v:imagedata r:id="rId59" o:title=""/>
          </v:shape>
          <o:OLEObject Type="Embed" ProgID="Excel.Sheet.12" ShapeID="_x0000_i1042" DrawAspect="Content" ObjectID="_1629718179" r:id="rId60"/>
        </w:object>
      </w:r>
    </w:p>
    <w:p w14:paraId="61FDA7A6" w14:textId="0FE110C4" w:rsidR="000F0351" w:rsidRDefault="000F0351" w:rsidP="00F841E2">
      <w:pPr>
        <w:numPr>
          <w:ilvl w:val="12"/>
          <w:numId w:val="0"/>
        </w:numPr>
        <w:jc w:val="both"/>
        <w:rPr>
          <w:rFonts w:ascii="Arial" w:hAnsi="Arial" w:cs="Arial"/>
          <w:b/>
          <w:sz w:val="22"/>
          <w:szCs w:val="22"/>
        </w:rPr>
      </w:pPr>
    </w:p>
    <w:p w14:paraId="621A7C55" w14:textId="39393045"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43" type="#_x0000_t75" style="width:381pt;height:158.25pt" o:ole="">
            <v:imagedata r:id="rId61" o:title=""/>
          </v:shape>
          <o:OLEObject Type="Embed" ProgID="Excel.Sheet.12" ShapeID="_x0000_i1043" DrawAspect="Content" ObjectID="_1629718180" r:id="rId62"/>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41" w:name="Note_32_3A"/>
      <w:bookmarkEnd w:id="41"/>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44" type="#_x0000_t75" style="width:373.5pt;height:208.5pt" o:ole="">
            <v:imagedata r:id="rId63" o:title=""/>
          </v:shape>
          <o:OLEObject Type="Embed" ProgID="Excel.Sheet.12" ShapeID="_x0000_i1044" DrawAspect="Content" ObjectID="_1629718181" r:id="rId64"/>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xml:space="preserve">.  If advance is for another purpose, insert a basic summary </w:t>
      </w:r>
      <w:r w:rsidRPr="00B32FA8">
        <w:rPr>
          <w:rFonts w:ascii="Arial" w:hAnsi="Arial" w:cs="Arial"/>
          <w:color w:val="0070C0"/>
          <w:sz w:val="20"/>
          <w:szCs w:val="20"/>
        </w:rPr>
        <w:lastRenderedPageBreak/>
        <w:t>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603E4369"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principal loans payable as of June 30, 201</w:t>
      </w:r>
      <w:r w:rsidR="00B54540">
        <w:rPr>
          <w:rFonts w:ascii="Arial" w:hAnsi="Arial" w:cs="Arial"/>
          <w:sz w:val="20"/>
          <w:szCs w:val="20"/>
        </w:rPr>
        <w:t>9</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42" w:name="_MON_1398754083"/>
    <w:bookmarkEnd w:id="42"/>
    <w:p w14:paraId="621A7C6C" w14:textId="0C5F91D3" w:rsidR="00E31C9E" w:rsidRPr="00B32FA8" w:rsidRDefault="00B54540" w:rsidP="00A90B46">
      <w:pPr>
        <w:numPr>
          <w:ilvl w:val="12"/>
          <w:numId w:val="0"/>
        </w:numPr>
        <w:ind w:left="720"/>
        <w:jc w:val="both"/>
        <w:rPr>
          <w:rFonts w:ascii="Arial" w:hAnsi="Arial" w:cs="Arial"/>
          <w:b/>
          <w:sz w:val="20"/>
          <w:szCs w:val="20"/>
        </w:rPr>
      </w:pPr>
      <w:r w:rsidRPr="00B32FA8">
        <w:rPr>
          <w:rFonts w:ascii="Arial" w:hAnsi="Arial" w:cs="Arial"/>
          <w:b/>
          <w:sz w:val="20"/>
          <w:szCs w:val="20"/>
        </w:rPr>
        <w:object w:dxaOrig="7600" w:dyaOrig="3046" w14:anchorId="621A8180">
          <v:shape id="_x0000_i1045" type="#_x0000_t75" style="width:418.5pt;height:158.25pt" o:ole="">
            <v:imagedata r:id="rId65" o:title=""/>
          </v:shape>
          <o:OLEObject Type="Embed" ProgID="Excel.Sheet.12" ShapeID="_x0000_i1045" DrawAspect="Content" ObjectID="_1629718182" r:id="rId66"/>
        </w:object>
      </w:r>
    </w:p>
    <w:p w14:paraId="621A7C6D" w14:textId="77777777" w:rsidR="00E31C9E" w:rsidRDefault="00E31C9E">
      <w:pPr>
        <w:widowControl/>
        <w:autoSpaceDE/>
        <w:autoSpaceDN/>
        <w:adjustRightInd/>
        <w:rPr>
          <w:rFonts w:ascii="Arial" w:hAnsi="Arial" w:cs="Arial"/>
          <w:b/>
          <w:sz w:val="20"/>
          <w:szCs w:val="20"/>
        </w:rPr>
      </w:pPr>
      <w:bookmarkStart w:id="43" w:name="Note_32_5SS"/>
      <w:bookmarkEnd w:id="43"/>
    </w:p>
    <w:p w14:paraId="621A7C6E" w14:textId="1135969A" w:rsidR="00E31C9E" w:rsidRDefault="00E31C9E">
      <w:pPr>
        <w:widowControl/>
        <w:autoSpaceDE/>
        <w:autoSpaceDN/>
        <w:adjustRightInd/>
        <w:rPr>
          <w:rFonts w:ascii="Arial" w:hAnsi="Arial" w:cs="Arial"/>
          <w:b/>
          <w:sz w:val="20"/>
          <w:szCs w:val="20"/>
        </w:rPr>
      </w:pPr>
    </w:p>
    <w:p w14:paraId="4FDF4592" w14:textId="7C4784AA" w:rsidR="00316171" w:rsidRDefault="00316171">
      <w:pPr>
        <w:widowControl/>
        <w:autoSpaceDE/>
        <w:autoSpaceDN/>
        <w:adjustRightInd/>
        <w:rPr>
          <w:rFonts w:ascii="Arial" w:hAnsi="Arial" w:cs="Arial"/>
          <w:b/>
          <w:sz w:val="20"/>
          <w:szCs w:val="20"/>
        </w:rPr>
      </w:pPr>
    </w:p>
    <w:p w14:paraId="5EB97766" w14:textId="0A6A5C1A" w:rsidR="00316171" w:rsidRDefault="00316171">
      <w:pPr>
        <w:widowControl/>
        <w:autoSpaceDE/>
        <w:autoSpaceDN/>
        <w:adjustRightInd/>
        <w:rPr>
          <w:rFonts w:ascii="Arial" w:hAnsi="Arial" w:cs="Arial"/>
          <w:b/>
          <w:sz w:val="20"/>
          <w:szCs w:val="20"/>
        </w:rPr>
      </w:pPr>
    </w:p>
    <w:p w14:paraId="2D5BFC88" w14:textId="7C59B134" w:rsidR="00316171" w:rsidRDefault="00316171">
      <w:pPr>
        <w:widowControl/>
        <w:autoSpaceDE/>
        <w:autoSpaceDN/>
        <w:adjustRightInd/>
        <w:rPr>
          <w:rFonts w:ascii="Arial" w:hAnsi="Arial" w:cs="Arial"/>
          <w:b/>
          <w:sz w:val="20"/>
          <w:szCs w:val="20"/>
        </w:rPr>
      </w:pPr>
    </w:p>
    <w:p w14:paraId="17F017CC" w14:textId="4918D5CB" w:rsidR="00316171" w:rsidRDefault="00316171">
      <w:pPr>
        <w:widowControl/>
        <w:autoSpaceDE/>
        <w:autoSpaceDN/>
        <w:adjustRightInd/>
        <w:rPr>
          <w:rFonts w:ascii="Arial" w:hAnsi="Arial" w:cs="Arial"/>
          <w:b/>
          <w:sz w:val="20"/>
          <w:szCs w:val="20"/>
        </w:rPr>
      </w:pPr>
    </w:p>
    <w:p w14:paraId="58CEAFA6" w14:textId="05DA72A6" w:rsidR="00316171" w:rsidRDefault="00316171">
      <w:pPr>
        <w:widowControl/>
        <w:autoSpaceDE/>
        <w:autoSpaceDN/>
        <w:adjustRightInd/>
        <w:rPr>
          <w:rFonts w:ascii="Arial" w:hAnsi="Arial" w:cs="Arial"/>
          <w:b/>
          <w:sz w:val="20"/>
          <w:szCs w:val="20"/>
        </w:rPr>
      </w:pPr>
    </w:p>
    <w:p w14:paraId="286D050D" w14:textId="555D107D" w:rsidR="00316171" w:rsidRDefault="00316171">
      <w:pPr>
        <w:widowControl/>
        <w:autoSpaceDE/>
        <w:autoSpaceDN/>
        <w:adjustRightInd/>
        <w:rPr>
          <w:rFonts w:ascii="Arial" w:hAnsi="Arial" w:cs="Arial"/>
          <w:b/>
          <w:sz w:val="20"/>
          <w:szCs w:val="20"/>
        </w:rPr>
      </w:pPr>
    </w:p>
    <w:p w14:paraId="6E4E6480" w14:textId="691F77FF" w:rsidR="00316171" w:rsidRDefault="00316171">
      <w:pPr>
        <w:widowControl/>
        <w:autoSpaceDE/>
        <w:autoSpaceDN/>
        <w:adjustRightInd/>
        <w:rPr>
          <w:rFonts w:ascii="Arial" w:hAnsi="Arial" w:cs="Arial"/>
          <w:b/>
          <w:sz w:val="20"/>
          <w:szCs w:val="20"/>
        </w:rPr>
      </w:pPr>
    </w:p>
    <w:p w14:paraId="774B5178" w14:textId="5081D215" w:rsidR="00316171" w:rsidRDefault="00316171">
      <w:pPr>
        <w:widowControl/>
        <w:autoSpaceDE/>
        <w:autoSpaceDN/>
        <w:adjustRightInd/>
        <w:rPr>
          <w:rFonts w:ascii="Arial" w:hAnsi="Arial" w:cs="Arial"/>
          <w:b/>
          <w:sz w:val="20"/>
          <w:szCs w:val="20"/>
        </w:rPr>
      </w:pPr>
    </w:p>
    <w:p w14:paraId="1F6547BF" w14:textId="4732E4B1" w:rsidR="00316171" w:rsidRDefault="00316171">
      <w:pPr>
        <w:widowControl/>
        <w:autoSpaceDE/>
        <w:autoSpaceDN/>
        <w:adjustRightInd/>
        <w:rPr>
          <w:rFonts w:ascii="Arial" w:hAnsi="Arial" w:cs="Arial"/>
          <w:b/>
          <w:sz w:val="20"/>
          <w:szCs w:val="20"/>
        </w:rPr>
      </w:pPr>
    </w:p>
    <w:p w14:paraId="067C4587" w14:textId="2E40B98B" w:rsidR="00316171" w:rsidRDefault="00316171">
      <w:pPr>
        <w:widowControl/>
        <w:autoSpaceDE/>
        <w:autoSpaceDN/>
        <w:adjustRightInd/>
        <w:rPr>
          <w:rFonts w:ascii="Arial" w:hAnsi="Arial" w:cs="Arial"/>
          <w:b/>
          <w:sz w:val="20"/>
          <w:szCs w:val="20"/>
        </w:rPr>
      </w:pPr>
    </w:p>
    <w:p w14:paraId="041AD6D3" w14:textId="325D8723" w:rsidR="00316171" w:rsidRDefault="00316171">
      <w:pPr>
        <w:widowControl/>
        <w:autoSpaceDE/>
        <w:autoSpaceDN/>
        <w:adjustRightInd/>
        <w:rPr>
          <w:rFonts w:ascii="Arial" w:hAnsi="Arial" w:cs="Arial"/>
          <w:b/>
          <w:sz w:val="20"/>
          <w:szCs w:val="20"/>
        </w:rPr>
      </w:pPr>
    </w:p>
    <w:p w14:paraId="4916091B" w14:textId="0EA94BFC" w:rsidR="00316171" w:rsidRDefault="00316171">
      <w:pPr>
        <w:widowControl/>
        <w:autoSpaceDE/>
        <w:autoSpaceDN/>
        <w:adjustRightInd/>
        <w:rPr>
          <w:rFonts w:ascii="Arial" w:hAnsi="Arial" w:cs="Arial"/>
          <w:b/>
          <w:sz w:val="20"/>
          <w:szCs w:val="20"/>
        </w:rPr>
      </w:pPr>
    </w:p>
    <w:p w14:paraId="0FD4B281" w14:textId="0C3C3575" w:rsidR="00316171" w:rsidRDefault="00316171">
      <w:pPr>
        <w:widowControl/>
        <w:autoSpaceDE/>
        <w:autoSpaceDN/>
        <w:adjustRightInd/>
        <w:rPr>
          <w:rFonts w:ascii="Arial" w:hAnsi="Arial" w:cs="Arial"/>
          <w:b/>
          <w:sz w:val="20"/>
          <w:szCs w:val="20"/>
        </w:rPr>
      </w:pPr>
    </w:p>
    <w:p w14:paraId="7CDB7AE1" w14:textId="21B49AEC" w:rsidR="00316171" w:rsidRDefault="00316171">
      <w:pPr>
        <w:widowControl/>
        <w:autoSpaceDE/>
        <w:autoSpaceDN/>
        <w:adjustRightInd/>
        <w:rPr>
          <w:rFonts w:ascii="Arial" w:hAnsi="Arial" w:cs="Arial"/>
          <w:b/>
          <w:sz w:val="20"/>
          <w:szCs w:val="20"/>
        </w:rPr>
      </w:pPr>
    </w:p>
    <w:p w14:paraId="28A8096E" w14:textId="549A9676" w:rsidR="00316171" w:rsidRDefault="00316171">
      <w:pPr>
        <w:widowControl/>
        <w:autoSpaceDE/>
        <w:autoSpaceDN/>
        <w:adjustRightInd/>
        <w:rPr>
          <w:rFonts w:ascii="Arial" w:hAnsi="Arial" w:cs="Arial"/>
          <w:b/>
          <w:sz w:val="20"/>
          <w:szCs w:val="20"/>
        </w:rPr>
      </w:pPr>
    </w:p>
    <w:p w14:paraId="498B0189" w14:textId="692271DB" w:rsidR="00316171" w:rsidRDefault="00316171">
      <w:pPr>
        <w:widowControl/>
        <w:autoSpaceDE/>
        <w:autoSpaceDN/>
        <w:adjustRightInd/>
        <w:rPr>
          <w:rFonts w:ascii="Arial" w:hAnsi="Arial" w:cs="Arial"/>
          <w:b/>
          <w:sz w:val="20"/>
          <w:szCs w:val="20"/>
        </w:rPr>
      </w:pPr>
    </w:p>
    <w:p w14:paraId="6976C0A3" w14:textId="6D511550" w:rsidR="00316171" w:rsidRDefault="00316171">
      <w:pPr>
        <w:widowControl/>
        <w:autoSpaceDE/>
        <w:autoSpaceDN/>
        <w:adjustRightInd/>
        <w:rPr>
          <w:rFonts w:ascii="Arial" w:hAnsi="Arial" w:cs="Arial"/>
          <w:b/>
          <w:sz w:val="20"/>
          <w:szCs w:val="20"/>
        </w:rPr>
      </w:pPr>
    </w:p>
    <w:p w14:paraId="5AAB8A55" w14:textId="372A65EB" w:rsidR="00316171" w:rsidRDefault="00316171">
      <w:pPr>
        <w:widowControl/>
        <w:autoSpaceDE/>
        <w:autoSpaceDN/>
        <w:adjustRightInd/>
        <w:rPr>
          <w:rFonts w:ascii="Arial" w:hAnsi="Arial" w:cs="Arial"/>
          <w:b/>
          <w:sz w:val="20"/>
          <w:szCs w:val="20"/>
        </w:rPr>
      </w:pPr>
    </w:p>
    <w:p w14:paraId="7094BA0A" w14:textId="0015B1E4" w:rsidR="00316171" w:rsidRDefault="00316171">
      <w:pPr>
        <w:widowControl/>
        <w:autoSpaceDE/>
        <w:autoSpaceDN/>
        <w:adjustRightInd/>
        <w:rPr>
          <w:rFonts w:ascii="Arial" w:hAnsi="Arial" w:cs="Arial"/>
          <w:b/>
          <w:sz w:val="20"/>
          <w:szCs w:val="20"/>
        </w:rPr>
      </w:pPr>
    </w:p>
    <w:p w14:paraId="5B561AAB" w14:textId="63C0D2BD" w:rsidR="00316171" w:rsidRDefault="00316171">
      <w:pPr>
        <w:widowControl/>
        <w:autoSpaceDE/>
        <w:autoSpaceDN/>
        <w:adjustRightInd/>
        <w:rPr>
          <w:rFonts w:ascii="Arial" w:hAnsi="Arial" w:cs="Arial"/>
          <w:b/>
          <w:sz w:val="20"/>
          <w:szCs w:val="20"/>
        </w:rPr>
      </w:pPr>
    </w:p>
    <w:p w14:paraId="77618123" w14:textId="21D3285C" w:rsidR="00316171" w:rsidRDefault="00316171">
      <w:pPr>
        <w:widowControl/>
        <w:autoSpaceDE/>
        <w:autoSpaceDN/>
        <w:adjustRightInd/>
        <w:rPr>
          <w:rFonts w:ascii="Arial" w:hAnsi="Arial" w:cs="Arial"/>
          <w:b/>
          <w:sz w:val="20"/>
          <w:szCs w:val="20"/>
        </w:rPr>
      </w:pPr>
    </w:p>
    <w:p w14:paraId="3CC0051F" w14:textId="4162950B" w:rsidR="00316171" w:rsidRDefault="00316171">
      <w:pPr>
        <w:widowControl/>
        <w:autoSpaceDE/>
        <w:autoSpaceDN/>
        <w:adjustRightInd/>
        <w:rPr>
          <w:rFonts w:ascii="Arial" w:hAnsi="Arial" w:cs="Arial"/>
          <w:b/>
          <w:sz w:val="20"/>
          <w:szCs w:val="20"/>
        </w:rPr>
      </w:pPr>
    </w:p>
    <w:p w14:paraId="7DFC9A76" w14:textId="4F7ACAC3" w:rsidR="00316171" w:rsidRDefault="00316171">
      <w:pPr>
        <w:widowControl/>
        <w:autoSpaceDE/>
        <w:autoSpaceDN/>
        <w:adjustRightInd/>
        <w:rPr>
          <w:rFonts w:ascii="Arial" w:hAnsi="Arial" w:cs="Arial"/>
          <w:b/>
          <w:sz w:val="20"/>
          <w:szCs w:val="20"/>
        </w:rPr>
      </w:pPr>
    </w:p>
    <w:p w14:paraId="34C18072" w14:textId="29EBE6E4" w:rsidR="00CC2AB7" w:rsidRDefault="00CC2AB7">
      <w:pPr>
        <w:widowControl/>
        <w:autoSpaceDE/>
        <w:autoSpaceDN/>
        <w:adjustRightInd/>
        <w:rPr>
          <w:rFonts w:ascii="Arial" w:hAnsi="Arial" w:cs="Arial"/>
          <w:b/>
          <w:sz w:val="20"/>
          <w:szCs w:val="20"/>
        </w:rPr>
      </w:pPr>
    </w:p>
    <w:p w14:paraId="5A0594D7" w14:textId="77777777" w:rsidR="00CC2AB7" w:rsidRDefault="00CC2AB7">
      <w:pPr>
        <w:widowControl/>
        <w:autoSpaceDE/>
        <w:autoSpaceDN/>
        <w:adjustRightInd/>
        <w:rPr>
          <w:rFonts w:ascii="Arial" w:hAnsi="Arial" w:cs="Arial"/>
          <w:b/>
          <w:sz w:val="20"/>
          <w:szCs w:val="20"/>
        </w:rPr>
      </w:pPr>
    </w:p>
    <w:p w14:paraId="3478400E" w14:textId="0D067668" w:rsidR="00316171" w:rsidRDefault="00316171">
      <w:pPr>
        <w:widowControl/>
        <w:autoSpaceDE/>
        <w:autoSpaceDN/>
        <w:adjustRightInd/>
        <w:rPr>
          <w:rFonts w:ascii="Arial" w:hAnsi="Arial" w:cs="Arial"/>
          <w:b/>
          <w:sz w:val="20"/>
          <w:szCs w:val="20"/>
        </w:rPr>
      </w:pPr>
    </w:p>
    <w:p w14:paraId="4BF921F0" w14:textId="64F9BDE1" w:rsidR="00316171" w:rsidRDefault="00316171">
      <w:pPr>
        <w:widowControl/>
        <w:autoSpaceDE/>
        <w:autoSpaceDN/>
        <w:adjustRightInd/>
        <w:rPr>
          <w:rFonts w:ascii="Arial" w:hAnsi="Arial" w:cs="Arial"/>
          <w:b/>
          <w:sz w:val="20"/>
          <w:szCs w:val="20"/>
        </w:rPr>
      </w:pPr>
    </w:p>
    <w:p w14:paraId="5BF650E8" w14:textId="77777777" w:rsidR="00316171" w:rsidRDefault="00316171">
      <w:pPr>
        <w:widowControl/>
        <w:autoSpaceDE/>
        <w:autoSpaceDN/>
        <w:adjustRightInd/>
        <w:rPr>
          <w:rFonts w:ascii="Arial" w:hAnsi="Arial" w:cs="Arial"/>
          <w:b/>
          <w:sz w:val="20"/>
          <w:szCs w:val="20"/>
        </w:rPr>
      </w:pPr>
    </w:p>
    <w:p w14:paraId="621A7C6F" w14:textId="77777777"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46" type="#_x0000_t75" style="width:372.75pt;height:179.25pt" o:ole="">
            <v:imagedata r:id="rId67" o:title=""/>
          </v:shape>
          <o:OLEObject Type="Embed" ProgID="Excel.Sheet.12" ShapeID="_x0000_i1046" DrawAspect="Content" ObjectID="_1629718183" r:id="rId68"/>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621A7C75" w14:textId="77777777"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621A7C83" w14:textId="7538A9B6" w:rsidR="00E31C9E" w:rsidRDefault="00952A64" w:rsidP="00952A64">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r w:rsidR="00E31C9E">
        <w:rPr>
          <w:rFonts w:ascii="Arial" w:hAnsi="Arial" w:cs="Arial"/>
          <w:b/>
          <w:sz w:val="22"/>
          <w:szCs w:val="22"/>
        </w:rPr>
        <w:br w:type="page"/>
      </w:r>
    </w:p>
    <w:p w14:paraId="621A7C84" w14:textId="77777777"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lastRenderedPageBreak/>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77777777" w:rsidR="00E31C9E" w:rsidRPr="00B32FA8"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(if applicable)</w:t>
      </w:r>
      <w:r w:rsidRPr="00B32FA8">
        <w:rPr>
          <w:rFonts w:ascii="Arial" w:hAnsi="Arial" w:cs="Arial"/>
          <w:i/>
          <w:sz w:val="20"/>
          <w:szCs w:val="20"/>
        </w:rPr>
        <w:t>.</w:t>
      </w:r>
    </w:p>
    <w:p w14:paraId="621A7C89" w14:textId="77777777" w:rsidR="00E31C9E" w:rsidRPr="00B32FA8" w:rsidRDefault="00E31C9E" w:rsidP="00F841E2">
      <w:pPr>
        <w:numPr>
          <w:ilvl w:val="12"/>
          <w:numId w:val="0"/>
        </w:numPr>
        <w:ind w:left="720"/>
        <w:jc w:val="both"/>
        <w:rPr>
          <w:rFonts w:ascii="Arial" w:hAnsi="Arial" w:cs="Arial"/>
          <w:sz w:val="20"/>
          <w:szCs w:val="20"/>
        </w:rPr>
      </w:pPr>
    </w:p>
    <w:bookmarkStart w:id="44" w:name="Note_32_4"/>
    <w:bookmarkEnd w:id="44"/>
    <w:bookmarkStart w:id="45" w:name="_MON_1398754142"/>
    <w:bookmarkEnd w:id="45"/>
    <w:p w14:paraId="621A7C8A" w14:textId="78347E6C" w:rsidR="00E31C9E" w:rsidRPr="00B32FA8" w:rsidRDefault="00B54540" w:rsidP="00F841E2">
      <w:pPr>
        <w:numPr>
          <w:ilvl w:val="12"/>
          <w:numId w:val="0"/>
        </w:numPr>
        <w:jc w:val="both"/>
        <w:rPr>
          <w:rFonts w:ascii="Arial" w:hAnsi="Arial" w:cs="Arial"/>
          <w:sz w:val="20"/>
          <w:szCs w:val="20"/>
        </w:rPr>
      </w:pPr>
      <w:r w:rsidRPr="00EC1A37">
        <w:rPr>
          <w:rFonts w:ascii="Arial" w:hAnsi="Arial" w:cs="Arial"/>
          <w:sz w:val="20"/>
          <w:szCs w:val="20"/>
        </w:rPr>
        <w:object w:dxaOrig="10509" w:dyaOrig="7732" w14:anchorId="621A8182">
          <v:shape id="_x0000_i1047" type="#_x0000_t75" style="width:469.5pt;height:345.75pt" o:ole="">
            <v:imagedata r:id="rId69" o:title=""/>
          </v:shape>
          <o:OLEObject Type="Embed" ProgID="Excel.Sheet.12" ShapeID="_x0000_i1047" DrawAspect="Content" ObjectID="_1629718184" r:id="rId70"/>
        </w:object>
      </w:r>
    </w:p>
    <w:p w14:paraId="621A7C8B" w14:textId="77777777" w:rsidR="00E31C9E" w:rsidRDefault="00E31C9E" w:rsidP="00F841E2">
      <w:pPr>
        <w:numPr>
          <w:ilvl w:val="12"/>
          <w:numId w:val="0"/>
        </w:numPr>
        <w:jc w:val="both"/>
        <w:rPr>
          <w:rFonts w:ascii="Arial" w:hAnsi="Arial" w:cs="Arial"/>
          <w:i/>
          <w:color w:val="FF0000"/>
          <w:sz w:val="20"/>
          <w:szCs w:val="20"/>
        </w:rPr>
      </w:pPr>
    </w:p>
    <w:bookmarkStart w:id="46" w:name="_MON_1398754163"/>
    <w:bookmarkEnd w:id="46"/>
    <w:p w14:paraId="621A7C8C" w14:textId="6D364BD9" w:rsidR="00E31C9E" w:rsidRPr="00B32FA8" w:rsidRDefault="00B54540" w:rsidP="00F841E2">
      <w:pPr>
        <w:numPr>
          <w:ilvl w:val="12"/>
          <w:numId w:val="0"/>
        </w:numPr>
        <w:jc w:val="both"/>
        <w:rPr>
          <w:rFonts w:ascii="Arial" w:hAnsi="Arial" w:cs="Arial"/>
          <w:sz w:val="20"/>
          <w:szCs w:val="20"/>
        </w:rPr>
      </w:pPr>
      <w:r w:rsidRPr="00EC1A37">
        <w:rPr>
          <w:rFonts w:ascii="Arial" w:hAnsi="Arial" w:cs="Arial"/>
          <w:sz w:val="20"/>
          <w:szCs w:val="20"/>
        </w:rPr>
        <w:object w:dxaOrig="10509" w:dyaOrig="4122" w14:anchorId="621A8183">
          <v:shape id="_x0000_i1048" type="#_x0000_t75" style="width:469.5pt;height:188.25pt" o:ole="">
            <v:imagedata r:id="rId71" o:title=""/>
          </v:shape>
          <o:OLEObject Type="Embed" ProgID="Excel.Sheet.12" ShapeID="_x0000_i1048" DrawAspect="Content" ObjectID="_1629718185" r:id="rId72"/>
        </w:object>
      </w:r>
    </w:p>
    <w:p w14:paraId="621A7C8D"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ab/>
      </w:r>
    </w:p>
    <w:p w14:paraId="37C4BA64" w14:textId="77777777" w:rsidR="008D19B5" w:rsidRDefault="008D19B5" w:rsidP="00641FC4">
      <w:pPr>
        <w:numPr>
          <w:ilvl w:val="12"/>
          <w:numId w:val="0"/>
        </w:numPr>
        <w:jc w:val="both"/>
        <w:rPr>
          <w:rFonts w:ascii="Arial" w:hAnsi="Arial" w:cs="Arial"/>
          <w:sz w:val="20"/>
          <w:szCs w:val="20"/>
        </w:rPr>
      </w:pPr>
    </w:p>
    <w:p w14:paraId="1AFCD06C" w14:textId="77777777" w:rsidR="008D19B5" w:rsidRDefault="008D19B5" w:rsidP="00641FC4">
      <w:pPr>
        <w:numPr>
          <w:ilvl w:val="12"/>
          <w:numId w:val="0"/>
        </w:numPr>
        <w:jc w:val="both"/>
        <w:rPr>
          <w:rFonts w:ascii="Arial" w:hAnsi="Arial" w:cs="Arial"/>
          <w:sz w:val="20"/>
          <w:szCs w:val="20"/>
        </w:rPr>
      </w:pPr>
    </w:p>
    <w:p w14:paraId="621A7C8E" w14:textId="5500CE72" w:rsidR="00E31C9E" w:rsidRPr="00B32FA8" w:rsidRDefault="00E31C9E" w:rsidP="00641FC4">
      <w:pPr>
        <w:numPr>
          <w:ilvl w:val="12"/>
          <w:numId w:val="0"/>
        </w:numPr>
        <w:jc w:val="both"/>
        <w:rPr>
          <w:rFonts w:ascii="Arial" w:hAnsi="Arial" w:cs="Arial"/>
          <w:sz w:val="20"/>
          <w:szCs w:val="20"/>
        </w:rPr>
      </w:pPr>
      <w:r w:rsidRPr="00B32FA8">
        <w:rPr>
          <w:rFonts w:ascii="Arial" w:hAnsi="Arial" w:cs="Arial"/>
          <w:sz w:val="20"/>
          <w:szCs w:val="20"/>
        </w:rPr>
        <w:t>Depreciation expense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47" w:name="_MON_1437482162"/>
    <w:bookmarkEnd w:id="47"/>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49" type="#_x0000_t75" style="width:331.5pt;height:158.25pt" o:ole="">
            <v:imagedata r:id="rId73" o:title=""/>
          </v:shape>
          <o:OLEObject Type="Embed" ProgID="Excel.Sheet.12" ShapeID="_x0000_i1049" DrawAspect="Content" ObjectID="_1629718186" r:id="rId74"/>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48" w:name="_MON_1398754184"/>
    <w:bookmarkEnd w:id="48"/>
    <w:p w14:paraId="621A7C9A" w14:textId="04C2F923" w:rsidR="00E31C9E" w:rsidRPr="00B32FA8" w:rsidRDefault="00C2776C" w:rsidP="003E58DB">
      <w:pPr>
        <w:numPr>
          <w:ilvl w:val="12"/>
          <w:numId w:val="0"/>
        </w:numPr>
        <w:jc w:val="both"/>
        <w:rPr>
          <w:rFonts w:ascii="Arial" w:hAnsi="Arial" w:cs="Arial"/>
          <w:sz w:val="20"/>
          <w:szCs w:val="20"/>
        </w:rPr>
      </w:pPr>
      <w:r w:rsidRPr="00B32FA8">
        <w:rPr>
          <w:rFonts w:ascii="Arial" w:hAnsi="Arial" w:cs="Arial"/>
          <w:sz w:val="20"/>
          <w:szCs w:val="20"/>
        </w:rPr>
        <w:object w:dxaOrig="7209" w:dyaOrig="3750" w14:anchorId="621A8185">
          <v:shape id="_x0000_i1050" type="#_x0000_t75" style="width:360.75pt;height:187.5pt" o:ole="">
            <v:imagedata r:id="rId75" o:title=""/>
          </v:shape>
          <o:OLEObject Type="Embed" ProgID="Excel.Sheet.12" ShapeID="_x0000_i1050" DrawAspect="Content" ObjectID="_1629718187" r:id="rId76"/>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621A7CA1" w14:textId="77777777" w:rsidR="00E31C9E" w:rsidRDefault="00E31C9E">
      <w:pPr>
        <w:widowControl/>
        <w:autoSpaceDE/>
        <w:autoSpaceDN/>
        <w:adjustRightInd/>
        <w:rPr>
          <w:rFonts w:ascii="Arial" w:hAnsi="Arial" w:cs="Arial"/>
          <w:b/>
          <w:sz w:val="22"/>
          <w:szCs w:val="22"/>
        </w:rPr>
      </w:pPr>
      <w:r>
        <w:rPr>
          <w:rFonts w:ascii="Arial" w:hAnsi="Arial" w:cs="Arial"/>
          <w:b/>
          <w:sz w:val="22"/>
          <w:szCs w:val="22"/>
        </w:rPr>
        <w:br w:type="page"/>
      </w:r>
    </w:p>
    <w:p w14:paraId="621A7CA2" w14:textId="77777777"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lastRenderedPageBreak/>
        <w:t>Note 6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4" w14:textId="77777777" w:rsidR="00E31C9E" w:rsidRPr="00B32FA8" w:rsidRDefault="00E31C9E" w:rsidP="003E58DB">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p w14:paraId="621A7CA5" w14:textId="77777777" w:rsidR="00E31C9E" w:rsidRPr="00B32FA8" w:rsidRDefault="00E31C9E" w:rsidP="00F841E2">
      <w:pPr>
        <w:numPr>
          <w:ilvl w:val="12"/>
          <w:numId w:val="0"/>
        </w:numPr>
        <w:ind w:left="720"/>
        <w:jc w:val="both"/>
        <w:rPr>
          <w:rFonts w:ascii="Arial" w:hAnsi="Arial" w:cs="Arial"/>
          <w:sz w:val="20"/>
          <w:szCs w:val="20"/>
        </w:rPr>
      </w:pPr>
    </w:p>
    <w:bookmarkStart w:id="49" w:name="_MON_1405247582"/>
    <w:bookmarkStart w:id="50" w:name="_MON_1405248888"/>
    <w:bookmarkStart w:id="51" w:name="_MON_1398754209"/>
    <w:bookmarkStart w:id="52" w:name="_MON_1398754192"/>
    <w:bookmarkStart w:id="53" w:name="_MON_1405247538"/>
    <w:bookmarkStart w:id="54" w:name="_MON_1405247553"/>
    <w:bookmarkEnd w:id="49"/>
    <w:bookmarkEnd w:id="50"/>
    <w:bookmarkEnd w:id="51"/>
    <w:bookmarkEnd w:id="52"/>
    <w:bookmarkEnd w:id="53"/>
    <w:bookmarkEnd w:id="54"/>
    <w:bookmarkStart w:id="55" w:name="_MON_1405247564"/>
    <w:bookmarkEnd w:id="55"/>
    <w:p w14:paraId="621A7CA6" w14:textId="6D5BFBF0" w:rsidR="00E31C9E" w:rsidRDefault="00C2776C" w:rsidP="00F841E2">
      <w:pPr>
        <w:numPr>
          <w:ilvl w:val="12"/>
          <w:numId w:val="0"/>
        </w:numPr>
        <w:jc w:val="both"/>
        <w:rPr>
          <w:rFonts w:ascii="Arial" w:hAnsi="Arial" w:cs="Arial"/>
          <w:sz w:val="20"/>
          <w:szCs w:val="20"/>
        </w:rPr>
      </w:pPr>
      <w:r w:rsidRPr="00B32FA8">
        <w:rPr>
          <w:rFonts w:ascii="Arial" w:hAnsi="Arial" w:cs="Arial"/>
          <w:sz w:val="20"/>
          <w:szCs w:val="20"/>
        </w:rPr>
        <w:object w:dxaOrig="12660" w:dyaOrig="6395" w14:anchorId="621A8186">
          <v:shape id="_x0000_i1051" type="#_x0000_t75" style="width:510.75pt;height:273pt" o:ole="">
            <v:imagedata r:id="rId77" o:title=""/>
          </v:shape>
          <o:OLEObject Type="Embed" ProgID="Excel.Sheet.12" ShapeID="_x0000_i1051" DrawAspect="Content" ObjectID="_1629718188" r:id="rId78"/>
        </w:object>
      </w:r>
      <w:bookmarkStart w:id="56" w:name="Note_32_5"/>
      <w:bookmarkEnd w:id="56"/>
    </w:p>
    <w:p w14:paraId="621A7CA7" w14:textId="27C9EDEF"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38:10b; 2005 GAAFR pg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(i.e.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68E6694"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implemented in fiscal year 2019</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C6C3A35" w14:textId="7428DBE4" w:rsid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t>See GASB 88 for further details and illustrations.</w:t>
      </w:r>
      <w:r>
        <w:rPr>
          <w:rFonts w:ascii="Arial" w:hAnsi="Arial" w:cs="Arial"/>
          <w:color w:val="0070C0"/>
          <w:sz w:val="20"/>
          <w:szCs w:val="20"/>
        </w:rPr>
        <w:t xml:space="preserve">  </w:t>
      </w: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52" type="#_x0000_t75" style="width:460.5pt;height:116.25pt" o:ole="">
            <v:imagedata r:id="rId79" o:title=""/>
          </v:shape>
          <o:OLEObject Type="Embed" ProgID="Excel.Sheet.12" ShapeID="_x0000_i1052" DrawAspect="Content" ObjectID="_1629718189" r:id="rId80"/>
        </w:object>
      </w:r>
      <w:bookmarkStart w:id="57" w:name="Note_32_5GO"/>
      <w:bookmarkEnd w:id="57"/>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0AAF4D21"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58" w:name="_MON_1398754287"/>
      <w:bookmarkEnd w:id="58"/>
      <w:bookmarkStart w:id="59" w:name="_MON_1398754235"/>
      <w:bookmarkEnd w:id="59"/>
      <w:r w:rsidR="00C2776C" w:rsidRPr="00B32FA8">
        <w:rPr>
          <w:rFonts w:ascii="Arial" w:hAnsi="Arial" w:cs="Arial"/>
          <w:sz w:val="20"/>
          <w:szCs w:val="20"/>
        </w:rPr>
        <w:object w:dxaOrig="5990" w:dyaOrig="3989" w14:anchorId="621A8188">
          <v:shape id="_x0000_i1053" type="#_x0000_t75" style="width:273.75pt;height:208.5pt" o:ole="">
            <v:imagedata r:id="rId81" o:title=""/>
          </v:shape>
          <o:OLEObject Type="Embed" ProgID="Excel.Sheet.12" ShapeID="_x0000_i1053" DrawAspect="Content" ObjectID="_1629718190" r:id="rId82"/>
        </w:object>
      </w:r>
    </w:p>
    <w:p w14:paraId="621A7CBD" w14:textId="42EA9BBA"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BE" w14:textId="6F15384F" w:rsidR="00E31C9E" w:rsidRPr="00B32FA8" w:rsidRDefault="00E31C9E" w:rsidP="00F841E2">
      <w:pPr>
        <w:widowControl/>
        <w:autoSpaceDE/>
        <w:autoSpaceDN/>
        <w:adjustRightInd/>
        <w:jc w:val="both"/>
        <w:rPr>
          <w:rFonts w:ascii="Arial" w:hAnsi="Arial" w:cs="Arial"/>
          <w:sz w:val="20"/>
          <w:szCs w:val="20"/>
        </w:rPr>
      </w:pPr>
    </w:p>
    <w:p w14:paraId="621A7CC0" w14:textId="4FAD0C27" w:rsidR="00E31C9E" w:rsidRPr="002504A4" w:rsidRDefault="00E31C9E" w:rsidP="00F46E36">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bookmarkStart w:id="60" w:name="_MON_1398754293"/>
    <w:bookmarkEnd w:id="60"/>
    <w:p w14:paraId="621A7CC1" w14:textId="34C239DE" w:rsidR="00E31C9E" w:rsidRPr="00B32FA8" w:rsidRDefault="002504A4"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990" w:dyaOrig="3989" w14:anchorId="621A8189">
          <v:shape id="_x0000_i1054" type="#_x0000_t75" style="width:273.75pt;height:185.25pt" o:ole="">
            <v:imagedata r:id="rId83" o:title=""/>
          </v:shape>
          <o:OLEObject Type="Embed" ProgID="Excel.Sheet.12" ShapeID="_x0000_i1054" DrawAspect="Content" ObjectID="_1629718191" r:id="rId84"/>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C5"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019F4484"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1" w:name="_MON_1398754303"/>
      <w:bookmarkEnd w:id="61"/>
      <w:r w:rsidR="00C2776C" w:rsidRPr="00B32FA8">
        <w:rPr>
          <w:rFonts w:ascii="Arial" w:hAnsi="Arial" w:cs="Arial"/>
          <w:sz w:val="20"/>
          <w:szCs w:val="20"/>
        </w:rPr>
        <w:object w:dxaOrig="5990" w:dyaOrig="3989" w14:anchorId="621A818A">
          <v:shape id="_x0000_i1055" type="#_x0000_t75" style="width:273.75pt;height:208.5pt" o:ole="">
            <v:imagedata r:id="rId85" o:title=""/>
          </v:shape>
          <o:OLEObject Type="Embed" ProgID="Excel.Sheet.12" ShapeID="_x0000_i1055" DrawAspect="Content" ObjectID="_1629718192" r:id="rId86"/>
        </w:object>
      </w:r>
      <w:r w:rsidRPr="00B32FA8">
        <w:rPr>
          <w:rFonts w:ascii="Arial" w:hAnsi="Arial" w:cs="Arial"/>
          <w:sz w:val="20"/>
          <w:szCs w:val="20"/>
        </w:rPr>
        <w:t xml:space="preserve"> </w:t>
      </w:r>
    </w:p>
    <w:p w14:paraId="621A7CC8" w14:textId="42B925EF"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456FE0">
        <w:rPr>
          <w:rFonts w:ascii="Arial" w:hAnsi="Arial" w:cs="Arial"/>
          <w:sz w:val="20"/>
          <w:szCs w:val="20"/>
        </w:rPr>
        <w:t>201</w:t>
      </w:r>
      <w:r w:rsidR="00C2776C">
        <w:rPr>
          <w:rFonts w:ascii="Arial" w:hAnsi="Arial" w:cs="Arial"/>
          <w:sz w:val="20"/>
          <w:szCs w:val="20"/>
        </w:rPr>
        <w:t>9</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264E16">
        <w:rPr>
          <w:rFonts w:ascii="Arial" w:hAnsi="Arial" w:cs="Arial"/>
          <w:sz w:val="20"/>
          <w:szCs w:val="20"/>
        </w:rPr>
        <w:t>201</w:t>
      </w:r>
      <w:r w:rsidR="00C2776C">
        <w:rPr>
          <w:rFonts w:ascii="Arial" w:hAnsi="Arial" w:cs="Arial"/>
          <w:sz w:val="20"/>
          <w:szCs w:val="20"/>
        </w:rPr>
        <w:t>8</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CF" w14:textId="77777777" w:rsidR="00E31C9E" w:rsidRPr="00B32FA8"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t>Advance</w:t>
      </w:r>
      <w:r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w:t>
      </w:r>
      <w:r w:rsidRPr="00B32FA8">
        <w:rPr>
          <w:rFonts w:ascii="Arial" w:hAnsi="Arial" w:cs="Arial"/>
          <w:sz w:val="20"/>
          <w:szCs w:val="20"/>
        </w:rPr>
        <w:lastRenderedPageBreak/>
        <w:t xml:space="preserve">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D8"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D9" w14:textId="77777777" w:rsidR="00E31C9E" w:rsidRPr="00AE1394" w:rsidRDefault="00E31C9E" w:rsidP="002B6E00">
      <w:pPr>
        <w:pStyle w:val="Level1"/>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62" w:name="Note_32_5LO"/>
      <w:bookmarkEnd w:id="62"/>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56" type="#_x0000_t75" style="width:460.5pt;height:93.75pt" o:ole="">
            <v:imagedata r:id="rId87" o:title=""/>
          </v:shape>
          <o:OLEObject Type="Embed" ProgID="Excel.Sheet.12" ShapeID="_x0000_i1056" DrawAspect="Content" ObjectID="_1629718193" r:id="rId88"/>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bookmarkStart w:id="63" w:name="_MON_1398754316"/>
    <w:bookmarkEnd w:id="63"/>
    <w:p w14:paraId="621A7CE1" w14:textId="40EB858D" w:rsidR="00E31C9E" w:rsidRPr="00B32FA8" w:rsidRDefault="00C2776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90" w:dyaOrig="3714" w14:anchorId="621A818C">
          <v:shape id="_x0000_i1057" type="#_x0000_t75" style="width:273.75pt;height:194.25pt" o:ole="">
            <v:imagedata r:id="rId89" o:title=""/>
          </v:shape>
          <o:OLEObject Type="Embed" ProgID="Excel.Sheet.12" ShapeID="_x0000_i1057" DrawAspect="Content" ObjectID="_1629718194" r:id="rId90"/>
        </w:object>
      </w:r>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4" w:name="_MON_1398754323"/>
    <w:bookmarkEnd w:id="64"/>
    <w:p w14:paraId="621A7CE6" w14:textId="59B54357" w:rsidR="00E31C9E" w:rsidRPr="00B32FA8" w:rsidRDefault="00C2776C"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990" w:dyaOrig="3714" w14:anchorId="621A818D">
          <v:shape id="_x0000_i1058" type="#_x0000_t75" style="width:273.75pt;height:194.25pt" o:ole="">
            <v:imagedata r:id="rId91" o:title=""/>
          </v:shape>
          <o:OLEObject Type="Embed" ProgID="Excel.Sheet.12" ShapeID="_x0000_i1058" DrawAspect="Content" ObjectID="_1629718195" r:id="rId92"/>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5" w:name="_MON_1398754332"/>
    <w:bookmarkEnd w:id="65"/>
    <w:p w14:paraId="621A7CEA" w14:textId="45A428E9" w:rsidR="00E31C9E" w:rsidRPr="00B32FA8" w:rsidRDefault="00C2776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90" w:dyaOrig="3714" w14:anchorId="621A818E">
          <v:shape id="_x0000_i1059" type="#_x0000_t75" style="width:273.75pt;height:194.25pt" o:ole="">
            <v:imagedata r:id="rId93" o:title=""/>
          </v:shape>
          <o:OLEObject Type="Embed" ProgID="Excel.Sheet.12" ShapeID="_x0000_i1059" DrawAspect="Content" ObjectID="_1629718196" r:id="rId94"/>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66" w:name="Note_32_5CP"/>
    <w:bookmarkEnd w:id="66"/>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60" type="#_x0000_t75" style="width:460.5pt;height:93.75pt" o:ole="">
            <v:imagedata r:id="rId87" o:title=""/>
          </v:shape>
          <o:OLEObject Type="Embed" ProgID="Excel.Sheet.12" ShapeID="_x0000_i1060" DrawAspect="Content" ObjectID="_1629718197" r:id="rId95"/>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7" w:name="_MON_1398754341"/>
    <w:bookmarkEnd w:id="67"/>
    <w:p w14:paraId="621A7D04" w14:textId="6FCBF933" w:rsidR="00E31C9E" w:rsidRPr="00B32FA8" w:rsidRDefault="00C2776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0">
          <v:shape id="_x0000_i1061" type="#_x0000_t75" style="width:273.75pt;height:194.25pt" o:ole="">
            <v:imagedata r:id="rId96" o:title=""/>
          </v:shape>
          <o:OLEObject Type="Embed" ProgID="Excel.Sheet.12" ShapeID="_x0000_i1061" DrawAspect="Content" ObjectID="_1629718198" r:id="rId97"/>
        </w:object>
      </w:r>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bookmarkStart w:id="68" w:name="_MON_1527418004"/>
    <w:bookmarkEnd w:id="68"/>
    <w:p w14:paraId="621A7D08" w14:textId="6C5C5697" w:rsidR="00E31C9E" w:rsidRPr="00B32FA8" w:rsidRDefault="00C2776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990" w:dyaOrig="3714" w14:anchorId="6E5DB575">
          <v:shape id="_x0000_i1062" type="#_x0000_t75" style="width:273.75pt;height:194.25pt" o:ole="">
            <v:imagedata r:id="rId98" o:title=""/>
          </v:shape>
          <o:OLEObject Type="Embed" ProgID="Excel.Sheet.12" ShapeID="_x0000_i1062" DrawAspect="Content" ObjectID="_1629718199" r:id="rId99"/>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69" w:name="_MON_1398754349"/>
      <w:bookmarkEnd w:id="69"/>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0" w:name="_MON_1398754362"/>
    <w:bookmarkEnd w:id="70"/>
    <w:p w14:paraId="621A7D0E" w14:textId="239D0484" w:rsidR="00E31C9E" w:rsidRPr="00B32FA8" w:rsidRDefault="00C2776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2">
          <v:shape id="_x0000_i1063" type="#_x0000_t75" style="width:273.75pt;height:194.25pt" o:ole="">
            <v:imagedata r:id="rId100" o:title=""/>
          </v:shape>
          <o:OLEObject Type="Embed" ProgID="Excel.Sheet.12" ShapeID="_x0000_i1063" DrawAspect="Content" ObjectID="_1629718200" r:id="rId101"/>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64" type="#_x0000_t75" style="width:460.5pt;height:93.75pt" o:ole="">
            <v:imagedata r:id="rId87" o:title=""/>
          </v:shape>
          <o:OLEObject Type="Embed" ProgID="Excel.Sheet.12" ShapeID="_x0000_i1064" DrawAspect="Content" ObjectID="_1629718201" r:id="rId102"/>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1" w:name="_MON_1398754372"/>
    <w:bookmarkEnd w:id="71"/>
    <w:p w14:paraId="621A7D18" w14:textId="66D76C9C" w:rsidR="00E31C9E" w:rsidRPr="00B32FA8" w:rsidRDefault="00C2776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4">
          <v:shape id="_x0000_i1065" type="#_x0000_t75" style="width:273.75pt;height:194.25pt" o:ole="">
            <v:imagedata r:id="rId103" o:title=""/>
          </v:shape>
          <o:OLEObject Type="Embed" ProgID="Excel.Sheet.12" ShapeID="_x0000_i1065" DrawAspect="Content" ObjectID="_1629718202" r:id="rId104"/>
        </w:object>
      </w:r>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2" w:name="_MON_1398754380"/>
    <w:bookmarkEnd w:id="72"/>
    <w:p w14:paraId="621A7D1E" w14:textId="5E044AF9" w:rsidR="00E31C9E" w:rsidRPr="00B32FA8" w:rsidRDefault="00C2776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5">
          <v:shape id="_x0000_i1066" type="#_x0000_t75" style="width:273.75pt;height:194.25pt" o:ole="">
            <v:imagedata r:id="rId105" o:title=""/>
          </v:shape>
          <o:OLEObject Type="Embed" ProgID="Excel.Sheet.12" ShapeID="_x0000_i1066" DrawAspect="Content" ObjectID="_1629718203" r:id="rId106"/>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3" w:name="_MON_1398754388"/>
    <w:bookmarkEnd w:id="73"/>
    <w:p w14:paraId="621A7D23" w14:textId="75222DC2" w:rsidR="00E31C9E" w:rsidRPr="00B32FA8" w:rsidRDefault="00C2776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6">
          <v:shape id="_x0000_i1067" type="#_x0000_t75" style="width:273.75pt;height:194.25pt" o:ole="">
            <v:imagedata r:id="rId107" o:title=""/>
          </v:shape>
          <o:OLEObject Type="Embed" ProgID="Excel.Sheet.12" ShapeID="_x0000_i1067" DrawAspect="Content" ObjectID="_1629718204" r:id="rId108"/>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68" type="#_x0000_t75" style="width:460.5pt;height:93.75pt" o:ole="">
            <v:imagedata r:id="rId87" o:title=""/>
          </v:shape>
          <o:OLEObject Type="Embed" ProgID="Excel.Sheet.12" ShapeID="_x0000_i1068" DrawAspect="Content" ObjectID="_1629718205" r:id="rId109"/>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4" w:name="_MON_1398754402"/>
    <w:bookmarkEnd w:id="74"/>
    <w:bookmarkStart w:id="75" w:name="_MON_1398754397"/>
    <w:bookmarkEnd w:id="75"/>
    <w:p w14:paraId="621A7D2F" w14:textId="48AF6F80" w:rsidR="00E31C9E" w:rsidRPr="00B32FA8" w:rsidRDefault="00C2776C"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r w:rsidRPr="00B32FA8">
        <w:rPr>
          <w:rFonts w:ascii="Arial" w:hAnsi="Arial" w:cs="Arial"/>
          <w:sz w:val="20"/>
          <w:szCs w:val="20"/>
        </w:rPr>
        <w:object w:dxaOrig="5990" w:dyaOrig="3714" w14:anchorId="621A8198">
          <v:shape id="_x0000_i1069" type="#_x0000_t75" style="width:273.75pt;height:194.25pt" o:ole="">
            <v:imagedata r:id="rId110" o:title=""/>
          </v:shape>
          <o:OLEObject Type="Embed" ProgID="Excel.Sheet.12" ShapeID="_x0000_i1069" DrawAspect="Content" ObjectID="_1629718206" r:id="rId111"/>
        </w:object>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6" w:name="_MON_1398754407"/>
    <w:bookmarkEnd w:id="76"/>
    <w:p w14:paraId="621A7D34" w14:textId="751263BC" w:rsidR="00E31C9E" w:rsidRPr="00B32FA8" w:rsidRDefault="00C2776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9">
          <v:shape id="_x0000_i1070" type="#_x0000_t75" style="width:273.75pt;height:194.25pt" o:ole="">
            <v:imagedata r:id="rId112" o:title=""/>
          </v:shape>
          <o:OLEObject Type="Embed" ProgID="Excel.Sheet.12" ShapeID="_x0000_i1070" DrawAspect="Content" ObjectID="_1629718207" r:id="rId113"/>
        </w:object>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77" w:name="_MON_1398754414"/>
    <w:bookmarkEnd w:id="77"/>
    <w:p w14:paraId="621A7D3B" w14:textId="269E4F8D"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9A">
          <v:shape id="_x0000_i1071" type="#_x0000_t75" style="width:273.75pt;height:194.25pt" o:ole="">
            <v:imagedata r:id="rId100" o:title=""/>
          </v:shape>
          <o:OLEObject Type="Embed" ProgID="Excel.Sheet.12" ShapeID="_x0000_i1071" DrawAspect="Content" ObjectID="_1629718208" r:id="rId114"/>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72" type="#_x0000_t75" style="width:460.5pt;height:93.75pt" o:ole="">
            <v:imagedata r:id="rId87" o:title=""/>
          </v:shape>
          <o:OLEObject Type="Embed" ProgID="Excel.Sheet.12" ShapeID="_x0000_i1072" DrawAspect="Content" ObjectID="_1629718209" r:id="rId115"/>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8" w:name="_MON_1398754423"/>
    <w:bookmarkEnd w:id="78"/>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Pr>
          <w:rFonts w:ascii="Arial" w:hAnsi="Arial" w:cs="Arial"/>
          <w:noProof/>
          <w:sz w:val="20"/>
          <w:szCs w:val="20"/>
        </w:rPr>
        <mc:AlternateContent>
          <mc:Choice Requires="wpc">
            <w:drawing>
              <wp:inline distT="0" distB="0" distL="0" distR="0" wp14:anchorId="33B74DB0" wp14:editId="7DDE4219">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986478" w:rsidRDefault="00986478">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986478" w:rsidRDefault="00986478">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986478" w:rsidRDefault="00986478">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986478" w:rsidRDefault="00986478">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986478" w:rsidRDefault="00986478">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7E160" w14:textId="6EE023FB" w:rsidR="00986478" w:rsidRDefault="00986478">
                              <w:pPr>
                                <w:rPr>
                                  <w:rFonts w:ascii="Arial" w:hAnsi="Arial" w:cs="Arial"/>
                                  <w:color w:val="000000"/>
                                  <w:sz w:val="20"/>
                                  <w:szCs w:val="20"/>
                                </w:rPr>
                              </w:pPr>
                              <w:r>
                                <w:rPr>
                                  <w:rFonts w:ascii="Arial" w:hAnsi="Arial" w:cs="Arial"/>
                                  <w:color w:val="000000"/>
                                  <w:sz w:val="20"/>
                                  <w:szCs w:val="20"/>
                                </w:rPr>
                                <w:t>2020</w:t>
                              </w:r>
                            </w:p>
                            <w:p w14:paraId="567BDA4A" w14:textId="77777777" w:rsidR="00986478" w:rsidRDefault="00986478"/>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986478" w:rsidRDefault="00986478">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986478" w:rsidRDefault="00986478">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986478" w:rsidRDefault="00986478">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986478" w:rsidRDefault="00986478">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27D146FA" w:rsidR="00986478" w:rsidRDefault="00986478">
                              <w:pPr>
                                <w:rPr>
                                  <w:rFonts w:ascii="Arial" w:hAnsi="Arial" w:cs="Arial"/>
                                  <w:color w:val="000000"/>
                                  <w:sz w:val="20"/>
                                  <w:szCs w:val="20"/>
                                </w:rPr>
                              </w:pPr>
                              <w:r>
                                <w:rPr>
                                  <w:rFonts w:ascii="Arial" w:hAnsi="Arial" w:cs="Arial"/>
                                  <w:color w:val="000000"/>
                                  <w:sz w:val="20"/>
                                  <w:szCs w:val="20"/>
                                </w:rPr>
                                <w:t>2021</w:t>
                              </w:r>
                            </w:p>
                            <w:p w14:paraId="77351A44" w14:textId="77777777" w:rsidR="00986478" w:rsidRDefault="00986478">
                              <w:pPr>
                                <w:rPr>
                                  <w:rFonts w:ascii="Arial" w:hAnsi="Arial" w:cs="Arial"/>
                                  <w:color w:val="000000"/>
                                  <w:sz w:val="20"/>
                                  <w:szCs w:val="20"/>
                                </w:rPr>
                              </w:pPr>
                            </w:p>
                            <w:p w14:paraId="21ACF9CD" w14:textId="77777777" w:rsidR="00986478" w:rsidRDefault="00986478"/>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986478" w:rsidRDefault="00986478">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229CA2CA" w:rsidR="00986478" w:rsidRDefault="00986478">
                              <w:pPr>
                                <w:rPr>
                                  <w:rFonts w:ascii="Arial" w:hAnsi="Arial" w:cs="Arial"/>
                                  <w:color w:val="000000"/>
                                  <w:sz w:val="20"/>
                                  <w:szCs w:val="20"/>
                                </w:rPr>
                              </w:pPr>
                              <w:r>
                                <w:rPr>
                                  <w:rFonts w:ascii="Arial" w:hAnsi="Arial" w:cs="Arial"/>
                                  <w:color w:val="000000"/>
                                  <w:sz w:val="20"/>
                                  <w:szCs w:val="20"/>
                                </w:rPr>
                                <w:t>2022</w:t>
                              </w:r>
                            </w:p>
                            <w:p w14:paraId="0561E399" w14:textId="77777777" w:rsidR="00986478" w:rsidRDefault="00986478"/>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986478" w:rsidRDefault="00986478">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986478" w:rsidRDefault="00986478">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986478" w:rsidRDefault="00986478">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986478" w:rsidRDefault="00986478">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986478" w:rsidRDefault="00986478">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986478" w:rsidRDefault="00986478">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986478" w:rsidRDefault="00986478">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986478" w:rsidRDefault="00986478">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02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">
                <v:shape id="_x0000_s1027" type="#_x0000_t75" style="position:absolute;width:34975;height:13411;visibility:visible;mso-wrap-style:square">
                  <v:fill o:detectmouseclick="t"/>
                  <v:path o:connecttype="none"/>
                </v:shape>
                <v:rect id="Rectangle 94" o:spid="_x0000_s102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95" o:spid="_x0000_s102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986478" w:rsidRDefault="00986478">
                        <w:r>
                          <w:rPr>
                            <w:rFonts w:ascii="Arial" w:hAnsi="Arial" w:cs="Arial"/>
                            <w:color w:val="000000"/>
                            <w:sz w:val="20"/>
                            <w:szCs w:val="20"/>
                          </w:rPr>
                          <w:t>Year Ending</w:t>
                        </w:r>
                      </w:p>
                    </w:txbxContent>
                  </v:textbox>
                </v:rect>
                <v:rect id="Rectangle 96" o:spid="_x0000_s103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986478" w:rsidRDefault="00986478">
                        <w:r>
                          <w:rPr>
                            <w:rFonts w:ascii="Arial" w:hAnsi="Arial" w:cs="Arial"/>
                            <w:color w:val="000000"/>
                            <w:sz w:val="20"/>
                            <w:szCs w:val="20"/>
                          </w:rPr>
                          <w:t>June 30</w:t>
                        </w:r>
                      </w:p>
                    </w:txbxContent>
                  </v:textbox>
                </v:rect>
                <v:rect id="Rectangle 97" o:spid="_x0000_s103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986478" w:rsidRDefault="00986478">
                        <w:r>
                          <w:rPr>
                            <w:rFonts w:ascii="Arial" w:hAnsi="Arial" w:cs="Arial"/>
                            <w:color w:val="000000"/>
                            <w:sz w:val="20"/>
                            <w:szCs w:val="20"/>
                          </w:rPr>
                          <w:t>Principal</w:t>
                        </w:r>
                      </w:p>
                    </w:txbxContent>
                  </v:textbox>
                </v:rect>
                <v:rect id="Rectangle 98" o:spid="_x0000_s103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986478" w:rsidRDefault="00986478">
                        <w:r>
                          <w:rPr>
                            <w:rFonts w:ascii="Arial" w:hAnsi="Arial" w:cs="Arial"/>
                            <w:color w:val="000000"/>
                            <w:sz w:val="20"/>
                            <w:szCs w:val="20"/>
                          </w:rPr>
                          <w:t>Interest</w:t>
                        </w:r>
                      </w:p>
                    </w:txbxContent>
                  </v:textbox>
                </v:rect>
                <v:rect id="Rectangle 99" o:spid="_x0000_s103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986478" w:rsidRDefault="00986478">
                        <w:r>
                          <w:rPr>
                            <w:rFonts w:ascii="Arial" w:hAnsi="Arial" w:cs="Arial"/>
                            <w:color w:val="000000"/>
                            <w:sz w:val="20"/>
                            <w:szCs w:val="20"/>
                          </w:rPr>
                          <w:t>Total</w:t>
                        </w:r>
                      </w:p>
                    </w:txbxContent>
                  </v:textbox>
                </v:rect>
                <v:rect id="Rectangle 100" o:spid="_x0000_s1034" style="position:absolute;left:285;top:4063;width:4001;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6537E160" w14:textId="6EE023FB" w:rsidR="00986478" w:rsidRDefault="00986478">
                        <w:pPr>
                          <w:rPr>
                            <w:rFonts w:ascii="Arial" w:hAnsi="Arial" w:cs="Arial"/>
                            <w:color w:val="000000"/>
                            <w:sz w:val="20"/>
                            <w:szCs w:val="20"/>
                          </w:rPr>
                        </w:pPr>
                        <w:r>
                          <w:rPr>
                            <w:rFonts w:ascii="Arial" w:hAnsi="Arial" w:cs="Arial"/>
                            <w:color w:val="000000"/>
                            <w:sz w:val="20"/>
                            <w:szCs w:val="20"/>
                          </w:rPr>
                          <w:t>2020</w:t>
                        </w:r>
                      </w:p>
                      <w:p w14:paraId="567BDA4A" w14:textId="77777777" w:rsidR="00986478" w:rsidRDefault="00986478"/>
                    </w:txbxContent>
                  </v:textbox>
                </v:rect>
                <v:rect id="Rectangle 101" o:spid="_x0000_s103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986478" w:rsidRDefault="00986478">
                        <w:r>
                          <w:rPr>
                            <w:rFonts w:ascii="Arial" w:hAnsi="Arial" w:cs="Arial"/>
                            <w:color w:val="000000"/>
                            <w:sz w:val="20"/>
                            <w:szCs w:val="20"/>
                          </w:rPr>
                          <w:t>$</w:t>
                        </w:r>
                      </w:p>
                    </w:txbxContent>
                  </v:textbox>
                </v:rect>
                <v:rect id="Rectangle 102" o:spid="_x0000_s103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986478" w:rsidRDefault="00986478">
                        <w:r>
                          <w:rPr>
                            <w:rFonts w:ascii="Arial" w:hAnsi="Arial" w:cs="Arial"/>
                            <w:color w:val="000000"/>
                            <w:sz w:val="20"/>
                            <w:szCs w:val="20"/>
                          </w:rPr>
                          <w:t>$</w:t>
                        </w:r>
                      </w:p>
                    </w:txbxContent>
                  </v:textbox>
                </v:rect>
                <v:rect id="Rectangle 103" o:spid="_x0000_s103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986478" w:rsidRDefault="00986478">
                        <w:r>
                          <w:rPr>
                            <w:rFonts w:ascii="Arial" w:hAnsi="Arial" w:cs="Arial"/>
                            <w:color w:val="000000"/>
                            <w:sz w:val="20"/>
                            <w:szCs w:val="20"/>
                          </w:rPr>
                          <w:t>$</w:t>
                        </w:r>
                      </w:p>
                    </w:txbxContent>
                  </v:textbox>
                </v:rect>
                <v:rect id="Rectangle 104" o:spid="_x0000_s103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986478" w:rsidRDefault="00986478">
                        <w:r>
                          <w:rPr>
                            <w:rFonts w:ascii="Arial" w:hAnsi="Arial" w:cs="Arial"/>
                            <w:color w:val="000000"/>
                            <w:sz w:val="20"/>
                            <w:szCs w:val="20"/>
                          </w:rPr>
                          <w:t xml:space="preserve">             -   </w:t>
                        </w:r>
                      </w:p>
                    </w:txbxContent>
                  </v:textbox>
                </v:rect>
                <v:rect id="Rectangle 105" o:spid="_x0000_s103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27D146FA" w:rsidR="00986478" w:rsidRDefault="00986478">
                        <w:pPr>
                          <w:rPr>
                            <w:rFonts w:ascii="Arial" w:hAnsi="Arial" w:cs="Arial"/>
                            <w:color w:val="000000"/>
                            <w:sz w:val="20"/>
                            <w:szCs w:val="20"/>
                          </w:rPr>
                        </w:pPr>
                        <w:r>
                          <w:rPr>
                            <w:rFonts w:ascii="Arial" w:hAnsi="Arial" w:cs="Arial"/>
                            <w:color w:val="000000"/>
                            <w:sz w:val="20"/>
                            <w:szCs w:val="20"/>
                          </w:rPr>
                          <w:t>2021</w:t>
                        </w:r>
                      </w:p>
                      <w:p w14:paraId="77351A44" w14:textId="77777777" w:rsidR="00986478" w:rsidRDefault="00986478">
                        <w:pPr>
                          <w:rPr>
                            <w:rFonts w:ascii="Arial" w:hAnsi="Arial" w:cs="Arial"/>
                            <w:color w:val="000000"/>
                            <w:sz w:val="20"/>
                            <w:szCs w:val="20"/>
                          </w:rPr>
                        </w:pPr>
                      </w:p>
                      <w:p w14:paraId="21ACF9CD" w14:textId="77777777" w:rsidR="00986478" w:rsidRDefault="00986478"/>
                    </w:txbxContent>
                  </v:textbox>
                </v:rect>
                <v:rect id="Rectangle 106" o:spid="_x0000_s104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986478" w:rsidRDefault="00986478">
                        <w:r>
                          <w:rPr>
                            <w:rFonts w:ascii="Arial" w:hAnsi="Arial" w:cs="Arial"/>
                            <w:color w:val="000000"/>
                            <w:sz w:val="20"/>
                            <w:szCs w:val="20"/>
                          </w:rPr>
                          <w:t xml:space="preserve">             -   </w:t>
                        </w:r>
                      </w:p>
                    </w:txbxContent>
                  </v:textbox>
                </v:rect>
                <v:rect id="Rectangle 107" o:spid="_x0000_s104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229CA2CA" w:rsidR="00986478" w:rsidRDefault="00986478">
                        <w:pPr>
                          <w:rPr>
                            <w:rFonts w:ascii="Arial" w:hAnsi="Arial" w:cs="Arial"/>
                            <w:color w:val="000000"/>
                            <w:sz w:val="20"/>
                            <w:szCs w:val="20"/>
                          </w:rPr>
                        </w:pPr>
                        <w:r>
                          <w:rPr>
                            <w:rFonts w:ascii="Arial" w:hAnsi="Arial" w:cs="Arial"/>
                            <w:color w:val="000000"/>
                            <w:sz w:val="20"/>
                            <w:szCs w:val="20"/>
                          </w:rPr>
                          <w:t>2022</w:t>
                        </w:r>
                      </w:p>
                      <w:p w14:paraId="0561E399" w14:textId="77777777" w:rsidR="00986478" w:rsidRDefault="00986478"/>
                    </w:txbxContent>
                  </v:textbox>
                </v:rect>
                <v:rect id="Rectangle 108" o:spid="_x0000_s104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986478" w:rsidRDefault="00986478">
                        <w:r>
                          <w:rPr>
                            <w:rFonts w:ascii="Arial" w:hAnsi="Arial" w:cs="Arial"/>
                            <w:color w:val="000000"/>
                            <w:sz w:val="20"/>
                            <w:szCs w:val="20"/>
                          </w:rPr>
                          <w:t xml:space="preserve">             -   </w:t>
                        </w:r>
                      </w:p>
                    </w:txbxContent>
                  </v:textbox>
                </v:rect>
                <v:rect id="Rectangle 109" o:spid="_x0000_s104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986478" w:rsidRDefault="00986478">
                        <w:r>
                          <w:rPr>
                            <w:rFonts w:ascii="Arial" w:hAnsi="Arial" w:cs="Arial"/>
                            <w:color w:val="000000"/>
                            <w:sz w:val="20"/>
                            <w:szCs w:val="20"/>
                          </w:rPr>
                          <w:t>Total</w:t>
                        </w:r>
                      </w:p>
                    </w:txbxContent>
                  </v:textbox>
                </v:rect>
                <v:rect id="Rectangle 110" o:spid="_x0000_s104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986478" w:rsidRDefault="00986478">
                        <w:r>
                          <w:rPr>
                            <w:rFonts w:ascii="Arial" w:hAnsi="Arial" w:cs="Arial"/>
                            <w:color w:val="000000"/>
                            <w:sz w:val="20"/>
                            <w:szCs w:val="20"/>
                          </w:rPr>
                          <w:t>$</w:t>
                        </w:r>
                      </w:p>
                    </w:txbxContent>
                  </v:textbox>
                </v:rect>
                <v:rect id="Rectangle 111" o:spid="_x0000_s104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986478" w:rsidRDefault="00986478">
                        <w:r>
                          <w:rPr>
                            <w:rFonts w:ascii="Arial" w:hAnsi="Arial" w:cs="Arial"/>
                            <w:color w:val="000000"/>
                            <w:sz w:val="20"/>
                            <w:szCs w:val="20"/>
                          </w:rPr>
                          <w:t xml:space="preserve">             -   </w:t>
                        </w:r>
                      </w:p>
                    </w:txbxContent>
                  </v:textbox>
                </v:rect>
                <v:rect id="Rectangle 112" o:spid="_x0000_s104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986478" w:rsidRDefault="00986478">
                        <w:r>
                          <w:rPr>
                            <w:rFonts w:ascii="Arial" w:hAnsi="Arial" w:cs="Arial"/>
                            <w:color w:val="000000"/>
                            <w:sz w:val="20"/>
                            <w:szCs w:val="20"/>
                          </w:rPr>
                          <w:t>$</w:t>
                        </w:r>
                      </w:p>
                    </w:txbxContent>
                  </v:textbox>
                </v:rect>
                <v:rect id="Rectangle 113" o:spid="_x0000_s104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986478" w:rsidRDefault="00986478">
                        <w:r>
                          <w:rPr>
                            <w:rFonts w:ascii="Arial" w:hAnsi="Arial" w:cs="Arial"/>
                            <w:color w:val="000000"/>
                            <w:sz w:val="20"/>
                            <w:szCs w:val="20"/>
                          </w:rPr>
                          <w:t xml:space="preserve">             -   </w:t>
                        </w:r>
                      </w:p>
                    </w:txbxContent>
                  </v:textbox>
                </v:rect>
                <v:rect id="Rectangle 114" o:spid="_x0000_s104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986478" w:rsidRDefault="00986478">
                        <w:r>
                          <w:rPr>
                            <w:rFonts w:ascii="Arial" w:hAnsi="Arial" w:cs="Arial"/>
                            <w:color w:val="000000"/>
                            <w:sz w:val="20"/>
                            <w:szCs w:val="20"/>
                          </w:rPr>
                          <w:t>$</w:t>
                        </w:r>
                      </w:p>
                    </w:txbxContent>
                  </v:textbox>
                </v:rect>
                <v:rect id="Rectangle 115" o:spid="_x0000_s104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986478" w:rsidRDefault="00986478">
                        <w:r>
                          <w:rPr>
                            <w:rFonts w:ascii="Arial" w:hAnsi="Arial" w:cs="Arial"/>
                            <w:color w:val="000000"/>
                            <w:sz w:val="20"/>
                            <w:szCs w:val="20"/>
                          </w:rPr>
                          <w:t xml:space="preserve">             -   </w:t>
                        </w:r>
                      </w:p>
                    </w:txbxContent>
                  </v:textbox>
                </v:rect>
                <v:rect id="Rectangle 116" o:spid="_x0000_s105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05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05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05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05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05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05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05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05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05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06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06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06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06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06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06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06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9" w:name="_MON_1398754431"/>
    <w:bookmarkEnd w:id="79"/>
    <w:p w14:paraId="621A7D4B" w14:textId="64CC1D2F"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2061" w14:anchorId="621A819D">
          <v:shape id="_x0000_i1073" type="#_x0000_t75" style="width:273.75pt;height:107.25pt" o:ole="">
            <v:imagedata r:id="rId116" o:title=""/>
          </v:shape>
          <o:OLEObject Type="Embed" ProgID="Excel.Sheet.12" ShapeID="_x0000_i1073" DrawAspect="Content" ObjectID="_1629718210" r:id="rId117"/>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0" w:name="_MON_1398754437"/>
    <w:bookmarkEnd w:id="80"/>
    <w:p w14:paraId="621A7D50" w14:textId="449F7AFB"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2061" w14:anchorId="621A819E">
          <v:shape id="_x0000_i1074" type="#_x0000_t75" style="width:273.75pt;height:107.25pt" o:ole="">
            <v:imagedata r:id="rId118" o:title=""/>
          </v:shape>
          <o:OLEObject Type="Embed" ProgID="Excel.Sheet.12" ShapeID="_x0000_i1074" DrawAspect="Content" ObjectID="_1629718211" r:id="rId119"/>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G.</w:t>
      </w:r>
      <w:r w:rsidRPr="00AE1394">
        <w:rPr>
          <w:rFonts w:ascii="Arial" w:hAnsi="Arial" w:cs="Arial"/>
          <w:b/>
          <w:sz w:val="20"/>
          <w:szCs w:val="20"/>
        </w:rPr>
        <w:tab/>
        <w:t>Obligations under capital leases</w:t>
      </w: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4"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a lease agreement as lessee for financing the acquisition of __________________ at a cost of $_____with a down payment of $_____.  This lease qualifies as a capital lease for accounting purposes.  </w:t>
      </w:r>
    </w:p>
    <w:p w14:paraId="621A7D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The various options available to the lessee for this lease are as follows:</w:t>
      </w:r>
    </w:p>
    <w:p w14:paraId="621A7D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1.</w:t>
      </w:r>
    </w:p>
    <w:p w14:paraId="621A7D5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2.</w:t>
      </w:r>
    </w:p>
    <w:p w14:paraId="621A7D5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3.</w:t>
      </w:r>
    </w:p>
    <w:p w14:paraId="621A7D5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5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4.</w:t>
      </w:r>
    </w:p>
    <w:p w14:paraId="621A7D5F" w14:textId="77777777"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object w:dxaOrig="9287" w:dyaOrig="1918" w14:anchorId="621A819F">
          <v:shape id="_x0000_i1075" type="#_x0000_t75" style="width:460.5pt;height:93.75pt" o:ole="">
            <v:imagedata r:id="rId87" o:title=""/>
          </v:shape>
          <o:OLEObject Type="Embed" ProgID="Excel.Sheet.12" ShapeID="_x0000_i1075" DrawAspect="Content" ObjectID="_1629718212" r:id="rId120"/>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1" w:name="_MON_1398754447"/>
    <w:bookmarkEnd w:id="81"/>
    <w:p w14:paraId="621A7D63" w14:textId="34022025"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181" w:dyaOrig="4237" w14:anchorId="621A81A0">
          <v:shape id="_x0000_i1076" type="#_x0000_t75" style="width:4in;height:222.75pt" o:ole="">
            <v:imagedata r:id="rId121" o:title=""/>
          </v:shape>
          <o:OLEObject Type="Embed" ProgID="Excel.Sheet.12" ShapeID="_x0000_i1076" DrawAspect="Content" ObjectID="_1629718213" r:id="rId122"/>
        </w:object>
      </w:r>
    </w:p>
    <w:p w14:paraId="621A7D64"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bookmarkStart w:id="82" w:name="Note_32_5CL"/>
      <w:bookmarkEnd w:id="82"/>
      <w:r w:rsidRPr="00B32FA8">
        <w:rPr>
          <w:rFonts w:ascii="Arial" w:hAnsi="Arial" w:cs="Arial"/>
          <w:color w:val="0070C0"/>
          <w:sz w:val="20"/>
          <w:szCs w:val="20"/>
        </w:rPr>
        <w:t>[NOTE:  Use the following paragraph ONLY IF the school district DOES NOT use the effective interest method.]</w:t>
      </w:r>
    </w:p>
    <w:p w14:paraId="621A7D6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6"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school district uses the straight-line method of amortization for the lease payments which is not in accordance with accounting principles generally accepted in the United States of America.  However, the difference between the effective interest method and the straight-line method is not considered material.</w:t>
      </w:r>
    </w:p>
    <w:p w14:paraId="621A7D6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H.</w:t>
      </w:r>
      <w:r w:rsidRPr="00AE1394">
        <w:rPr>
          <w:rFonts w:ascii="Arial" w:hAnsi="Arial" w:cs="Arial"/>
          <w:b/>
          <w:sz w:val="20"/>
          <w:szCs w:val="20"/>
        </w:rPr>
        <w:tab/>
        <w:t>Obligations under energy efficiency leases</w:t>
      </w: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77" type="#_x0000_t75" style="width:460.5pt;height:93.75pt" o:ole="">
            <v:imagedata r:id="rId87" o:title=""/>
          </v:shape>
          <o:OLEObject Type="Embed" ProgID="Excel.Sheet.12" ShapeID="_x0000_i1077" DrawAspect="Content" ObjectID="_1629718214" r:id="rId123"/>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3" w:name="_MON_1398754458"/>
    <w:bookmarkEnd w:id="83"/>
    <w:bookmarkStart w:id="84" w:name="_MON_1398754454"/>
    <w:bookmarkEnd w:id="84"/>
    <w:p w14:paraId="621A7D74" w14:textId="00359178"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A2">
          <v:shape id="_x0000_i1078" type="#_x0000_t75" style="width:273.75pt;height:194.25pt" o:ole="">
            <v:imagedata r:id="rId124" o:title=""/>
          </v:shape>
          <o:OLEObject Type="Embed" ProgID="Excel.Sheet.12" ShapeID="_x0000_i1078" DrawAspect="Content" ObjectID="_1629718215" r:id="rId125"/>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05E86AFD"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85" w:name="_MON_1398754464"/>
      <w:bookmarkEnd w:id="85"/>
      <w:r w:rsidR="0014427B" w:rsidRPr="00B32FA8">
        <w:rPr>
          <w:rFonts w:ascii="Arial" w:hAnsi="Arial" w:cs="Arial"/>
          <w:sz w:val="20"/>
          <w:szCs w:val="20"/>
        </w:rPr>
        <w:object w:dxaOrig="5990" w:dyaOrig="3714" w14:anchorId="621A81A3">
          <v:shape id="_x0000_i1079" type="#_x0000_t75" style="width:273.75pt;height:194.25pt" o:ole="">
            <v:imagedata r:id="rId126" o:title=""/>
          </v:shape>
          <o:OLEObject Type="Embed" ProgID="Excel.Sheet.12" ShapeID="_x0000_i1079" DrawAspect="Content" ObjectID="_1629718216" r:id="rId127"/>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obligations under energy efficiency leases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86" w:name="_MON_1398754470"/>
    <w:bookmarkEnd w:id="86"/>
    <w:p w14:paraId="621A7D80" w14:textId="17762B98"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90" w:dyaOrig="3714" w14:anchorId="621A81A4">
          <v:shape id="_x0000_i1080" type="#_x0000_t75" style="width:273.75pt;height:194.25pt" o:ole="">
            <v:imagedata r:id="rId128" o:title=""/>
          </v:shape>
          <o:OLEObject Type="Embed" ProgID="Excel.Sheet.12" ShapeID="_x0000_i1080" DrawAspect="Content" ObjectID="_1629718217" r:id="rId129"/>
        </w:object>
      </w:r>
    </w:p>
    <w:p w14:paraId="621A7D81"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An energy efficiency lease agreement dated </w:t>
      </w:r>
      <w:r w:rsidRPr="00B32FA8">
        <w:rPr>
          <w:rFonts w:ascii="Arial" w:hAnsi="Arial" w:cs="Arial"/>
          <w:bCs/>
          <w:i/>
          <w:iCs/>
          <w:color w:val="548DD4"/>
          <w:sz w:val="20"/>
          <w:szCs w:val="20"/>
        </w:rPr>
        <w:t>[date]</w:t>
      </w:r>
      <w:r w:rsidRPr="00B32FA8">
        <w:rPr>
          <w:rFonts w:ascii="Arial" w:hAnsi="Arial" w:cs="Arial"/>
          <w:sz w:val="20"/>
          <w:szCs w:val="20"/>
        </w:rPr>
        <w:t xml:space="preserve">, was executed by and between the district, the lessee, and </w:t>
      </w:r>
      <w:r w:rsidRPr="00192EBF">
        <w:rPr>
          <w:rFonts w:ascii="Arial" w:hAnsi="Arial" w:cs="Arial"/>
          <w:i/>
          <w:color w:val="0070C0"/>
          <w:sz w:val="20"/>
          <w:szCs w:val="20"/>
        </w:rPr>
        <w:t>[</w:t>
      </w:r>
      <w:r w:rsidRPr="00192EBF">
        <w:rPr>
          <w:rFonts w:ascii="Arial" w:hAnsi="Arial" w:cs="Arial"/>
          <w:bCs/>
          <w:i/>
          <w:iCs/>
          <w:color w:val="0070C0"/>
          <w:sz w:val="20"/>
          <w:szCs w:val="20"/>
        </w:rPr>
        <w:t>institution</w:t>
      </w:r>
      <w:r w:rsidRPr="00192EBF">
        <w:rPr>
          <w:rFonts w:ascii="Arial" w:hAnsi="Arial" w:cs="Arial"/>
          <w:i/>
          <w:color w:val="0070C0"/>
          <w:sz w:val="20"/>
          <w:szCs w:val="20"/>
        </w:rPr>
        <w:t>]</w:t>
      </w:r>
      <w:r w:rsidRPr="00B32FA8">
        <w:rPr>
          <w:rFonts w:ascii="Arial" w:hAnsi="Arial" w:cs="Arial"/>
          <w:sz w:val="20"/>
          <w:szCs w:val="20"/>
        </w:rPr>
        <w:t>, the lessor.</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of the lease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E32D55">
        <w:rPr>
          <w:rFonts w:ascii="Arial" w:hAnsi="Arial" w:cs="Arial"/>
          <w:sz w:val="20"/>
          <w:szCs w:val="20"/>
        </w:rPr>
        <w:t>fifteen</w:t>
      </w:r>
      <w:r w:rsidRPr="00B32FA8">
        <w:rPr>
          <w:rFonts w:ascii="Arial" w:hAnsi="Arial" w:cs="Arial"/>
          <w:sz w:val="20"/>
          <w:szCs w:val="20"/>
        </w:rPr>
        <w:t xml:space="preserve"> (</w:t>
      </w:r>
      <w:r w:rsidR="00E32D55">
        <w:rPr>
          <w:rFonts w:ascii="Arial" w:hAnsi="Arial" w:cs="Arial"/>
          <w:sz w:val="20"/>
          <w:szCs w:val="20"/>
        </w:rPr>
        <w:t>15</w:t>
      </w:r>
      <w:r w:rsidRPr="00B32FA8">
        <w:rPr>
          <w:rFonts w:ascii="Arial" w:hAnsi="Arial" w:cs="Arial"/>
          <w:sz w:val="20"/>
          <w:szCs w:val="20"/>
        </w:rPr>
        <w:t>)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efficiency lease agreement under the authority of Section 31-7-14, Miss. Code Ann. (1972). </w: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Upon written notice to the lessor, the lessee has the option of repaying the total amount due as set forth by the agreement.</w:t>
      </w: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I.</w:t>
      </w:r>
      <w:r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Property under these installment purchases agreements are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81" type="#_x0000_t75" style="width:460.5pt;height:93.75pt" o:ole="">
            <v:imagedata r:id="rId87" o:title=""/>
          </v:shape>
          <o:OLEObject Type="Embed" ProgID="Excel.Sheet.12" ShapeID="_x0000_i1081" DrawAspect="Content" ObjectID="_1629718218" r:id="rId130"/>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7" w:name="Note_32_5_32_ip_32_Option_32_1"/>
    <w:bookmarkEnd w:id="87"/>
    <w:bookmarkStart w:id="88" w:name="_MON_1398754479"/>
    <w:bookmarkEnd w:id="88"/>
    <w:p w14:paraId="621A7D96" w14:textId="4CD2A4D3"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90" w:dyaOrig="3714" w14:anchorId="621A81A6">
          <v:shape id="_x0000_i1082" type="#_x0000_t75" style="width:273.75pt;height:194.25pt" o:ole="">
            <v:imagedata r:id="rId131" o:title=""/>
          </v:shape>
          <o:OLEObject Type="Embed" ProgID="Excel.Sheet.12" ShapeID="_x0000_i1082" DrawAspect="Content" ObjectID="_1629718219" r:id="rId132"/>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9" w:name="_MON_1398754485"/>
    <w:bookmarkEnd w:id="89"/>
    <w:p w14:paraId="621A7D9C" w14:textId="632B7F0A"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90" w:dyaOrig="3714" w14:anchorId="621A81A7">
          <v:shape id="_x0000_i1083" type="#_x0000_t75" style="width:273.75pt;height:194.25pt" o:ole="">
            <v:imagedata r:id="rId103" o:title=""/>
          </v:shape>
          <o:OLEObject Type="Embed" ProgID="Excel.Sheet.12" ShapeID="_x0000_i1083" DrawAspect="Content" ObjectID="_1629718220" r:id="rId133"/>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0" w:name="Note_32_5ip_32_Option_32_2"/>
    <w:bookmarkEnd w:id="90"/>
    <w:bookmarkStart w:id="91" w:name="_MON_1398754503"/>
    <w:bookmarkEnd w:id="91"/>
    <w:p w14:paraId="621A7DA4" w14:textId="78CED927"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r w:rsidRPr="00B32FA8">
        <w:rPr>
          <w:rFonts w:ascii="Arial" w:hAnsi="Arial" w:cs="Arial"/>
          <w:sz w:val="20"/>
          <w:szCs w:val="20"/>
        </w:rPr>
        <w:object w:dxaOrig="5990" w:dyaOrig="3714" w14:anchorId="621A81A8">
          <v:shape id="_x0000_i1084" type="#_x0000_t75" style="width:273.75pt;height:194.25pt" o:ole="">
            <v:imagedata r:id="rId134" o:title=""/>
          </v:shape>
          <o:OLEObject Type="Embed" ProgID="Excel.Sheet.12" ShapeID="_x0000_i1084" DrawAspect="Content" ObjectID="_1629718221" r:id="rId135"/>
        </w:object>
      </w:r>
    </w:p>
    <w:p w14:paraId="621A7DA5"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J.</w:t>
      </w:r>
      <w:r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2" w:name="_MON_1561361515"/>
    <w:bookmarkEnd w:id="92"/>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85" type="#_x0000_t75" style="width:460.5pt;height:93.75pt" o:ole="">
            <v:imagedata r:id="rId136" o:title=""/>
          </v:shape>
          <o:OLEObject Type="Embed" ProgID="Excel.Sheet.12" ShapeID="_x0000_i1085" DrawAspect="Content" ObjectID="_1629718222" r:id="rId137"/>
        </w:object>
      </w:r>
    </w:p>
    <w:p w14:paraId="621A7DA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K.</w:t>
      </w:r>
      <w:r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3" w:name="_MON_1561361588"/>
    <w:bookmarkEnd w:id="93"/>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86" type="#_x0000_t75" style="width:460.5pt;height:93.75pt" o:ole="">
            <v:imagedata r:id="rId138" o:title=""/>
          </v:shape>
          <o:OLEObject Type="Embed" ProgID="Excel.Sheet.12" ShapeID="_x0000_i1086" DrawAspect="Content" ObjectID="_1629718223" r:id="rId139"/>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lastRenderedPageBreak/>
        <w:t>L.</w:t>
      </w:r>
      <w:r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87" type="#_x0000_t75" style="width:460.5pt;height:93.75pt" o:ole="">
            <v:imagedata r:id="rId87" o:title=""/>
          </v:shape>
          <o:OLEObject Type="Embed" ProgID="Excel.Sheet.12" ShapeID="_x0000_i1087" DrawAspect="Content" ObjectID="_1629718224" r:id="rId140"/>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4" w:name="_MON_1398754513"/>
    <w:bookmarkEnd w:id="94"/>
    <w:p w14:paraId="621A7DB9" w14:textId="22A4B1DE"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90" w:dyaOrig="3714" w14:anchorId="621A81AC">
          <v:shape id="_x0000_i1088" type="#_x0000_t75" style="width:273.75pt;height:194.25pt" o:ole="">
            <v:imagedata r:id="rId141" o:title=""/>
          </v:shape>
          <o:OLEObject Type="Embed" ProgID="Excel.Sheet.12" ShapeID="_x0000_i1088" DrawAspect="Content" ObjectID="_1629718225" r:id="rId142"/>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5" w:name="_MON_1398754524"/>
    <w:bookmarkEnd w:id="95"/>
    <w:bookmarkStart w:id="96" w:name="_MON_1398754519"/>
    <w:bookmarkEnd w:id="96"/>
    <w:p w14:paraId="621A7DBF" w14:textId="45CB1FDF" w:rsidR="00E31C9E" w:rsidRPr="00B32FA8" w:rsidRDefault="001442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90" w:dyaOrig="3714" w14:anchorId="621A81AD">
          <v:shape id="_x0000_i1089" type="#_x0000_t75" style="width:273.75pt;height:194.25pt" o:ole="">
            <v:imagedata r:id="rId143" o:title=""/>
          </v:shape>
          <o:OLEObject Type="Embed" ProgID="Excel.Sheet.12" ShapeID="_x0000_i1089" DrawAspect="Content" ObjectID="_1629718226" r:id="rId144"/>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71448C9C"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97" w:name="_MON_1398754535"/>
      <w:bookmarkEnd w:id="97"/>
      <w:bookmarkStart w:id="98" w:name="_MON_1398754530"/>
      <w:bookmarkEnd w:id="98"/>
      <w:r w:rsidR="00E67520" w:rsidRPr="00B32FA8">
        <w:rPr>
          <w:rFonts w:ascii="Arial" w:hAnsi="Arial" w:cs="Arial"/>
          <w:sz w:val="20"/>
          <w:szCs w:val="20"/>
        </w:rPr>
        <w:object w:dxaOrig="5990" w:dyaOrig="3714" w14:anchorId="621A81AE">
          <v:shape id="_x0000_i1090" type="#_x0000_t75" style="width:273.75pt;height:194.25pt" o:ole="">
            <v:imagedata r:id="rId145" o:title=""/>
          </v:shape>
          <o:OLEObject Type="Embed" ProgID="Excel.Sheet.12" ShapeID="_x0000_i1090" DrawAspect="Content" ObjectID="_1629718227" r:id="rId146"/>
        </w:object>
      </w:r>
    </w:p>
    <w:p w14:paraId="621A7DC4"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sidRPr="00AE1394">
        <w:rPr>
          <w:rFonts w:ascii="Arial" w:hAnsi="Arial" w:cs="Arial"/>
          <w:b/>
          <w:sz w:val="20"/>
          <w:szCs w:val="20"/>
        </w:rPr>
        <w:t>M.</w:t>
      </w:r>
      <w:r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5B9A13EB"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p>
    <w:p w14:paraId="621A7DC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sidRPr="00AE1394">
        <w:rPr>
          <w:rFonts w:ascii="Arial" w:hAnsi="Arial" w:cs="Arial"/>
          <w:b/>
          <w:sz w:val="22"/>
          <w:szCs w:val="22"/>
        </w:rPr>
        <w:t>Note 7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64EA0CFA"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defeased certain general obligation and other bonds by placing the proceeds of new bonds in an irrevocable trust to provide for all future debt service payments on the old bonds.  Accordingly, the trust account assets and liabilities for the defeased bonds are not included in the district's financial statements.  On June 30, </w:t>
      </w:r>
      <w:r w:rsidR="00C22851">
        <w:rPr>
          <w:rFonts w:ascii="Arial" w:hAnsi="Arial" w:cs="Arial"/>
          <w:sz w:val="20"/>
          <w:szCs w:val="20"/>
        </w:rPr>
        <w:t>201</w:t>
      </w:r>
      <w:r w:rsidR="006B412D">
        <w:rPr>
          <w:rFonts w:ascii="Arial" w:hAnsi="Arial" w:cs="Arial"/>
          <w:sz w:val="20"/>
          <w:szCs w:val="20"/>
        </w:rPr>
        <w:t>9</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defeased.</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77777777" w:rsidR="00E31C9E" w:rsidRPr="00AE1394"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sidRPr="00AE1394">
        <w:rPr>
          <w:rFonts w:ascii="Arial" w:hAnsi="Arial" w:cs="Arial"/>
          <w:b/>
          <w:sz w:val="22"/>
          <w:szCs w:val="22"/>
        </w:rPr>
        <w:t>Note 8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99" w:name="_MON_1596868001"/>
    <w:bookmarkEnd w:id="99"/>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91" type="#_x0000_t75" style="width:474.75pt;height:151.5pt" o:ole="">
            <v:imagedata r:id="rId147" o:title=""/>
          </v:shape>
          <o:OLEObject Type="Embed" ProgID="Excel.Sheet.12" ShapeID="_x0000_i1091" DrawAspect="Content" ObjectID="_1629718228" r:id="rId148"/>
        </w:object>
      </w:r>
    </w:p>
    <w:p w14:paraId="621A7DD3" w14:textId="12A8C02A"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lastRenderedPageBreak/>
        <w:t xml:space="preserve">This impairment loss is reported on the financial statements as a </w:t>
      </w:r>
      <w:r w:rsidRPr="00851A67">
        <w:rPr>
          <w:rFonts w:ascii="Arial" w:hAnsi="Arial" w:cs="Arial"/>
          <w:i/>
          <w:color w:val="0070C0"/>
          <w:sz w:val="20"/>
          <w:szCs w:val="20"/>
        </w:rPr>
        <w:t>[program expense, operating expense, 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9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21411E8F"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C22851">
        <w:rPr>
          <w:rFonts w:ascii="Arial" w:hAnsi="Arial" w:cs="Arial"/>
          <w:sz w:val="20"/>
          <w:szCs w:val="20"/>
        </w:rPr>
        <w:t>201</w:t>
      </w:r>
      <w:r w:rsidR="00E67520">
        <w:rPr>
          <w:rFonts w:ascii="Arial" w:hAnsi="Arial" w:cs="Arial"/>
          <w:sz w:val="20"/>
          <w:szCs w:val="20"/>
        </w:rPr>
        <w:t>9</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5A3E2638"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note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C22851">
        <w:rPr>
          <w:rFonts w:ascii="Arial" w:hAnsi="Arial" w:cs="Arial"/>
          <w:sz w:val="20"/>
          <w:szCs w:val="20"/>
        </w:rPr>
        <w:t>201</w:t>
      </w:r>
      <w:r w:rsidR="00E67520">
        <w:rPr>
          <w:rFonts w:ascii="Arial" w:hAnsi="Arial" w:cs="Arial"/>
          <w:sz w:val="20"/>
          <w:szCs w:val="20"/>
        </w:rPr>
        <w:t>9</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Bank-financed short term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1D4D1D1E"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C22851">
        <w:rPr>
          <w:rFonts w:ascii="Arial" w:hAnsi="Arial" w:cs="Arial"/>
          <w:sz w:val="20"/>
          <w:szCs w:val="20"/>
        </w:rPr>
        <w:t>201</w:t>
      </w:r>
      <w:r w:rsidR="00E67520">
        <w:rPr>
          <w:rFonts w:ascii="Arial" w:hAnsi="Arial" w:cs="Arial"/>
          <w:sz w:val="20"/>
          <w:szCs w:val="20"/>
        </w:rPr>
        <w:t>9</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[List all short term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100" w:name="_MON_1398754551"/>
    <w:bookmarkEnd w:id="100"/>
    <w:p w14:paraId="621A7DEF" w14:textId="4574C79C" w:rsidR="00E31C9E" w:rsidRPr="00B32FA8" w:rsidRDefault="00E67520"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9091" w:dyaOrig="2437" w14:anchorId="621A81B0">
          <v:shape id="_x0000_i1092" type="#_x0000_t75" style="width:453.75pt;height:122.25pt" o:ole="">
            <v:imagedata r:id="rId149" o:title=""/>
          </v:shape>
          <o:OLEObject Type="Embed" ProgID="Excel.Sheet.12" ShapeID="_x0000_i1092" DrawAspect="Content" ObjectID="_1629718229" r:id="rId150"/>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025321AC"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10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r w:rsidRPr="00B32FA8">
        <w:rPr>
          <w:rFonts w:ascii="Arial" w:hAnsi="Arial" w:cs="Arial"/>
          <w:sz w:val="20"/>
          <w:szCs w:val="20"/>
        </w:rPr>
        <w:t>Operating leases:</w:t>
      </w:r>
    </w:p>
    <w:p w14:paraId="621A7DF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color w:val="0070C0"/>
          <w:sz w:val="20"/>
          <w:szCs w:val="20"/>
        </w:rPr>
      </w:pPr>
      <w:r w:rsidRPr="00B32FA8">
        <w:rPr>
          <w:rFonts w:ascii="Arial" w:hAnsi="Arial" w:cs="Arial"/>
          <w:color w:val="0070C0"/>
          <w:sz w:val="20"/>
          <w:szCs w:val="20"/>
        </w:rPr>
        <w:t>[Option 1: only one lease]</w:t>
      </w:r>
    </w:p>
    <w:p w14:paraId="621A7DF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DFC"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has an operating lease for </w:t>
      </w:r>
      <w:r w:rsidRPr="00B32FA8">
        <w:rPr>
          <w:rFonts w:ascii="Arial" w:hAnsi="Arial" w:cs="Arial"/>
          <w:bCs/>
          <w:i/>
          <w:iCs/>
          <w:color w:val="548DD4"/>
          <w:sz w:val="20"/>
          <w:szCs w:val="20"/>
        </w:rPr>
        <w:t>[input]</w:t>
      </w:r>
      <w:r w:rsidRPr="00B32FA8">
        <w:rPr>
          <w:rFonts w:ascii="Arial" w:hAnsi="Arial" w:cs="Arial"/>
          <w:sz w:val="20"/>
          <w:szCs w:val="20"/>
        </w:rPr>
        <w:t>.</w:t>
      </w:r>
    </w:p>
    <w:p w14:paraId="621A7D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bCs/>
          <w:color w:val="0070C0"/>
          <w:sz w:val="20"/>
          <w:szCs w:val="20"/>
        </w:rPr>
      </w:pPr>
    </w:p>
    <w:p w14:paraId="621A7DFE"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Cs/>
          <w:color w:val="0070C0"/>
          <w:sz w:val="20"/>
          <w:szCs w:val="20"/>
        </w:rPr>
      </w:pPr>
      <w:r w:rsidRPr="00B32FA8">
        <w:rPr>
          <w:rFonts w:ascii="Arial" w:hAnsi="Arial" w:cs="Arial"/>
          <w:bCs/>
          <w:color w:val="0070C0"/>
          <w:sz w:val="20"/>
          <w:szCs w:val="20"/>
        </w:rPr>
        <w:t>[Include: General description of the leasing arrangements, current year rental costs (with separate amounts for minimum rentals, contingency rentals, and sublease rentals.)  Additional disclosures are required for sublease rentals for non-cancelable subleases.]</w:t>
      </w:r>
    </w:p>
    <w:p w14:paraId="621A7DFF" w14:textId="410469CD"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0" w14:textId="57D6FF7E" w:rsidR="00E31C9E" w:rsidRPr="00B32FA8" w:rsidRDefault="00E31C9E" w:rsidP="00F841E2">
      <w:pPr>
        <w:widowControl/>
        <w:autoSpaceDE/>
        <w:autoSpaceDN/>
        <w:adjustRightInd/>
        <w:jc w:val="both"/>
        <w:rPr>
          <w:rFonts w:ascii="Arial" w:hAnsi="Arial" w:cs="Arial"/>
          <w:sz w:val="20"/>
          <w:szCs w:val="20"/>
        </w:rPr>
      </w:pPr>
    </w:p>
    <w:p w14:paraId="621A7E01" w14:textId="3262DB85"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Lease expenditures for the year ended June 30, </w:t>
      </w:r>
      <w:r w:rsidR="00C22851">
        <w:rPr>
          <w:rFonts w:ascii="Arial" w:hAnsi="Arial" w:cs="Arial"/>
          <w:sz w:val="20"/>
          <w:szCs w:val="20"/>
        </w:rPr>
        <w:t>201</w:t>
      </w:r>
      <w:r w:rsidR="00E67520">
        <w:rPr>
          <w:rFonts w:ascii="Arial" w:hAnsi="Arial" w:cs="Arial"/>
          <w:sz w:val="20"/>
          <w:szCs w:val="20"/>
        </w:rPr>
        <w:t>9</w:t>
      </w:r>
      <w:r w:rsidRPr="00B32FA8">
        <w:rPr>
          <w:rFonts w:ascii="Arial" w:hAnsi="Arial" w:cs="Arial"/>
          <w:sz w:val="20"/>
          <w:szCs w:val="20"/>
        </w:rPr>
        <w:t>, amounted to $_____.  Future lease payments for this lease are as follows:</w:t>
      </w:r>
    </w:p>
    <w:p w14:paraId="621A7E0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1" w:name="_MON_1398754565"/>
    <w:bookmarkEnd w:id="101"/>
    <w:p w14:paraId="621A7E03" w14:textId="41BC9759" w:rsidR="00E31C9E" w:rsidRPr="00B32FA8" w:rsidRDefault="00E67520"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260" w:dyaOrig="3556" w14:anchorId="621A81B1">
          <v:shape id="_x0000_i1093" type="#_x0000_t75" style="width:165.75pt;height:179.25pt" o:ole="">
            <v:imagedata r:id="rId151" o:title=""/>
          </v:shape>
          <o:OLEObject Type="Embed" ProgID="Excel.Sheet.12" ShapeID="_x0000_i1093" DrawAspect="Content" ObjectID="_1629718230" r:id="rId152"/>
        </w:object>
      </w:r>
    </w:p>
    <w:p w14:paraId="621A7E05" w14:textId="03B8496F"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bookmarkStart w:id="102" w:name="Note_32_7OC"/>
      <w:bookmarkEnd w:id="102"/>
      <w:r w:rsidRPr="00B32FA8">
        <w:rPr>
          <w:rFonts w:ascii="Arial" w:hAnsi="Arial" w:cs="Arial"/>
          <w:color w:val="0070C0"/>
          <w:sz w:val="20"/>
          <w:szCs w:val="20"/>
        </w:rPr>
        <w:t>[Option 2: more than one lease]</w:t>
      </w:r>
    </w:p>
    <w:p w14:paraId="621A7E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bCs/>
          <w:color w:val="0070C0"/>
          <w:sz w:val="20"/>
          <w:szCs w:val="20"/>
        </w:rPr>
      </w:pPr>
    </w:p>
    <w:p w14:paraId="621A7E0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Cs/>
          <w:color w:val="0070C0"/>
          <w:sz w:val="20"/>
          <w:szCs w:val="20"/>
        </w:rPr>
      </w:pPr>
      <w:r w:rsidRPr="00B32FA8">
        <w:rPr>
          <w:rFonts w:ascii="Arial" w:hAnsi="Arial" w:cs="Arial"/>
          <w:bCs/>
          <w:color w:val="0070C0"/>
          <w:sz w:val="20"/>
          <w:szCs w:val="20"/>
        </w:rPr>
        <w:t>[Include: General description of the leasing arrangements, current year rental costs (with separate amounts for minimum rentals, contingency rentals, and sublease rentals.)  Additional disclosures are required for sublease rentals for non-cancelable subleases.]</w:t>
      </w:r>
    </w:p>
    <w:p w14:paraId="75A785CE" w14:textId="169CEEC0" w:rsidR="006A3DD4" w:rsidRDefault="006A3DD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9" w14:textId="017EB9B8"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The school district has several operating leases for the following:</w:t>
      </w:r>
    </w:p>
    <w:p w14:paraId="621A7E0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B"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1.</w:t>
      </w:r>
    </w:p>
    <w:p w14:paraId="621A7E0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2.</w:t>
      </w:r>
    </w:p>
    <w:p w14:paraId="621A7E0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3.</w:t>
      </w:r>
    </w:p>
    <w:p w14:paraId="621A7E1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E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E12" w14:textId="158C4C12"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Lease expenditures for the year ended June 30, </w:t>
      </w:r>
      <w:r w:rsidR="00C22851">
        <w:rPr>
          <w:rFonts w:ascii="Arial" w:hAnsi="Arial" w:cs="Arial"/>
          <w:sz w:val="20"/>
          <w:szCs w:val="20"/>
        </w:rPr>
        <w:t>201</w:t>
      </w:r>
      <w:r w:rsidR="00E67520">
        <w:rPr>
          <w:rFonts w:ascii="Arial" w:hAnsi="Arial" w:cs="Arial"/>
          <w:sz w:val="20"/>
          <w:szCs w:val="20"/>
        </w:rPr>
        <w:t>9</w:t>
      </w:r>
      <w:r w:rsidRPr="00B32FA8">
        <w:rPr>
          <w:rFonts w:ascii="Arial" w:hAnsi="Arial" w:cs="Arial"/>
          <w:sz w:val="20"/>
          <w:szCs w:val="20"/>
        </w:rPr>
        <w:t xml:space="preserve">, amounted to $_____.  </w:t>
      </w:r>
    </w:p>
    <w:p w14:paraId="621A7E13" w14:textId="77777777" w:rsidR="00E31C9E" w:rsidRPr="00B32FA8" w:rsidRDefault="00E31C9E" w:rsidP="00F841E2">
      <w:pPr>
        <w:widowControl/>
        <w:autoSpaceDE/>
        <w:autoSpaceDN/>
        <w:adjustRightInd/>
        <w:jc w:val="both"/>
        <w:rPr>
          <w:rFonts w:ascii="Arial" w:hAnsi="Arial" w:cs="Arial"/>
          <w:sz w:val="20"/>
          <w:szCs w:val="20"/>
        </w:rPr>
      </w:pPr>
    </w:p>
    <w:p w14:paraId="621A7E1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Future lease payments for these leases are as follows:</w:t>
      </w:r>
    </w:p>
    <w:p w14:paraId="621A7E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D8B1AD5" w14:textId="77777777" w:rsidR="00AA63FC" w:rsidRDefault="00AA63FC"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bookmarkStart w:id="103" w:name="_MON_1398754587"/>
      <w:bookmarkEnd w:id="103"/>
    </w:p>
    <w:bookmarkStart w:id="104" w:name="_MON_1398754583"/>
    <w:bookmarkEnd w:id="104"/>
    <w:p w14:paraId="621A7E16" w14:textId="3D13F680" w:rsidR="00E31C9E" w:rsidRPr="00B32FA8" w:rsidRDefault="00A90CB5"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3260" w:dyaOrig="3556" w14:anchorId="621A81B2">
          <v:shape id="_x0000_i1094" type="#_x0000_t75" style="width:165.75pt;height:179.25pt" o:ole="">
            <v:imagedata r:id="rId153" o:title=""/>
          </v:shape>
          <o:OLEObject Type="Embed" ProgID="Excel.Sheet.12" ShapeID="_x0000_i1094" DrawAspect="Content" ObjectID="_1629718231" r:id="rId154"/>
        </w:object>
      </w:r>
    </w:p>
    <w:p w14:paraId="621A7E17" w14:textId="77777777" w:rsidR="00E31C9E" w:rsidRPr="00B32FA8" w:rsidRDefault="00E31C9E" w:rsidP="00F841E2">
      <w:pPr>
        <w:widowControl/>
        <w:autoSpaceDE/>
        <w:autoSpaceDN/>
        <w:adjustRightInd/>
        <w:jc w:val="both"/>
        <w:rPr>
          <w:rFonts w:ascii="Arial" w:hAnsi="Arial" w:cs="Arial"/>
          <w:sz w:val="20"/>
          <w:szCs w:val="20"/>
        </w:rPr>
      </w:pPr>
    </w:p>
    <w:p w14:paraId="621A7E18"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11 – Defined Benefit Pension Plan</w:t>
      </w:r>
    </w:p>
    <w:p w14:paraId="621A7E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522FDE"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522FDE">
        <w:rPr>
          <w:rFonts w:ascii="Arial" w:hAnsi="Arial" w:cs="Arial"/>
          <w:b/>
          <w:sz w:val="20"/>
          <w:szCs w:val="20"/>
        </w:rPr>
        <w:t>General Information about the Pension Plan</w:t>
      </w:r>
    </w:p>
    <w:p w14:paraId="127F3FAB"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Plan Description</w:t>
      </w:r>
      <w:r w:rsidRPr="00B32FA8">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32FA8">
        <w:rPr>
          <w:rFonts w:ascii="Arial" w:hAnsi="Arial" w:cs="Arial"/>
          <w:sz w:val="20"/>
          <w:szCs w:val="20"/>
        </w:rPr>
        <w:t xml:space="preserve">  PERS issues a publicly available financial report that includes financial statements and required supplementary information.  That report </w:t>
      </w:r>
      <w:r w:rsidR="00F46E36">
        <w:rPr>
          <w:rFonts w:ascii="Arial" w:hAnsi="Arial" w:cs="Arial"/>
          <w:sz w:val="20"/>
          <w:szCs w:val="20"/>
        </w:rPr>
        <w:t xml:space="preserve">is available at </w:t>
      </w:r>
      <w:hyperlink r:id="rId155" w:history="1">
        <w:r w:rsidR="00F46E36" w:rsidRPr="006F57C7">
          <w:rPr>
            <w:rStyle w:val="Hyperlink"/>
            <w:rFonts w:ascii="Arial" w:hAnsi="Arial" w:cs="Arial"/>
            <w:sz w:val="20"/>
            <w:szCs w:val="20"/>
          </w:rPr>
          <w:t>www.pers.ms.gov</w:t>
        </w:r>
      </w:hyperlink>
      <w:r w:rsidR="00F46E36">
        <w:rPr>
          <w:rFonts w:ascii="Arial" w:hAnsi="Arial" w:cs="Arial"/>
          <w:sz w:val="20"/>
          <w:szCs w:val="20"/>
        </w:rPr>
        <w:t xml:space="preserve">.  </w:t>
      </w:r>
    </w:p>
    <w:p w14:paraId="621A7E1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513C798E" w14:textId="703446BA" w:rsidR="0052524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Benefits provided.</w:t>
      </w:r>
      <w:r w:rsidR="00276E14">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Pr>
          <w:rFonts w:ascii="Arial" w:hAnsi="Arial" w:cs="Arial"/>
          <w:sz w:val="20"/>
          <w:szCs w:val="20"/>
        </w:rPr>
        <w:t xml:space="preserve">, and teachers and employees of the public school districts.  For those persons employed by political subdivisions and </w:t>
      </w:r>
      <w:r w:rsidR="00143A59">
        <w:rPr>
          <w:rFonts w:ascii="Arial" w:hAnsi="Arial" w:cs="Arial"/>
          <w:sz w:val="20"/>
          <w:szCs w:val="20"/>
        </w:rPr>
        <w:t>instrumentalities</w:t>
      </w:r>
      <w:r w:rsidR="0052524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Pr>
          <w:rFonts w:ascii="Arial" w:hAnsi="Arial" w:cs="Arial"/>
          <w:sz w:val="20"/>
          <w:szCs w:val="20"/>
        </w:rPr>
        <w:t>employment</w:t>
      </w:r>
      <w:r w:rsidR="0052524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Pr>
          <w:rFonts w:ascii="Arial" w:hAnsi="Arial" w:cs="Arial"/>
          <w:sz w:val="20"/>
          <w:szCs w:val="20"/>
        </w:rPr>
        <w:t>e</w:t>
      </w:r>
      <w:r w:rsidR="0052524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w:t>
      </w:r>
      <w:r w:rsidR="0052524D">
        <w:rPr>
          <w:rFonts w:ascii="Arial" w:hAnsi="Arial" w:cs="Arial"/>
          <w:sz w:val="20"/>
          <w:szCs w:val="20"/>
        </w:rPr>
        <w:lastRenderedPageBreak/>
        <w:t>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21A7E1C" w14:textId="12FC0BBF" w:rsidR="00E31C9E"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Contributions</w:t>
      </w:r>
      <w:r w:rsidR="00E31C9E" w:rsidRPr="00522FDE">
        <w:rPr>
          <w:rFonts w:ascii="Arial" w:hAnsi="Arial" w:cs="Arial"/>
          <w:i/>
          <w:sz w:val="20"/>
          <w:szCs w:val="20"/>
        </w:rPr>
        <w:t>.</w:t>
      </w:r>
      <w:r w:rsidR="00E31C9E" w:rsidRPr="00B32FA8">
        <w:rPr>
          <w:rFonts w:ascii="Arial" w:hAnsi="Arial" w:cs="Arial"/>
          <w:sz w:val="20"/>
          <w:szCs w:val="20"/>
        </w:rPr>
        <w:t xml:space="preserve">  PERS members are required to </w:t>
      </w:r>
      <w:r w:rsidR="00E31C9E" w:rsidRPr="00B303AA">
        <w:rPr>
          <w:rFonts w:ascii="Arial" w:hAnsi="Arial" w:cs="Arial"/>
          <w:sz w:val="20"/>
          <w:szCs w:val="20"/>
        </w:rPr>
        <w:t xml:space="preserve">contribute </w:t>
      </w:r>
      <w:r w:rsidR="00E31C9E" w:rsidRPr="0008124E">
        <w:rPr>
          <w:rFonts w:ascii="Arial" w:hAnsi="Arial" w:cs="Arial"/>
          <w:sz w:val="20"/>
          <w:szCs w:val="20"/>
        </w:rPr>
        <w:t>9.00%</w:t>
      </w:r>
      <w:r w:rsidR="00E31C9E" w:rsidRPr="00B303AA">
        <w:rPr>
          <w:rFonts w:ascii="Arial" w:hAnsi="Arial" w:cs="Arial"/>
          <w:sz w:val="20"/>
          <w:szCs w:val="20"/>
        </w:rPr>
        <w:t xml:space="preserve"> of their annual covered salary, and the school district is required to contribute at an actuarially determined rate.  The employer’s rate </w:t>
      </w:r>
      <w:r w:rsidR="002733B0" w:rsidRPr="00B303AA">
        <w:rPr>
          <w:rFonts w:ascii="Arial" w:hAnsi="Arial" w:cs="Arial"/>
          <w:sz w:val="20"/>
          <w:szCs w:val="20"/>
        </w:rPr>
        <w:t>as of</w:t>
      </w:r>
      <w:r w:rsidR="00E31C9E" w:rsidRPr="00B303AA">
        <w:rPr>
          <w:rFonts w:ascii="Arial" w:hAnsi="Arial" w:cs="Arial"/>
          <w:sz w:val="20"/>
          <w:szCs w:val="20"/>
        </w:rPr>
        <w:t xml:space="preserve"> June 30, </w:t>
      </w:r>
      <w:r w:rsidR="00C22851">
        <w:rPr>
          <w:rFonts w:ascii="Arial" w:hAnsi="Arial" w:cs="Arial"/>
          <w:sz w:val="20"/>
          <w:szCs w:val="20"/>
        </w:rPr>
        <w:t>201</w:t>
      </w:r>
      <w:r w:rsidR="00E67520">
        <w:rPr>
          <w:rFonts w:ascii="Arial" w:hAnsi="Arial" w:cs="Arial"/>
          <w:sz w:val="20"/>
          <w:szCs w:val="20"/>
        </w:rPr>
        <w:t>9</w:t>
      </w:r>
      <w:r w:rsidR="00E31C9E" w:rsidRPr="00B303AA">
        <w:rPr>
          <w:rFonts w:ascii="Arial" w:hAnsi="Arial" w:cs="Arial"/>
          <w:sz w:val="20"/>
          <w:szCs w:val="20"/>
        </w:rPr>
        <w:t xml:space="preserve"> was </w:t>
      </w:r>
      <w:r w:rsidR="001D791F" w:rsidRPr="0008124E">
        <w:rPr>
          <w:rFonts w:ascii="Arial" w:hAnsi="Arial" w:cs="Arial"/>
          <w:sz w:val="20"/>
          <w:szCs w:val="20"/>
        </w:rPr>
        <w:t>15.75</w:t>
      </w:r>
      <w:r w:rsidR="00B34BDC" w:rsidRPr="0008124E">
        <w:rPr>
          <w:rFonts w:ascii="Arial" w:hAnsi="Arial" w:cs="Arial"/>
          <w:sz w:val="20"/>
          <w:szCs w:val="20"/>
        </w:rPr>
        <w:t>%</w:t>
      </w:r>
      <w:r w:rsidR="00E31C9E" w:rsidRPr="00B303AA">
        <w:rPr>
          <w:rFonts w:ascii="Arial" w:hAnsi="Arial" w:cs="Arial"/>
          <w:sz w:val="20"/>
          <w:szCs w:val="20"/>
        </w:rPr>
        <w:t xml:space="preserve"> of annual covered payroll.  </w:t>
      </w:r>
      <w:r w:rsidR="001C7D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32FA8">
        <w:rPr>
          <w:rFonts w:ascii="Arial" w:hAnsi="Arial" w:cs="Arial"/>
          <w:sz w:val="20"/>
          <w:szCs w:val="20"/>
        </w:rPr>
        <w:t>The school district's contributions to PERS for the fiscal years ending June 30, </w:t>
      </w:r>
      <w:r w:rsidR="00C22851">
        <w:rPr>
          <w:rFonts w:ascii="Arial" w:hAnsi="Arial" w:cs="Arial"/>
          <w:sz w:val="20"/>
          <w:szCs w:val="20"/>
        </w:rPr>
        <w:t>201</w:t>
      </w:r>
      <w:r w:rsidR="00E67520">
        <w:rPr>
          <w:rFonts w:ascii="Arial" w:hAnsi="Arial" w:cs="Arial"/>
          <w:sz w:val="20"/>
          <w:szCs w:val="20"/>
        </w:rPr>
        <w:t>9</w:t>
      </w:r>
      <w:r w:rsidR="00E31C9E" w:rsidRPr="00B32FA8">
        <w:rPr>
          <w:rFonts w:ascii="Arial" w:hAnsi="Arial" w:cs="Arial"/>
          <w:sz w:val="20"/>
          <w:szCs w:val="20"/>
        </w:rPr>
        <w:t>, </w:t>
      </w:r>
      <w:r w:rsidR="00C22851">
        <w:rPr>
          <w:rFonts w:ascii="Arial" w:hAnsi="Arial" w:cs="Arial"/>
          <w:sz w:val="20"/>
          <w:szCs w:val="20"/>
        </w:rPr>
        <w:t>201</w:t>
      </w:r>
      <w:r w:rsidR="00E67520">
        <w:rPr>
          <w:rFonts w:ascii="Arial" w:hAnsi="Arial" w:cs="Arial"/>
          <w:sz w:val="20"/>
          <w:szCs w:val="20"/>
        </w:rPr>
        <w:t>8</w:t>
      </w:r>
      <w:r w:rsidR="00E31C9E" w:rsidRPr="00B32FA8">
        <w:rPr>
          <w:rFonts w:ascii="Arial" w:hAnsi="Arial" w:cs="Arial"/>
          <w:sz w:val="20"/>
          <w:szCs w:val="20"/>
        </w:rPr>
        <w:t xml:space="preserve"> and </w:t>
      </w:r>
      <w:r w:rsidR="00C22851">
        <w:rPr>
          <w:rFonts w:ascii="Arial" w:hAnsi="Arial" w:cs="Arial"/>
          <w:sz w:val="20"/>
          <w:szCs w:val="20"/>
        </w:rPr>
        <w:t>201</w:t>
      </w:r>
      <w:r w:rsidR="00E67520">
        <w:rPr>
          <w:rFonts w:ascii="Arial" w:hAnsi="Arial" w:cs="Arial"/>
          <w:sz w:val="20"/>
          <w:szCs w:val="20"/>
        </w:rPr>
        <w:t>7</w:t>
      </w:r>
      <w:r w:rsidR="00E31C9E" w:rsidRPr="00B32FA8">
        <w:rPr>
          <w:rFonts w:ascii="Arial" w:hAnsi="Arial" w:cs="Arial"/>
          <w:sz w:val="20"/>
          <w:szCs w:val="20"/>
        </w:rPr>
        <w:t xml:space="preserve"> were $_______, $</w:t>
      </w:r>
      <w:r w:rsidR="00E31C9E" w:rsidRPr="00054004">
        <w:rPr>
          <w:rFonts w:ascii="Arial" w:hAnsi="Arial" w:cs="Arial"/>
          <w:sz w:val="20"/>
          <w:szCs w:val="20"/>
        </w:rPr>
        <w:t xml:space="preserve">_______ </w:t>
      </w:r>
      <w:r w:rsidR="00E31C9E" w:rsidRPr="00B32FA8">
        <w:rPr>
          <w:rFonts w:ascii="Arial" w:hAnsi="Arial" w:cs="Arial"/>
          <w:sz w:val="20"/>
          <w:szCs w:val="20"/>
        </w:rPr>
        <w:t>and $_______, respectively, which equaled the required contributions for each year.</w:t>
      </w:r>
    </w:p>
    <w:p w14:paraId="0C2C1C99"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3C667993" w14:textId="57114B62" w:rsidR="00E300B3" w:rsidRPr="0034305B"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Pr>
          <w:rFonts w:ascii="Arial" w:hAnsi="Arial" w:cs="Arial"/>
          <w:b/>
          <w:sz w:val="20"/>
          <w:szCs w:val="20"/>
        </w:rPr>
        <w:t>Pension Liabilities, Pension Expense, and Deferred Outflows of Resources and Deferred Inflows of Resources Related to Pensions</w:t>
      </w:r>
    </w:p>
    <w:p w14:paraId="1351DA2D"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17FE8D7D" w:rsidR="001C7DED" w:rsidRPr="001C7D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1C7DED">
        <w:rPr>
          <w:rFonts w:ascii="Arial" w:hAnsi="Arial" w:cs="Arial"/>
          <w:sz w:val="20"/>
          <w:szCs w:val="20"/>
        </w:rPr>
        <w:t xml:space="preserve">At June 30, </w:t>
      </w:r>
      <w:r w:rsidR="00C22851">
        <w:rPr>
          <w:rFonts w:ascii="Arial" w:hAnsi="Arial" w:cs="Arial"/>
          <w:sz w:val="20"/>
          <w:szCs w:val="20"/>
        </w:rPr>
        <w:t>201</w:t>
      </w:r>
      <w:r w:rsidR="00E67520">
        <w:rPr>
          <w:rFonts w:ascii="Arial" w:hAnsi="Arial" w:cs="Arial"/>
          <w:sz w:val="20"/>
          <w:szCs w:val="20"/>
        </w:rPr>
        <w:t>9</w:t>
      </w:r>
      <w:r w:rsidR="0090381A" w:rsidRPr="001C7DED">
        <w:rPr>
          <w:rFonts w:ascii="Arial" w:hAnsi="Arial" w:cs="Arial"/>
          <w:sz w:val="20"/>
          <w:szCs w:val="20"/>
        </w:rPr>
        <w:t>, the school district</w:t>
      </w:r>
      <w:r w:rsidRPr="001C7DED">
        <w:rPr>
          <w:rFonts w:ascii="Arial" w:hAnsi="Arial" w:cs="Arial"/>
          <w:sz w:val="20"/>
          <w:szCs w:val="20"/>
        </w:rPr>
        <w:t xml:space="preserve"> reported a liability of $__________ for its proportionate share of the net pension liability.  The net pension liability was </w:t>
      </w:r>
      <w:r w:rsidR="00FD6834" w:rsidRPr="001C7DED">
        <w:rPr>
          <w:rFonts w:ascii="Arial" w:hAnsi="Arial" w:cs="Arial"/>
          <w:sz w:val="20"/>
          <w:szCs w:val="20"/>
        </w:rPr>
        <w:t>measured</w:t>
      </w:r>
      <w:r w:rsidRPr="001C7DED">
        <w:rPr>
          <w:rFonts w:ascii="Arial" w:hAnsi="Arial" w:cs="Arial"/>
          <w:sz w:val="20"/>
          <w:szCs w:val="20"/>
        </w:rPr>
        <w:t xml:space="preserve"> as of June 30, </w:t>
      </w:r>
      <w:r w:rsidR="00C22851">
        <w:rPr>
          <w:rFonts w:ascii="Arial" w:hAnsi="Arial" w:cs="Arial"/>
          <w:sz w:val="20"/>
          <w:szCs w:val="20"/>
        </w:rPr>
        <w:t>201</w:t>
      </w:r>
      <w:r w:rsidR="00E67520">
        <w:rPr>
          <w:rFonts w:ascii="Arial" w:hAnsi="Arial" w:cs="Arial"/>
          <w:sz w:val="20"/>
          <w:szCs w:val="20"/>
        </w:rPr>
        <w:t>8</w:t>
      </w:r>
      <w:r w:rsidRPr="001C7DED">
        <w:rPr>
          <w:rFonts w:ascii="Arial" w:hAnsi="Arial" w:cs="Arial"/>
          <w:sz w:val="20"/>
          <w:szCs w:val="20"/>
        </w:rPr>
        <w:t xml:space="preserve">, and the total pension liability used to calculate the net pension liability was determined by an actuarial </w:t>
      </w:r>
      <w:r w:rsidR="00FD6834" w:rsidRPr="001C7DED">
        <w:rPr>
          <w:rFonts w:ascii="Arial" w:hAnsi="Arial" w:cs="Arial"/>
          <w:sz w:val="20"/>
          <w:szCs w:val="20"/>
        </w:rPr>
        <w:t>valuation</w:t>
      </w:r>
      <w:r w:rsidRPr="001C7DED">
        <w:rPr>
          <w:rFonts w:ascii="Arial" w:hAnsi="Arial" w:cs="Arial"/>
          <w:sz w:val="20"/>
          <w:szCs w:val="20"/>
        </w:rPr>
        <w:t xml:space="preserve"> as of that date.  The District’s proportion of the net </w:t>
      </w:r>
      <w:r w:rsidR="0090381A" w:rsidRPr="001C7DED">
        <w:rPr>
          <w:rFonts w:ascii="Arial" w:hAnsi="Arial" w:cs="Arial"/>
          <w:sz w:val="20"/>
          <w:szCs w:val="20"/>
        </w:rPr>
        <w:t>pension liability was based on a projection of the school district</w:t>
      </w:r>
      <w:r w:rsidRPr="001C7DED">
        <w:rPr>
          <w:rFonts w:ascii="Arial" w:hAnsi="Arial" w:cs="Arial"/>
          <w:sz w:val="20"/>
          <w:szCs w:val="20"/>
        </w:rPr>
        <w:t xml:space="preserve">’s long-term share of </w:t>
      </w:r>
      <w:r w:rsidR="00FD6834" w:rsidRPr="001C7DED">
        <w:rPr>
          <w:rFonts w:ascii="Arial" w:hAnsi="Arial" w:cs="Arial"/>
          <w:sz w:val="20"/>
          <w:szCs w:val="20"/>
        </w:rPr>
        <w:t>contribution</w:t>
      </w:r>
      <w:r w:rsidRPr="001C7DED">
        <w:rPr>
          <w:rFonts w:ascii="Arial" w:hAnsi="Arial" w:cs="Arial"/>
          <w:sz w:val="20"/>
          <w:szCs w:val="20"/>
        </w:rPr>
        <w:t xml:space="preserve"> to the pension plan </w:t>
      </w:r>
      <w:r w:rsidR="00FD6834" w:rsidRPr="001C7DED">
        <w:rPr>
          <w:rFonts w:ascii="Arial" w:hAnsi="Arial" w:cs="Arial"/>
          <w:sz w:val="20"/>
          <w:szCs w:val="20"/>
        </w:rPr>
        <w:t>relative</w:t>
      </w:r>
      <w:r w:rsidRPr="001C7DED">
        <w:rPr>
          <w:rFonts w:ascii="Arial" w:hAnsi="Arial" w:cs="Arial"/>
          <w:sz w:val="20"/>
          <w:szCs w:val="20"/>
        </w:rPr>
        <w:t xml:space="preserve"> to projected </w:t>
      </w:r>
      <w:r w:rsidR="00FD6834" w:rsidRPr="001C7DED">
        <w:rPr>
          <w:rFonts w:ascii="Arial" w:hAnsi="Arial" w:cs="Arial"/>
          <w:sz w:val="20"/>
          <w:szCs w:val="20"/>
        </w:rPr>
        <w:t>contributions</w:t>
      </w:r>
      <w:r w:rsidRPr="001C7DED">
        <w:rPr>
          <w:rFonts w:ascii="Arial" w:hAnsi="Arial" w:cs="Arial"/>
          <w:sz w:val="20"/>
          <w:szCs w:val="20"/>
        </w:rPr>
        <w:t xml:space="preserve"> of all participating entities, </w:t>
      </w:r>
      <w:r w:rsidR="00FD6834" w:rsidRPr="001C7DED">
        <w:rPr>
          <w:rFonts w:ascii="Arial" w:hAnsi="Arial" w:cs="Arial"/>
          <w:sz w:val="20"/>
          <w:szCs w:val="20"/>
        </w:rPr>
        <w:t>actuarially</w:t>
      </w:r>
      <w:r w:rsidRPr="001C7DED">
        <w:rPr>
          <w:rFonts w:ascii="Arial" w:hAnsi="Arial" w:cs="Arial"/>
          <w:sz w:val="20"/>
          <w:szCs w:val="20"/>
        </w:rPr>
        <w:t xml:space="preserve"> determined</w:t>
      </w:r>
      <w:r w:rsidR="0090381A" w:rsidRPr="001C7DED">
        <w:rPr>
          <w:rFonts w:ascii="Arial" w:hAnsi="Arial" w:cs="Arial"/>
          <w:sz w:val="20"/>
          <w:szCs w:val="20"/>
        </w:rPr>
        <w:t xml:space="preserve">.  </w:t>
      </w:r>
      <w:r w:rsidR="004B2DE6">
        <w:rPr>
          <w:rFonts w:ascii="Arial" w:hAnsi="Arial" w:cs="Arial"/>
          <w:sz w:val="20"/>
          <w:szCs w:val="20"/>
        </w:rPr>
        <w:t>The</w:t>
      </w:r>
      <w:r w:rsidR="0090381A" w:rsidRPr="001C7DED">
        <w:rPr>
          <w:rFonts w:ascii="Arial" w:hAnsi="Arial" w:cs="Arial"/>
          <w:sz w:val="20"/>
          <w:szCs w:val="20"/>
        </w:rPr>
        <w:t xml:space="preserve"> school district</w:t>
      </w:r>
      <w:r w:rsidR="001C7DED" w:rsidRPr="001C7DED">
        <w:rPr>
          <w:rFonts w:ascii="Arial" w:hAnsi="Arial" w:cs="Arial"/>
          <w:sz w:val="20"/>
          <w:szCs w:val="20"/>
        </w:rPr>
        <w:t>’s proportion</w:t>
      </w:r>
      <w:r w:rsidR="004B2DE6">
        <w:rPr>
          <w:rFonts w:ascii="Arial" w:hAnsi="Arial" w:cs="Arial"/>
          <w:sz w:val="20"/>
          <w:szCs w:val="20"/>
        </w:rPr>
        <w:t>ate share</w:t>
      </w:r>
      <w:r w:rsidR="001C7DED" w:rsidRPr="001C7DED">
        <w:rPr>
          <w:rFonts w:ascii="Arial" w:hAnsi="Arial" w:cs="Arial"/>
          <w:sz w:val="20"/>
          <w:szCs w:val="20"/>
        </w:rPr>
        <w:t xml:space="preserve"> </w:t>
      </w:r>
      <w:r w:rsidR="004B2DE6">
        <w:rPr>
          <w:rFonts w:ascii="Arial" w:hAnsi="Arial" w:cs="Arial"/>
          <w:sz w:val="20"/>
          <w:szCs w:val="20"/>
        </w:rPr>
        <w:t>use</w:t>
      </w:r>
      <w:r w:rsidR="00C22851">
        <w:rPr>
          <w:rFonts w:ascii="Arial" w:hAnsi="Arial" w:cs="Arial"/>
          <w:sz w:val="20"/>
          <w:szCs w:val="20"/>
        </w:rPr>
        <w:t>d to calculate the June 30, 201</w:t>
      </w:r>
      <w:r w:rsidR="00E67520">
        <w:rPr>
          <w:rFonts w:ascii="Arial" w:hAnsi="Arial" w:cs="Arial"/>
          <w:sz w:val="20"/>
          <w:szCs w:val="20"/>
        </w:rPr>
        <w:t>9</w:t>
      </w:r>
      <w:r w:rsidR="004B2DE6">
        <w:rPr>
          <w:rFonts w:ascii="Arial" w:hAnsi="Arial" w:cs="Arial"/>
          <w:sz w:val="20"/>
          <w:szCs w:val="20"/>
        </w:rPr>
        <w:t xml:space="preserve"> net pension liability </w:t>
      </w:r>
      <w:r w:rsidR="001C7DED" w:rsidRPr="001C7DED">
        <w:rPr>
          <w:rFonts w:ascii="Arial" w:hAnsi="Arial" w:cs="Arial"/>
          <w:sz w:val="20"/>
          <w:szCs w:val="20"/>
        </w:rPr>
        <w:t>was ____ percent,</w:t>
      </w:r>
      <w:r w:rsidR="004B2DE6">
        <w:rPr>
          <w:rFonts w:ascii="Arial" w:hAnsi="Arial" w:cs="Arial"/>
          <w:sz w:val="20"/>
          <w:szCs w:val="20"/>
        </w:rPr>
        <w:t xml:space="preserve"> which was based on a m</w:t>
      </w:r>
      <w:r w:rsidR="00C22851">
        <w:rPr>
          <w:rFonts w:ascii="Arial" w:hAnsi="Arial" w:cs="Arial"/>
          <w:sz w:val="20"/>
          <w:szCs w:val="20"/>
        </w:rPr>
        <w:t>easurement date of June 30, 201</w:t>
      </w:r>
      <w:r w:rsidR="00E67520">
        <w:rPr>
          <w:rFonts w:ascii="Arial" w:hAnsi="Arial" w:cs="Arial"/>
          <w:sz w:val="20"/>
          <w:szCs w:val="20"/>
        </w:rPr>
        <w:t>8</w:t>
      </w:r>
      <w:r w:rsidR="004B2DE6">
        <w:rPr>
          <w:rFonts w:ascii="Arial" w:hAnsi="Arial" w:cs="Arial"/>
          <w:sz w:val="20"/>
          <w:szCs w:val="20"/>
        </w:rPr>
        <w:t xml:space="preserve">.  This </w:t>
      </w:r>
      <w:r w:rsidR="001C7DED" w:rsidRPr="001C7DED">
        <w:rPr>
          <w:rFonts w:ascii="Arial" w:hAnsi="Arial" w:cs="Arial"/>
          <w:sz w:val="20"/>
          <w:szCs w:val="20"/>
        </w:rPr>
        <w:t xml:space="preserve">was an increase/decrease of </w:t>
      </w:r>
      <w:r w:rsidR="001C7DED" w:rsidRPr="00812C00">
        <w:rPr>
          <w:rFonts w:ascii="Arial" w:hAnsi="Arial" w:cs="Arial"/>
          <w:sz w:val="20"/>
          <w:szCs w:val="20"/>
          <w:u w:val="single"/>
        </w:rPr>
        <w:t>______</w:t>
      </w:r>
      <w:r w:rsidR="008B7E52">
        <w:rPr>
          <w:rFonts w:ascii="Arial" w:hAnsi="Arial" w:cs="Arial"/>
          <w:sz w:val="20"/>
          <w:szCs w:val="20"/>
        </w:rPr>
        <w:t xml:space="preserve"> percent</w:t>
      </w:r>
      <w:r w:rsidR="001C7DED" w:rsidRPr="001C7DED">
        <w:rPr>
          <w:rFonts w:ascii="Arial" w:hAnsi="Arial" w:cs="Arial"/>
          <w:sz w:val="20"/>
          <w:szCs w:val="20"/>
        </w:rPr>
        <w:t xml:space="preserve"> from its proport</w:t>
      </w:r>
      <w:r w:rsidR="004B2DE6">
        <w:rPr>
          <w:rFonts w:ascii="Arial" w:hAnsi="Arial" w:cs="Arial"/>
          <w:sz w:val="20"/>
          <w:szCs w:val="20"/>
        </w:rPr>
        <w:t>ionate share use</w:t>
      </w:r>
      <w:r w:rsidR="00F36CCC">
        <w:rPr>
          <w:rFonts w:ascii="Arial" w:hAnsi="Arial" w:cs="Arial"/>
          <w:sz w:val="20"/>
          <w:szCs w:val="20"/>
        </w:rPr>
        <w:t>d to calculate the June 30, 201</w:t>
      </w:r>
      <w:r w:rsidR="00E67520">
        <w:rPr>
          <w:rFonts w:ascii="Arial" w:hAnsi="Arial" w:cs="Arial"/>
          <w:sz w:val="20"/>
          <w:szCs w:val="20"/>
        </w:rPr>
        <w:t>8</w:t>
      </w:r>
      <w:r w:rsidR="004B2DE6">
        <w:rPr>
          <w:rFonts w:ascii="Arial" w:hAnsi="Arial" w:cs="Arial"/>
          <w:sz w:val="20"/>
          <w:szCs w:val="20"/>
        </w:rPr>
        <w:t xml:space="preserve"> net pension liability, which was based on a m</w:t>
      </w:r>
      <w:r w:rsidR="00F36CCC">
        <w:rPr>
          <w:rFonts w:ascii="Arial" w:hAnsi="Arial" w:cs="Arial"/>
          <w:sz w:val="20"/>
          <w:szCs w:val="20"/>
        </w:rPr>
        <w:t>easurement date of June 30, 201</w:t>
      </w:r>
      <w:r w:rsidR="00E67520">
        <w:rPr>
          <w:rFonts w:ascii="Arial" w:hAnsi="Arial" w:cs="Arial"/>
          <w:sz w:val="20"/>
          <w:szCs w:val="20"/>
        </w:rPr>
        <w:t>7</w:t>
      </w:r>
      <w:r w:rsidR="001C7DED" w:rsidRPr="001C7DED">
        <w:rPr>
          <w:rFonts w:ascii="Arial" w:hAnsi="Arial" w:cs="Arial"/>
          <w:sz w:val="20"/>
          <w:szCs w:val="20"/>
        </w:rPr>
        <w:t>.</w:t>
      </w:r>
    </w:p>
    <w:p w14:paraId="6BE35C3E" w14:textId="7923867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w:t>
      </w:r>
    </w:p>
    <w:p w14:paraId="73021DFE"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C2B5F9A" w14:textId="239DD93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color w:val="0070C0"/>
          <w:sz w:val="20"/>
          <w:szCs w:val="20"/>
        </w:rPr>
        <w:t>[</w:t>
      </w:r>
      <w:r>
        <w:rPr>
          <w:rFonts w:ascii="Arial" w:hAnsi="Arial" w:cs="Arial"/>
          <w:color w:val="0070C0"/>
          <w:sz w:val="20"/>
          <w:szCs w:val="20"/>
        </w:rPr>
        <w:t>If there are changes of benefit terms that affected the measurement of the total pension liability since the prior measurement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e</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 xml:space="preserve">68 here.  If changes expected to have a significant effect on the measurement of the District’s </w:t>
      </w:r>
      <w:r w:rsidR="00FD6834">
        <w:rPr>
          <w:rFonts w:ascii="Arial" w:hAnsi="Arial" w:cs="Arial"/>
          <w:color w:val="0070C0"/>
          <w:sz w:val="20"/>
          <w:szCs w:val="20"/>
        </w:rPr>
        <w:t>proportionate</w:t>
      </w:r>
      <w:r>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f</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68 here.</w:t>
      </w:r>
      <w:r w:rsidRPr="00522FDE">
        <w:rPr>
          <w:rFonts w:ascii="Arial" w:hAnsi="Arial" w:cs="Arial"/>
          <w:color w:val="0070C0"/>
          <w:sz w:val="20"/>
          <w:szCs w:val="20"/>
        </w:rPr>
        <w:t>]</w:t>
      </w:r>
      <w:r>
        <w:rPr>
          <w:rFonts w:ascii="Arial" w:hAnsi="Arial" w:cs="Arial"/>
          <w:color w:val="0070C0"/>
          <w:sz w:val="20"/>
          <w:szCs w:val="20"/>
        </w:rPr>
        <w:t xml:space="preserve"> </w:t>
      </w:r>
    </w:p>
    <w:p w14:paraId="0DE7649A"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10B2EE8" w14:textId="16D82D2B"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For the year ended</w:t>
      </w:r>
      <w:r w:rsidR="003E5BA4">
        <w:rPr>
          <w:rFonts w:ascii="Arial" w:hAnsi="Arial" w:cs="Arial"/>
          <w:sz w:val="20"/>
          <w:szCs w:val="20"/>
        </w:rPr>
        <w:t xml:space="preserve"> June 30, </w:t>
      </w:r>
      <w:r w:rsidR="00186BF7">
        <w:rPr>
          <w:rFonts w:ascii="Arial" w:hAnsi="Arial" w:cs="Arial"/>
          <w:sz w:val="20"/>
          <w:szCs w:val="20"/>
        </w:rPr>
        <w:t>201</w:t>
      </w:r>
      <w:r w:rsidR="00E67520">
        <w:rPr>
          <w:rFonts w:ascii="Arial" w:hAnsi="Arial" w:cs="Arial"/>
          <w:sz w:val="20"/>
          <w:szCs w:val="20"/>
        </w:rPr>
        <w:t>9</w:t>
      </w:r>
      <w:r w:rsidR="003E5BA4">
        <w:rPr>
          <w:rFonts w:ascii="Arial" w:hAnsi="Arial" w:cs="Arial"/>
          <w:sz w:val="20"/>
          <w:szCs w:val="20"/>
        </w:rPr>
        <w:t xml:space="preserve">, the District recognized pension expense of $_______.  At June 30, </w:t>
      </w:r>
      <w:r w:rsidR="00186BF7">
        <w:rPr>
          <w:rFonts w:ascii="Arial" w:hAnsi="Arial" w:cs="Arial"/>
          <w:sz w:val="20"/>
          <w:szCs w:val="20"/>
        </w:rPr>
        <w:t>201</w:t>
      </w:r>
      <w:r w:rsidR="00E67520">
        <w:rPr>
          <w:rFonts w:ascii="Arial" w:hAnsi="Arial" w:cs="Arial"/>
          <w:sz w:val="20"/>
          <w:szCs w:val="20"/>
        </w:rPr>
        <w:t>9</w:t>
      </w:r>
      <w:r w:rsidR="003E5BA4">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14:paraId="17F767EB" w14:textId="77777777" w:rsidTr="00522FDE">
        <w:tc>
          <w:tcPr>
            <w:tcW w:w="4590" w:type="dxa"/>
          </w:tcPr>
          <w:p w14:paraId="1534BB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0886F4AE" w14:textId="77777777"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3E5BA4" w14:paraId="199130EB" w14:textId="77777777" w:rsidTr="00522FDE">
        <w:tc>
          <w:tcPr>
            <w:tcW w:w="4590" w:type="dxa"/>
          </w:tcPr>
          <w:p w14:paraId="5A0FFAB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095A503B" w14:textId="6DE4ED19"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tc>
        <w:tc>
          <w:tcPr>
            <w:tcW w:w="328" w:type="dxa"/>
          </w:tcPr>
          <w:p w14:paraId="68C4A133" w14:textId="59D7D691"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Pr>
          <w:p w14:paraId="5A69237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Pr>
          <w:p w14:paraId="2A1F9B2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CF841F" w14:textId="77777777" w:rsidTr="00522FDE">
        <w:tc>
          <w:tcPr>
            <w:tcW w:w="4590" w:type="dxa"/>
          </w:tcPr>
          <w:p w14:paraId="0268C927"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720E6EDA" w14:textId="6ECC5396"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pension plan investments</w:t>
            </w:r>
            <w:r w:rsidR="008A659A" w:rsidRPr="008A659A">
              <w:rPr>
                <w:rFonts w:ascii="Arial" w:hAnsi="Arial" w:cs="Arial"/>
                <w:color w:val="0070C0"/>
                <w:sz w:val="20"/>
                <w:szCs w:val="20"/>
              </w:rPr>
              <w:t>***</w:t>
            </w:r>
          </w:p>
        </w:tc>
        <w:tc>
          <w:tcPr>
            <w:tcW w:w="328" w:type="dxa"/>
          </w:tcPr>
          <w:p w14:paraId="2EBF85F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D80231" w14:textId="77777777" w:rsidTr="00522FDE">
        <w:tc>
          <w:tcPr>
            <w:tcW w:w="4590" w:type="dxa"/>
          </w:tcPr>
          <w:p w14:paraId="7D0C7831" w14:textId="7CF18DBF"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626BF55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095BB6CB" w14:textId="77777777" w:rsidTr="00522FDE">
        <w:tc>
          <w:tcPr>
            <w:tcW w:w="4590" w:type="dxa"/>
          </w:tcPr>
          <w:p w14:paraId="4F6CB4F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42D8FEE6" w14:textId="63709EE3" w:rsidR="003E5BA4"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r w:rsidR="006A3DD4">
              <w:rPr>
                <w:rFonts w:ascii="Arial" w:hAnsi="Arial" w:cs="Arial"/>
                <w:sz w:val="20"/>
                <w:szCs w:val="20"/>
              </w:rPr>
              <w:t xml:space="preserve">           </w:t>
            </w:r>
            <w:r>
              <w:rPr>
                <w:rFonts w:ascii="Arial" w:hAnsi="Arial" w:cs="Arial"/>
                <w:sz w:val="20"/>
                <w:szCs w:val="20"/>
              </w:rPr>
              <w:t>of contributions</w:t>
            </w:r>
          </w:p>
        </w:tc>
        <w:tc>
          <w:tcPr>
            <w:tcW w:w="328" w:type="dxa"/>
          </w:tcPr>
          <w:p w14:paraId="19B7830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1E0EB0BE" w14:textId="77777777" w:rsidTr="00522FDE">
        <w:tc>
          <w:tcPr>
            <w:tcW w:w="4590" w:type="dxa"/>
          </w:tcPr>
          <w:p w14:paraId="7AE5546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1E8032F6" w14:textId="1481B643"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372FB71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73F6F34D" w14:textId="77777777" w:rsidTr="00522FDE">
        <w:tc>
          <w:tcPr>
            <w:tcW w:w="4590" w:type="dxa"/>
          </w:tcPr>
          <w:p w14:paraId="349F3D65" w14:textId="00447378" w:rsidR="003E5BA4"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Pr>
                <w:rFonts w:ascii="Arial" w:hAnsi="Arial" w:cs="Arial"/>
                <w:sz w:val="20"/>
                <w:szCs w:val="20"/>
              </w:rPr>
              <w:t>Total</w:t>
            </w:r>
          </w:p>
        </w:tc>
        <w:tc>
          <w:tcPr>
            <w:tcW w:w="328" w:type="dxa"/>
          </w:tcPr>
          <w:p w14:paraId="5C031365" w14:textId="6C9F2248"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DA7B90"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 xml:space="preserve"> </w:t>
      </w:r>
      <w:r w:rsidR="00BE59D9" w:rsidRPr="008A659A">
        <w:rPr>
          <w:rFonts w:ascii="Arial" w:hAnsi="Arial" w:cs="Arial"/>
          <w:color w:val="0070C0"/>
          <w:sz w:val="20"/>
          <w:szCs w:val="20"/>
        </w:rPr>
        <w:t>[</w:t>
      </w:r>
      <w:r w:rsidR="006E1ADD">
        <w:rPr>
          <w:rFonts w:ascii="Arial" w:hAnsi="Arial" w:cs="Arial"/>
          <w:color w:val="0070C0"/>
          <w:sz w:val="20"/>
          <w:szCs w:val="20"/>
        </w:rPr>
        <w:t>***</w:t>
      </w:r>
      <w:r w:rsidR="00BE59D9" w:rsidRPr="008A659A">
        <w:rPr>
          <w:rFonts w:ascii="Arial" w:hAnsi="Arial" w:cs="Arial"/>
          <w:color w:val="0070C0"/>
          <w:sz w:val="20"/>
          <w:szCs w:val="20"/>
        </w:rPr>
        <w:t xml:space="preserve">Note:  “Net </w:t>
      </w:r>
      <w:r w:rsidR="008A659A" w:rsidRPr="008A659A">
        <w:rPr>
          <w:rFonts w:ascii="Arial" w:hAnsi="Arial" w:cs="Arial"/>
          <w:color w:val="0070C0"/>
          <w:sz w:val="20"/>
          <w:szCs w:val="20"/>
        </w:rPr>
        <w:t xml:space="preserve">difference between projected and actual earnings on pension plan investments” is </w:t>
      </w:r>
      <w:r>
        <w:rPr>
          <w:rFonts w:ascii="Arial" w:hAnsi="Arial" w:cs="Arial"/>
          <w:color w:val="0070C0"/>
          <w:sz w:val="20"/>
          <w:szCs w:val="20"/>
        </w:rPr>
        <w:t xml:space="preserve">the only                </w:t>
      </w:r>
      <w:r w:rsidR="008A659A" w:rsidRPr="008A659A">
        <w:rPr>
          <w:rFonts w:ascii="Arial" w:hAnsi="Arial" w:cs="Arial"/>
          <w:color w:val="0070C0"/>
          <w:sz w:val="20"/>
          <w:szCs w:val="20"/>
        </w:rPr>
        <w:t>deferred item that shall be presented net.  All other deferred items should be gross.]</w:t>
      </w:r>
    </w:p>
    <w:p w14:paraId="06A3C378" w14:textId="3CFF5381" w:rsidR="00BE59D9"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1E" w14:textId="6457B82D" w:rsidR="00E31C9E"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pensions</w:t>
      </w:r>
      <w:r w:rsidR="00080D1F">
        <w:rPr>
          <w:rFonts w:ascii="Arial" w:hAnsi="Arial" w:cs="Arial"/>
          <w:sz w:val="20"/>
          <w:szCs w:val="20"/>
        </w:rPr>
        <w:t xml:space="preserve"> resulting from school d</w:t>
      </w:r>
      <w:r>
        <w:rPr>
          <w:rFonts w:ascii="Arial" w:hAnsi="Arial" w:cs="Arial"/>
          <w:sz w:val="20"/>
          <w:szCs w:val="20"/>
        </w:rPr>
        <w:t xml:space="preserve">istrict contributions subsequent to the measurement date will be recognized as a reduction to the net pension liability </w:t>
      </w:r>
      <w:r w:rsidR="00186BF7">
        <w:rPr>
          <w:rFonts w:ascii="Arial" w:hAnsi="Arial" w:cs="Arial"/>
          <w:sz w:val="20"/>
          <w:szCs w:val="20"/>
        </w:rPr>
        <w:t xml:space="preserve">in the year ended </w:t>
      </w:r>
      <w:r w:rsidR="001A5824">
        <w:rPr>
          <w:rFonts w:ascii="Arial" w:hAnsi="Arial" w:cs="Arial"/>
          <w:sz w:val="20"/>
          <w:szCs w:val="20"/>
        </w:rPr>
        <w:t>June 30, 20</w:t>
      </w:r>
      <w:r w:rsidR="00E67520">
        <w:rPr>
          <w:rFonts w:ascii="Arial" w:hAnsi="Arial" w:cs="Arial"/>
          <w:sz w:val="20"/>
          <w:szCs w:val="20"/>
        </w:rPr>
        <w:t>20</w:t>
      </w:r>
      <w:r w:rsidR="00651661">
        <w:rPr>
          <w:rFonts w:ascii="Arial" w:hAnsi="Arial" w:cs="Arial"/>
          <w:sz w:val="20"/>
          <w:szCs w:val="20"/>
        </w:rPr>
        <w:t xml:space="preserve">.  </w:t>
      </w:r>
      <w:r w:rsidR="00651661" w:rsidRPr="00522FDE">
        <w:rPr>
          <w:rFonts w:ascii="Arial" w:hAnsi="Arial" w:cs="Arial"/>
          <w:color w:val="0070C0"/>
          <w:sz w:val="20"/>
          <w:szCs w:val="20"/>
        </w:rPr>
        <w:t xml:space="preserve">[Remove previous sentence if not applicable.]  </w:t>
      </w:r>
      <w:r w:rsidR="00651661">
        <w:rPr>
          <w:rFonts w:ascii="Arial" w:hAnsi="Arial" w:cs="Arial"/>
          <w:sz w:val="20"/>
          <w:szCs w:val="20"/>
        </w:rPr>
        <w:t>Other amounts reported as deferred outflows of resources and deferred inflows of resources related to pensions will be recognized in pension expense as follows:</w:t>
      </w:r>
    </w:p>
    <w:p w14:paraId="2AF696C9"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14:paraId="0B9E0B1B" w14:textId="77777777" w:rsidTr="00522FDE">
        <w:tc>
          <w:tcPr>
            <w:tcW w:w="2160" w:type="dxa"/>
          </w:tcPr>
          <w:p w14:paraId="15D2F702" w14:textId="5D071199" w:rsidR="00651661" w:rsidRPr="00117CA6"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w:t>
            </w:r>
            <w:r w:rsidR="0066412C">
              <w:rPr>
                <w:rFonts w:ascii="Arial" w:hAnsi="Arial" w:cs="Arial"/>
                <w:sz w:val="20"/>
                <w:szCs w:val="20"/>
              </w:rPr>
              <w:t>nding</w:t>
            </w:r>
            <w:r w:rsidR="00651661" w:rsidRPr="00117CA6">
              <w:rPr>
                <w:rFonts w:ascii="Arial" w:hAnsi="Arial" w:cs="Arial"/>
                <w:sz w:val="20"/>
                <w:szCs w:val="20"/>
              </w:rPr>
              <w:t xml:space="preserve"> June 30:</w:t>
            </w:r>
          </w:p>
        </w:tc>
        <w:tc>
          <w:tcPr>
            <w:tcW w:w="360" w:type="dxa"/>
          </w:tcPr>
          <w:p w14:paraId="2136F908"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74EC39C4" w14:textId="77777777" w:rsidTr="00522FDE">
        <w:tc>
          <w:tcPr>
            <w:tcW w:w="2160" w:type="dxa"/>
          </w:tcPr>
          <w:p w14:paraId="491CBF42" w14:textId="2E76A7BB" w:rsidR="00651661"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E67520">
              <w:rPr>
                <w:rFonts w:ascii="Arial" w:hAnsi="Arial" w:cs="Arial"/>
                <w:sz w:val="20"/>
                <w:szCs w:val="20"/>
              </w:rPr>
              <w:t>20</w:t>
            </w:r>
          </w:p>
        </w:tc>
        <w:tc>
          <w:tcPr>
            <w:tcW w:w="360" w:type="dxa"/>
          </w:tcPr>
          <w:p w14:paraId="726CB7B3" w14:textId="550BC58B"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EE22682" w14:textId="09DE6DBF"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3488003E" w14:textId="77777777" w:rsidTr="00522FDE">
        <w:tc>
          <w:tcPr>
            <w:tcW w:w="2160" w:type="dxa"/>
          </w:tcPr>
          <w:p w14:paraId="25710DAA" w14:textId="190D78F1"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E67520">
              <w:rPr>
                <w:rFonts w:ascii="Arial" w:hAnsi="Arial" w:cs="Arial"/>
                <w:sz w:val="20"/>
                <w:szCs w:val="20"/>
              </w:rPr>
              <w:t>1</w:t>
            </w:r>
          </w:p>
        </w:tc>
        <w:tc>
          <w:tcPr>
            <w:tcW w:w="360" w:type="dxa"/>
          </w:tcPr>
          <w:p w14:paraId="02E91B1E"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6B658B13" w14:textId="77777777" w:rsidTr="00522FDE">
        <w:tc>
          <w:tcPr>
            <w:tcW w:w="2160" w:type="dxa"/>
          </w:tcPr>
          <w:p w14:paraId="607E1945" w14:textId="34E57E62"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E67520">
              <w:rPr>
                <w:rFonts w:ascii="Arial" w:hAnsi="Arial" w:cs="Arial"/>
                <w:sz w:val="20"/>
                <w:szCs w:val="20"/>
              </w:rPr>
              <w:t>2</w:t>
            </w:r>
          </w:p>
        </w:tc>
        <w:tc>
          <w:tcPr>
            <w:tcW w:w="360" w:type="dxa"/>
          </w:tcPr>
          <w:p w14:paraId="06E098DA"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4DEF3CF3" w14:textId="77777777" w:rsidTr="00522FDE">
        <w:trPr>
          <w:trHeight w:val="278"/>
        </w:trPr>
        <w:tc>
          <w:tcPr>
            <w:tcW w:w="2160" w:type="dxa"/>
          </w:tcPr>
          <w:p w14:paraId="31953B69" w14:textId="632E3E5B"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E67520">
              <w:rPr>
                <w:rFonts w:ascii="Arial" w:hAnsi="Arial" w:cs="Arial"/>
                <w:sz w:val="20"/>
                <w:szCs w:val="20"/>
              </w:rPr>
              <w:t>3</w:t>
            </w:r>
          </w:p>
        </w:tc>
        <w:tc>
          <w:tcPr>
            <w:tcW w:w="360" w:type="dxa"/>
          </w:tcPr>
          <w:p w14:paraId="558C9180"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5DAE40D5" w14:textId="77777777" w:rsidTr="00522FDE">
        <w:tc>
          <w:tcPr>
            <w:tcW w:w="2160" w:type="dxa"/>
          </w:tcPr>
          <w:p w14:paraId="6E020E77" w14:textId="001B1137"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E67520">
              <w:rPr>
                <w:rFonts w:ascii="Arial" w:hAnsi="Arial" w:cs="Arial"/>
                <w:sz w:val="20"/>
                <w:szCs w:val="20"/>
              </w:rPr>
              <w:t>4</w:t>
            </w:r>
          </w:p>
        </w:tc>
        <w:tc>
          <w:tcPr>
            <w:tcW w:w="360" w:type="dxa"/>
          </w:tcPr>
          <w:p w14:paraId="5909D442"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12B528D7" w14:textId="77777777" w:rsidTr="00522FDE">
        <w:tc>
          <w:tcPr>
            <w:tcW w:w="2160" w:type="dxa"/>
          </w:tcPr>
          <w:p w14:paraId="00FA17BB" w14:textId="791AE3D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2A9B2ADF"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156D0713" w14:textId="4D3B3BC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C1A416C" w14:textId="29700A8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Actuarial assumptions</w:t>
      </w:r>
      <w:r>
        <w:rPr>
          <w:rFonts w:ascii="Arial" w:hAnsi="Arial" w:cs="Arial"/>
          <w:sz w:val="20"/>
          <w:szCs w:val="20"/>
        </w:rPr>
        <w:t xml:space="preserve">. The total pension liability in the June 30, </w:t>
      </w:r>
      <w:r w:rsidR="00186BF7">
        <w:rPr>
          <w:rFonts w:ascii="Arial" w:hAnsi="Arial" w:cs="Arial"/>
          <w:sz w:val="20"/>
          <w:szCs w:val="20"/>
        </w:rPr>
        <w:t>201</w:t>
      </w:r>
      <w:r w:rsidR="00E67520">
        <w:rPr>
          <w:rFonts w:ascii="Arial" w:hAnsi="Arial" w:cs="Arial"/>
          <w:sz w:val="20"/>
          <w:szCs w:val="20"/>
        </w:rPr>
        <w:t>8</w:t>
      </w:r>
      <w:r>
        <w:rPr>
          <w:rFonts w:ascii="Arial" w:hAnsi="Arial" w:cs="Arial"/>
          <w:sz w:val="20"/>
          <w:szCs w:val="20"/>
        </w:rPr>
        <w:t xml:space="preserve"> actuarial valuation was determined using the following actuarial assumptions, applied to all periods included in the measurement:</w:t>
      </w:r>
    </w:p>
    <w:p w14:paraId="224D3DF4"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14:paraId="4C3FDEAF" w14:textId="77777777" w:rsidTr="00522FDE">
        <w:tc>
          <w:tcPr>
            <w:tcW w:w="2880" w:type="dxa"/>
          </w:tcPr>
          <w:p w14:paraId="747127A4"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Inflation</w:t>
            </w:r>
          </w:p>
          <w:p w14:paraId="65F095B8" w14:textId="758D20C9"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2311BA8E" w:rsidR="00651661" w:rsidRDefault="001C7DE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3.00</w:t>
            </w:r>
            <w:r w:rsidR="00651661">
              <w:rPr>
                <w:rFonts w:ascii="Arial" w:hAnsi="Arial" w:cs="Arial"/>
                <w:sz w:val="20"/>
                <w:szCs w:val="20"/>
              </w:rPr>
              <w:t xml:space="preserve"> percent</w:t>
            </w:r>
          </w:p>
        </w:tc>
      </w:tr>
      <w:tr w:rsidR="00651661" w14:paraId="5599906F" w14:textId="77777777" w:rsidTr="00522FDE">
        <w:tc>
          <w:tcPr>
            <w:tcW w:w="2880" w:type="dxa"/>
          </w:tcPr>
          <w:p w14:paraId="340AC36D"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Salary increases</w:t>
            </w:r>
          </w:p>
          <w:p w14:paraId="494EC793" w14:textId="422FC391"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4633F740" w:rsidR="00651661" w:rsidRDefault="00812C00" w:rsidP="004067F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812C00">
              <w:rPr>
                <w:rFonts w:ascii="Arial" w:hAnsi="Arial" w:cs="Arial"/>
                <w:sz w:val="20"/>
                <w:szCs w:val="20"/>
              </w:rPr>
              <w:t>3.2</w:t>
            </w:r>
            <w:r w:rsidR="001C7DED" w:rsidRPr="00812C00">
              <w:rPr>
                <w:rFonts w:ascii="Arial" w:hAnsi="Arial" w:cs="Arial"/>
                <w:sz w:val="20"/>
                <w:szCs w:val="20"/>
              </w:rPr>
              <w:t>5</w:t>
            </w:r>
            <w:r w:rsidR="001C7DED">
              <w:rPr>
                <w:rFonts w:ascii="Arial" w:hAnsi="Arial" w:cs="Arial"/>
                <w:sz w:val="20"/>
                <w:szCs w:val="20"/>
              </w:rPr>
              <w:t>-1</w:t>
            </w:r>
            <w:r w:rsidR="004067FA">
              <w:rPr>
                <w:rFonts w:ascii="Arial" w:hAnsi="Arial" w:cs="Arial"/>
                <w:sz w:val="20"/>
                <w:szCs w:val="20"/>
              </w:rPr>
              <w:t>8.5</w:t>
            </w:r>
            <w:r w:rsidR="001C7DED">
              <w:rPr>
                <w:rFonts w:ascii="Arial" w:hAnsi="Arial" w:cs="Arial"/>
                <w:sz w:val="20"/>
                <w:szCs w:val="20"/>
              </w:rPr>
              <w:t>0</w:t>
            </w:r>
            <w:r w:rsidR="00651661">
              <w:rPr>
                <w:rFonts w:ascii="Arial" w:hAnsi="Arial" w:cs="Arial"/>
                <w:sz w:val="20"/>
                <w:szCs w:val="20"/>
              </w:rPr>
              <w:t xml:space="preserve"> percent, including inflation</w:t>
            </w:r>
          </w:p>
        </w:tc>
      </w:tr>
      <w:tr w:rsidR="00651661" w14:paraId="6EF2D974" w14:textId="77777777" w:rsidTr="00522FDE">
        <w:tc>
          <w:tcPr>
            <w:tcW w:w="2880" w:type="dxa"/>
          </w:tcPr>
          <w:p w14:paraId="7F46E0FD" w14:textId="3D6E77F4"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Investment rate of return</w:t>
            </w:r>
          </w:p>
        </w:tc>
        <w:tc>
          <w:tcPr>
            <w:tcW w:w="4410" w:type="dxa"/>
          </w:tcPr>
          <w:p w14:paraId="5D3254FA" w14:textId="48344737" w:rsidR="00651661" w:rsidRDefault="001C7DE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7.75</w:t>
            </w:r>
            <w:r w:rsidR="00651661">
              <w:rPr>
                <w:rFonts w:ascii="Arial" w:hAnsi="Arial" w:cs="Arial"/>
                <w:sz w:val="20"/>
                <w:szCs w:val="20"/>
              </w:rPr>
              <w:t xml:space="preserve"> percent, net of pension plan investment expense, including inflation</w:t>
            </w:r>
          </w:p>
        </w:tc>
      </w:tr>
    </w:tbl>
    <w:p w14:paraId="43EDC75F"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56DB240" w14:textId="77777777" w:rsidR="00AA63FC"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06BF67D8" w14:textId="709688C9" w:rsidR="001C7DED" w:rsidRPr="001C7DED" w:rsidRDefault="001C7DED"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1C7DED">
        <w:rPr>
          <w:rFonts w:ascii="Arial" w:hAnsi="Arial" w:cs="Arial"/>
          <w:sz w:val="20"/>
          <w:szCs w:val="20"/>
        </w:rPr>
        <w:t>Mortality rates were based on the RP-2014 Healthy Annuitant Blue Collar Table</w:t>
      </w:r>
      <w:r w:rsidR="00186BF7">
        <w:rPr>
          <w:rFonts w:ascii="Arial" w:hAnsi="Arial" w:cs="Arial"/>
          <w:sz w:val="20"/>
          <w:szCs w:val="20"/>
        </w:rPr>
        <w:t xml:space="preserve"> Projected with Scale BB to 20</w:t>
      </w:r>
      <w:r w:rsidR="00484489">
        <w:rPr>
          <w:rFonts w:ascii="Arial" w:hAnsi="Arial" w:cs="Arial"/>
          <w:sz w:val="20"/>
          <w:szCs w:val="20"/>
        </w:rPr>
        <w:t>22</w:t>
      </w:r>
      <w:r w:rsidRPr="001C7DED">
        <w:rPr>
          <w:rFonts w:ascii="Arial" w:hAnsi="Arial" w:cs="Arial"/>
          <w:sz w:val="20"/>
          <w:szCs w:val="20"/>
        </w:rPr>
        <w:t>, with males rates set forward one year</w:t>
      </w:r>
      <w:r w:rsidR="006E35E7">
        <w:rPr>
          <w:rFonts w:ascii="Arial" w:hAnsi="Arial" w:cs="Arial"/>
          <w:sz w:val="20"/>
          <w:szCs w:val="20"/>
        </w:rPr>
        <w:t xml:space="preserve"> for males with adjustments</w:t>
      </w:r>
      <w:r w:rsidRPr="001C7DED">
        <w:rPr>
          <w:rFonts w:ascii="Arial" w:hAnsi="Arial" w:cs="Arial"/>
          <w:sz w:val="20"/>
          <w:szCs w:val="20"/>
        </w:rPr>
        <w:t>.</w:t>
      </w:r>
    </w:p>
    <w:p w14:paraId="77FF7B85" w14:textId="77777777" w:rsidR="001C7DED" w:rsidRPr="001C7DED" w:rsidRDefault="001C7DED"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1F32840C" w14:textId="4A50A294" w:rsidR="001C7DED" w:rsidRPr="001C7DED" w:rsidRDefault="001C7DED"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1C7DED">
        <w:rPr>
          <w:rFonts w:ascii="Arial" w:hAnsi="Arial" w:cs="Arial"/>
          <w:sz w:val="20"/>
          <w:szCs w:val="20"/>
        </w:rPr>
        <w:t>The actuarial assumptions used in</w:t>
      </w:r>
      <w:r w:rsidR="00186BF7">
        <w:rPr>
          <w:rFonts w:ascii="Arial" w:hAnsi="Arial" w:cs="Arial"/>
          <w:sz w:val="20"/>
          <w:szCs w:val="20"/>
        </w:rPr>
        <w:t xml:space="preserve"> the June 30, 201</w:t>
      </w:r>
      <w:r w:rsidR="00E67520">
        <w:rPr>
          <w:rFonts w:ascii="Arial" w:hAnsi="Arial" w:cs="Arial"/>
          <w:sz w:val="20"/>
          <w:szCs w:val="20"/>
        </w:rPr>
        <w:t>8</w:t>
      </w:r>
      <w:r w:rsidRPr="001C7DED">
        <w:rPr>
          <w:rFonts w:ascii="Arial" w:hAnsi="Arial" w:cs="Arial"/>
          <w:sz w:val="20"/>
          <w:szCs w:val="20"/>
        </w:rPr>
        <w:t xml:space="preserve"> valuation were based on the results of an actuarial experience study for the peri</w:t>
      </w:r>
      <w:r w:rsidR="00186BF7">
        <w:rPr>
          <w:rFonts w:ascii="Arial" w:hAnsi="Arial" w:cs="Arial"/>
          <w:sz w:val="20"/>
          <w:szCs w:val="20"/>
        </w:rPr>
        <w:t>od July 1, 20</w:t>
      </w:r>
      <w:r w:rsidR="00484489">
        <w:rPr>
          <w:rFonts w:ascii="Arial" w:hAnsi="Arial" w:cs="Arial"/>
          <w:sz w:val="20"/>
          <w:szCs w:val="20"/>
        </w:rPr>
        <w:t>12</w:t>
      </w:r>
      <w:r w:rsidR="00186BF7">
        <w:rPr>
          <w:rFonts w:ascii="Arial" w:hAnsi="Arial" w:cs="Arial"/>
          <w:sz w:val="20"/>
          <w:szCs w:val="20"/>
        </w:rPr>
        <w:t xml:space="preserve"> to June 30, 201</w:t>
      </w:r>
      <w:r w:rsidR="00484489">
        <w:rPr>
          <w:rFonts w:ascii="Arial" w:hAnsi="Arial" w:cs="Arial"/>
          <w:sz w:val="20"/>
          <w:szCs w:val="20"/>
        </w:rPr>
        <w:t>6</w:t>
      </w:r>
      <w:r w:rsidRPr="001C7DED">
        <w:rPr>
          <w:rFonts w:ascii="Arial" w:hAnsi="Arial" w:cs="Arial"/>
          <w:sz w:val="20"/>
          <w:szCs w:val="20"/>
        </w:rPr>
        <w:t xml:space="preserve">.  The experience report is dated </w:t>
      </w:r>
      <w:r w:rsidR="00484489">
        <w:rPr>
          <w:rFonts w:ascii="Arial" w:hAnsi="Arial" w:cs="Arial"/>
          <w:sz w:val="20"/>
          <w:szCs w:val="20"/>
        </w:rPr>
        <w:t>April 18, 2017</w:t>
      </w:r>
      <w:r w:rsidRPr="001C7DED">
        <w:rPr>
          <w:rFonts w:ascii="Arial" w:hAnsi="Arial" w:cs="Arial"/>
          <w:sz w:val="20"/>
          <w:szCs w:val="20"/>
        </w:rPr>
        <w:t>.</w:t>
      </w:r>
    </w:p>
    <w:p w14:paraId="72BE7FBA"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922D34" w14:textId="7E730D1A"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Pr>
          <w:rFonts w:ascii="Arial" w:hAnsi="Arial" w:cs="Arial"/>
          <w:sz w:val="20"/>
          <w:szCs w:val="20"/>
        </w:rPr>
        <w:t>r</w:t>
      </w:r>
      <w:r>
        <w:rPr>
          <w:rFonts w:ascii="Arial" w:hAnsi="Arial" w:cs="Arial"/>
          <w:sz w:val="20"/>
          <w:szCs w:val="20"/>
        </w:rPr>
        <w:t>e combined to produce the long-term expected rate of return by weighting the expected future real rates of return by the target asset allocation percentage and by adding expected inflation.  The target asset allocation and best estimates of arithmetic real rates of return for each major asset class are summarized in the following table:</w:t>
      </w:r>
    </w:p>
    <w:p w14:paraId="455E1253" w14:textId="23D0236C"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170"/>
        <w:gridCol w:w="360"/>
        <w:gridCol w:w="2611"/>
        <w:gridCol w:w="359"/>
      </w:tblGrid>
      <w:tr w:rsidR="009C5519" w14:paraId="3DB2E600" w14:textId="3C449895" w:rsidTr="00787DC1">
        <w:trPr>
          <w:trHeight w:val="438"/>
        </w:trPr>
        <w:tc>
          <w:tcPr>
            <w:tcW w:w="2520" w:type="dxa"/>
            <w:vAlign w:val="bottom"/>
          </w:tcPr>
          <w:p w14:paraId="34EA6E7A" w14:textId="3AF2413D"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Asset Class</w:t>
            </w:r>
          </w:p>
        </w:tc>
        <w:tc>
          <w:tcPr>
            <w:tcW w:w="1170" w:type="dxa"/>
            <w:vAlign w:val="bottom"/>
          </w:tcPr>
          <w:p w14:paraId="209D1577" w14:textId="7ABD82DE"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Target Allocation</w:t>
            </w:r>
          </w:p>
        </w:tc>
        <w:tc>
          <w:tcPr>
            <w:tcW w:w="360" w:type="dxa"/>
            <w:vAlign w:val="bottom"/>
          </w:tcPr>
          <w:p w14:paraId="213F5EED" w14:textId="77777777"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Long-Term Expected Real Rate of Return</w:t>
            </w:r>
          </w:p>
        </w:tc>
        <w:tc>
          <w:tcPr>
            <w:tcW w:w="359" w:type="dxa"/>
          </w:tcPr>
          <w:p w14:paraId="2E9E71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692DAEB0" w14:textId="0F69D95F" w:rsidTr="00787DC1">
        <w:trPr>
          <w:trHeight w:val="212"/>
        </w:trPr>
        <w:tc>
          <w:tcPr>
            <w:tcW w:w="2520" w:type="dxa"/>
          </w:tcPr>
          <w:p w14:paraId="132E751B" w14:textId="20910F15"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U.S. Broad</w:t>
            </w:r>
          </w:p>
        </w:tc>
        <w:tc>
          <w:tcPr>
            <w:tcW w:w="1170" w:type="dxa"/>
          </w:tcPr>
          <w:p w14:paraId="784F3DE2" w14:textId="1C4850C1"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27</w:t>
            </w:r>
            <w:r w:rsidR="000F4FCF">
              <w:rPr>
                <w:rFonts w:ascii="Arial" w:hAnsi="Arial" w:cs="Arial"/>
                <w:sz w:val="20"/>
                <w:szCs w:val="20"/>
              </w:rPr>
              <w:t>.00</w:t>
            </w:r>
          </w:p>
        </w:tc>
        <w:tc>
          <w:tcPr>
            <w:tcW w:w="360" w:type="dxa"/>
          </w:tcPr>
          <w:p w14:paraId="2CC6163C" w14:textId="085057A0"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13060655" w14:textId="2AAFAE98"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4.60</w:t>
            </w:r>
          </w:p>
        </w:tc>
        <w:tc>
          <w:tcPr>
            <w:tcW w:w="359" w:type="dxa"/>
          </w:tcPr>
          <w:p w14:paraId="6AC4C031" w14:textId="0D3E53B2"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r>
      <w:tr w:rsidR="009C5519" w14:paraId="00128EE4" w14:textId="190DF7DD" w:rsidTr="00787DC1">
        <w:trPr>
          <w:trHeight w:val="212"/>
        </w:trPr>
        <w:tc>
          <w:tcPr>
            <w:tcW w:w="2520" w:type="dxa"/>
          </w:tcPr>
          <w:p w14:paraId="2D13D9B8" w14:textId="77FC614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International Equity</w:t>
            </w:r>
          </w:p>
        </w:tc>
        <w:tc>
          <w:tcPr>
            <w:tcW w:w="1170" w:type="dxa"/>
          </w:tcPr>
          <w:p w14:paraId="6D94231C" w14:textId="51A18199"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18</w:t>
            </w:r>
            <w:r w:rsidR="000F4FCF">
              <w:rPr>
                <w:rFonts w:ascii="Arial" w:hAnsi="Arial" w:cs="Arial"/>
                <w:sz w:val="20"/>
                <w:szCs w:val="20"/>
              </w:rPr>
              <w:t>.00</w:t>
            </w:r>
          </w:p>
        </w:tc>
        <w:tc>
          <w:tcPr>
            <w:tcW w:w="360" w:type="dxa"/>
          </w:tcPr>
          <w:p w14:paraId="7D4E1C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1022455C"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4.50</w:t>
            </w:r>
          </w:p>
        </w:tc>
        <w:tc>
          <w:tcPr>
            <w:tcW w:w="359" w:type="dxa"/>
          </w:tcPr>
          <w:p w14:paraId="47EA8784"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418F8BC8" w14:textId="0B5DAF91" w:rsidTr="00787DC1">
        <w:trPr>
          <w:trHeight w:val="1952"/>
        </w:trPr>
        <w:tc>
          <w:tcPr>
            <w:tcW w:w="2520" w:type="dxa"/>
          </w:tcPr>
          <w:p w14:paraId="73B0DAB7"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Emerging Markets Equity</w:t>
            </w:r>
          </w:p>
          <w:p w14:paraId="09C0CF33" w14:textId="66EEB49C" w:rsidR="00FD5F8C" w:rsidRDefault="00FD5F8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Global</w:t>
            </w:r>
          </w:p>
          <w:p w14:paraId="6E93C04D" w14:textId="550286FA" w:rsidR="00FD5F8C" w:rsidRDefault="00FD5F8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Fixed Income</w:t>
            </w:r>
          </w:p>
          <w:p w14:paraId="74D5B1FD" w14:textId="2F544D52" w:rsidR="00FD5F8C" w:rsidRDefault="00FD5F8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Real </w:t>
            </w:r>
            <w:r w:rsidR="00671229">
              <w:rPr>
                <w:rFonts w:ascii="Arial" w:hAnsi="Arial" w:cs="Arial"/>
                <w:sz w:val="20"/>
                <w:szCs w:val="20"/>
              </w:rPr>
              <w:t>Estate</w:t>
            </w:r>
          </w:p>
          <w:p w14:paraId="031DCB49" w14:textId="117A91D1" w:rsidR="00FD5F8C" w:rsidRDefault="00FD5F8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Equity</w:t>
            </w:r>
          </w:p>
          <w:p w14:paraId="2638B853" w14:textId="30FC54CD" w:rsidR="000F4FCF" w:rsidRDefault="000F4FC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Emerging Debt</w:t>
            </w:r>
          </w:p>
          <w:p w14:paraId="76748236" w14:textId="76BDBC1C" w:rsidR="00FD5F8C" w:rsidRPr="00DA7B90" w:rsidRDefault="00DA7B90"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Cash</w:t>
            </w:r>
          </w:p>
        </w:tc>
        <w:tc>
          <w:tcPr>
            <w:tcW w:w="1170" w:type="dxa"/>
          </w:tcPr>
          <w:p w14:paraId="394B016C" w14:textId="6190C7E6"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0F4FCF">
              <w:rPr>
                <w:rFonts w:ascii="Arial" w:hAnsi="Arial" w:cs="Arial"/>
                <w:sz w:val="20"/>
                <w:szCs w:val="20"/>
              </w:rPr>
              <w:t>.00</w:t>
            </w:r>
          </w:p>
          <w:p w14:paraId="51074467" w14:textId="38D121A7" w:rsidR="00FD5F8C" w:rsidRDefault="00FD5F8C"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12</w:t>
            </w:r>
            <w:r w:rsidR="000F4FCF">
              <w:rPr>
                <w:rFonts w:ascii="Arial" w:hAnsi="Arial" w:cs="Arial"/>
                <w:sz w:val="20"/>
                <w:szCs w:val="20"/>
              </w:rPr>
              <w:t>.00</w:t>
            </w:r>
          </w:p>
          <w:p w14:paraId="3F4ADA00" w14:textId="2DFEFDE3" w:rsidR="00FD5F8C" w:rsidRDefault="00FD5F8C"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18</w:t>
            </w:r>
            <w:r w:rsidR="000F4FCF">
              <w:rPr>
                <w:rFonts w:ascii="Arial" w:hAnsi="Arial" w:cs="Arial"/>
                <w:sz w:val="20"/>
                <w:szCs w:val="20"/>
              </w:rPr>
              <w:t>.00</w:t>
            </w:r>
          </w:p>
          <w:p w14:paraId="7CB85324" w14:textId="69190742" w:rsidR="00FD5F8C" w:rsidRDefault="00FD5F8C"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w:t>
            </w:r>
            <w:r w:rsidR="000F4FCF">
              <w:rPr>
                <w:rFonts w:ascii="Arial" w:hAnsi="Arial" w:cs="Arial"/>
                <w:sz w:val="20"/>
                <w:szCs w:val="20"/>
              </w:rPr>
              <w:t>.00</w:t>
            </w:r>
          </w:p>
          <w:p w14:paraId="18D87752" w14:textId="2E6FC831" w:rsidR="00FD5F8C" w:rsidRDefault="000F4FC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8.00</w:t>
            </w:r>
          </w:p>
          <w:p w14:paraId="366FB847" w14:textId="41323BA1" w:rsidR="000F4FCF" w:rsidRDefault="000F4FC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2.00</w:t>
            </w:r>
          </w:p>
          <w:p w14:paraId="21D41906" w14:textId="7710E238" w:rsidR="000F4FCF" w:rsidRDefault="000F4FC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Pr>
          <w:p w14:paraId="7BB42360"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1D515757"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4.75</w:t>
            </w:r>
          </w:p>
          <w:p w14:paraId="535D2B13" w14:textId="2236B83C" w:rsidR="00FD5F8C"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4.75</w:t>
            </w:r>
          </w:p>
          <w:p w14:paraId="2846AD18" w14:textId="7E583CD0" w:rsidR="00FD5F8C"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0.75</w:t>
            </w:r>
          </w:p>
          <w:p w14:paraId="1A21E616" w14:textId="03F4B83D" w:rsidR="00FD5F8C"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3.50</w:t>
            </w:r>
          </w:p>
          <w:p w14:paraId="0F68C5F6" w14:textId="77777777" w:rsidR="00FD5F8C" w:rsidRDefault="000F4FC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5.10</w:t>
            </w:r>
          </w:p>
          <w:p w14:paraId="484EA979" w14:textId="77777777" w:rsidR="000F4FCF" w:rsidRDefault="000F4FC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2.25</w:t>
            </w:r>
          </w:p>
          <w:p w14:paraId="60D0B3D3" w14:textId="445BAA6B" w:rsidR="000F4FCF" w:rsidRDefault="000F4FC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0.00</w:t>
            </w:r>
          </w:p>
        </w:tc>
        <w:tc>
          <w:tcPr>
            <w:tcW w:w="359" w:type="dxa"/>
          </w:tcPr>
          <w:p w14:paraId="242514A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5ECA09B4" w14:textId="5107B853" w:rsidTr="00787DC1">
        <w:trPr>
          <w:trHeight w:val="70"/>
        </w:trPr>
        <w:tc>
          <w:tcPr>
            <w:tcW w:w="2520" w:type="dxa"/>
          </w:tcPr>
          <w:p w14:paraId="06921334" w14:textId="1E1197B9" w:rsidR="00117CA6" w:rsidRDefault="009C5519"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   </w:t>
            </w:r>
            <w:r w:rsidR="00117CA6">
              <w:rPr>
                <w:rFonts w:ascii="Arial" w:hAnsi="Arial" w:cs="Arial"/>
                <w:sz w:val="20"/>
                <w:szCs w:val="20"/>
              </w:rPr>
              <w:t>Total</w:t>
            </w:r>
          </w:p>
        </w:tc>
        <w:tc>
          <w:tcPr>
            <w:tcW w:w="1170" w:type="dxa"/>
            <w:tcBorders>
              <w:top w:val="single" w:sz="4" w:space="0" w:color="000000"/>
              <w:bottom w:val="double" w:sz="4" w:space="0" w:color="auto"/>
            </w:tcBorders>
          </w:tcPr>
          <w:p w14:paraId="2CF75D20" w14:textId="0607451B" w:rsidR="00117CA6" w:rsidRDefault="009C551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Borders>
              <w:top w:val="single" w:sz="4" w:space="0" w:color="000000"/>
              <w:bottom w:val="double" w:sz="4" w:space="0" w:color="auto"/>
            </w:tcBorders>
          </w:tcPr>
          <w:p w14:paraId="1A67368A" w14:textId="48B7375B"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28BC670C" w14:textId="417E03D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F2DDB2" w14:textId="6DA9782C" w:rsidR="009C5519" w:rsidRDefault="009C551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Discount rate</w:t>
      </w:r>
      <w:r>
        <w:rPr>
          <w:rFonts w:ascii="Arial" w:hAnsi="Arial" w:cs="Arial"/>
          <w:sz w:val="20"/>
          <w:szCs w:val="20"/>
        </w:rPr>
        <w:t xml:space="preserve">. The discount rate used to measure the total pension liability was </w:t>
      </w:r>
      <w:r w:rsidR="001C7DED">
        <w:rPr>
          <w:rFonts w:ascii="Arial" w:hAnsi="Arial" w:cs="Arial"/>
          <w:sz w:val="20"/>
          <w:szCs w:val="20"/>
        </w:rPr>
        <w:t>7.75 percent</w:t>
      </w:r>
      <w:r w:rsidR="001A5824">
        <w:rPr>
          <w:color w:val="000000"/>
        </w:rPr>
        <w:t xml:space="preserve">. </w:t>
      </w:r>
      <w:r w:rsidR="00BC3C99">
        <w:rPr>
          <w:rFonts w:ascii="Arial" w:hAnsi="Arial"/>
          <w:color w:val="000000"/>
          <w:sz w:val="20"/>
        </w:rPr>
        <w:t xml:space="preserve"> </w:t>
      </w:r>
      <w:r>
        <w:rPr>
          <w:rFonts w:ascii="Arial" w:hAnsi="Arial" w:cs="Arial"/>
          <w:sz w:val="20"/>
          <w:szCs w:val="20"/>
        </w:rPr>
        <w:t xml:space="preserve">The projection of cash flows used to determine the discount rate assumed that plan member contributions will be made at </w:t>
      </w:r>
      <w:r>
        <w:rPr>
          <w:rFonts w:ascii="Arial" w:hAnsi="Arial" w:cs="Arial"/>
          <w:sz w:val="20"/>
          <w:szCs w:val="20"/>
        </w:rPr>
        <w:lastRenderedPageBreak/>
        <w:t>the current contribution rate</w:t>
      </w:r>
      <w:r w:rsidR="001F5B16">
        <w:rPr>
          <w:rFonts w:ascii="Arial" w:hAnsi="Arial" w:cs="Arial"/>
          <w:sz w:val="20"/>
          <w:szCs w:val="20"/>
        </w:rPr>
        <w:t xml:space="preserve"> (9.00%)</w:t>
      </w:r>
      <w:r>
        <w:rPr>
          <w:rFonts w:ascii="Arial" w:hAnsi="Arial" w:cs="Arial"/>
          <w:sz w:val="20"/>
          <w:szCs w:val="20"/>
        </w:rPr>
        <w:t xml:space="preserve"> and that </w:t>
      </w:r>
      <w:r w:rsidR="00E67520">
        <w:rPr>
          <w:rFonts w:ascii="Arial" w:hAnsi="Arial" w:cs="Arial"/>
          <w:sz w:val="20"/>
          <w:szCs w:val="20"/>
        </w:rPr>
        <w:t>e</w:t>
      </w:r>
      <w:r>
        <w:rPr>
          <w:rFonts w:ascii="Arial" w:hAnsi="Arial" w:cs="Arial"/>
          <w:sz w:val="20"/>
          <w:szCs w:val="20"/>
        </w:rPr>
        <w:t>mployer con</w:t>
      </w:r>
      <w:r w:rsidR="001A5824">
        <w:rPr>
          <w:rFonts w:ascii="Arial" w:hAnsi="Arial" w:cs="Arial"/>
          <w:sz w:val="20"/>
          <w:szCs w:val="20"/>
        </w:rPr>
        <w:t xml:space="preserve">tributions will be made at the </w:t>
      </w:r>
      <w:r w:rsidR="00E67520">
        <w:rPr>
          <w:rFonts w:ascii="Arial" w:hAnsi="Arial" w:cs="Arial"/>
          <w:sz w:val="20"/>
          <w:szCs w:val="20"/>
        </w:rPr>
        <w:t>former</w:t>
      </w:r>
      <w:r w:rsidR="001A5824">
        <w:rPr>
          <w:rFonts w:ascii="Arial" w:hAnsi="Arial" w:cs="Arial"/>
          <w:sz w:val="20"/>
          <w:szCs w:val="20"/>
        </w:rPr>
        <w:t xml:space="preserve"> employer contribution rate</w:t>
      </w:r>
      <w:r w:rsidR="00E67520">
        <w:rPr>
          <w:rFonts w:ascii="Arial" w:hAnsi="Arial" w:cs="Arial"/>
          <w:sz w:val="20"/>
          <w:szCs w:val="20"/>
        </w:rPr>
        <w:t xml:space="preserve"> (15.75%) through June 30, 2019 and at the current contribution rate (17.40%) thereafter</w:t>
      </w:r>
      <w:r w:rsidR="001A5824">
        <w:rPr>
          <w:rFonts w:ascii="Arial" w:hAnsi="Arial" w:cs="Arial"/>
          <w:sz w:val="20"/>
          <w:szCs w:val="20"/>
        </w:rPr>
        <w:t xml:space="preserve">. </w:t>
      </w:r>
      <w:r>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Pr>
          <w:rFonts w:ascii="Arial" w:hAnsi="Arial" w:cs="Arial"/>
          <w:sz w:val="20"/>
          <w:szCs w:val="20"/>
        </w:rPr>
        <w:t xml:space="preserve"> members</w:t>
      </w:r>
      <w:r>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D74DD77" w14:textId="39262DE1" w:rsidR="001E13AF" w:rsidRPr="00E20D15"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sz w:val="20"/>
          <w:szCs w:val="20"/>
        </w:rPr>
        <w:t xml:space="preserve">Sensitivity of the District’s proportionate share of the net pension liability to changes in the discount rate. </w:t>
      </w:r>
      <w:r w:rsidR="00E20D15" w:rsidRPr="00E20D15">
        <w:rPr>
          <w:rFonts w:ascii="Arial" w:hAnsi="Arial" w:cs="Arial"/>
          <w:sz w:val="20"/>
          <w:szCs w:val="20"/>
        </w:rPr>
        <w:t xml:space="preserve">The following table presents the </w:t>
      </w:r>
      <w:r>
        <w:rPr>
          <w:rFonts w:ascii="Arial" w:hAnsi="Arial" w:cs="Arial"/>
          <w:sz w:val="20"/>
          <w:szCs w:val="20"/>
        </w:rPr>
        <w:t xml:space="preserve">District’s proportionate share of the </w:t>
      </w:r>
      <w:r w:rsidR="00E20D15" w:rsidRPr="00E20D15">
        <w:rPr>
          <w:rFonts w:ascii="Arial" w:hAnsi="Arial" w:cs="Arial"/>
          <w:sz w:val="20"/>
          <w:szCs w:val="20"/>
        </w:rPr>
        <w:t>net pensi</w:t>
      </w:r>
      <w:r>
        <w:rPr>
          <w:rFonts w:ascii="Arial" w:hAnsi="Arial" w:cs="Arial"/>
          <w:sz w:val="20"/>
          <w:szCs w:val="20"/>
        </w:rPr>
        <w:t>on liability</w:t>
      </w:r>
      <w:r w:rsidR="00E20D15" w:rsidRPr="00E20D15">
        <w:rPr>
          <w:rFonts w:ascii="Arial" w:hAnsi="Arial" w:cs="Arial"/>
          <w:sz w:val="20"/>
          <w:szCs w:val="20"/>
        </w:rPr>
        <w:t xml:space="preserve"> calculated using the discount rate of </w:t>
      </w:r>
      <w:r w:rsidR="00E20D15">
        <w:rPr>
          <w:rFonts w:ascii="Arial" w:hAnsi="Arial" w:cs="Arial"/>
          <w:sz w:val="20"/>
          <w:szCs w:val="20"/>
        </w:rPr>
        <w:t xml:space="preserve">7.75%, as well as what the </w:t>
      </w:r>
      <w:r>
        <w:rPr>
          <w:rFonts w:ascii="Arial" w:hAnsi="Arial" w:cs="Arial"/>
          <w:sz w:val="20"/>
          <w:szCs w:val="20"/>
        </w:rPr>
        <w:t>District’s proportionate share of the</w:t>
      </w:r>
      <w:r w:rsidR="00E20D15">
        <w:rPr>
          <w:rFonts w:ascii="Arial" w:hAnsi="Arial" w:cs="Arial"/>
          <w:sz w:val="20"/>
          <w:szCs w:val="20"/>
        </w:rPr>
        <w:t xml:space="preserve"> net pension liability would be if it were calculated using a discount rate that is 1-percentage-point lower (6.75%) or 1-percentage-point higher </w:t>
      </w:r>
      <w:r>
        <w:rPr>
          <w:rFonts w:ascii="Arial" w:hAnsi="Arial" w:cs="Arial"/>
          <w:sz w:val="20"/>
          <w:szCs w:val="20"/>
        </w:rPr>
        <w:t>(8.75%) than the current rate</w:t>
      </w:r>
      <w:r w:rsidR="00E20D15">
        <w:rPr>
          <w:rFonts w:ascii="Arial" w:hAnsi="Arial" w:cs="Arial"/>
          <w:sz w:val="20"/>
          <w:szCs w:val="20"/>
        </w:rPr>
        <w:t>:</w:t>
      </w:r>
    </w:p>
    <w:p w14:paraId="032904F7"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14:paraId="65F933B9" w14:textId="77777777" w:rsidTr="00522FDE">
        <w:tc>
          <w:tcPr>
            <w:tcW w:w="2974" w:type="dxa"/>
          </w:tcPr>
          <w:p w14:paraId="7C22AE34"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0EFEDBEF"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(6.75</w:t>
            </w:r>
            <w:r w:rsidR="001E13AF">
              <w:rPr>
                <w:rFonts w:ascii="Arial" w:hAnsi="Arial" w:cs="Arial"/>
                <w:sz w:val="20"/>
                <w:szCs w:val="20"/>
              </w:rPr>
              <w:t>%)</w:t>
            </w:r>
          </w:p>
        </w:tc>
        <w:tc>
          <w:tcPr>
            <w:tcW w:w="270" w:type="dxa"/>
            <w:vAlign w:val="bottom"/>
          </w:tcPr>
          <w:p w14:paraId="027E5928"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5948ACA8"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Current Discount Rate (7.75</w:t>
            </w:r>
            <w:r w:rsidR="001E13AF">
              <w:rPr>
                <w:rFonts w:ascii="Arial" w:hAnsi="Arial" w:cs="Arial"/>
                <w:sz w:val="20"/>
                <w:szCs w:val="20"/>
              </w:rPr>
              <w:t>%)</w:t>
            </w:r>
          </w:p>
        </w:tc>
        <w:tc>
          <w:tcPr>
            <w:tcW w:w="270" w:type="dxa"/>
            <w:vAlign w:val="bottom"/>
          </w:tcPr>
          <w:p w14:paraId="4ECDC239"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5EE5A9D3"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(8.75</w:t>
            </w:r>
            <w:r w:rsidR="001E13AF">
              <w:rPr>
                <w:rFonts w:ascii="Arial" w:hAnsi="Arial" w:cs="Arial"/>
                <w:sz w:val="20"/>
                <w:szCs w:val="20"/>
              </w:rPr>
              <w:t>%)</w:t>
            </w:r>
          </w:p>
        </w:tc>
      </w:tr>
      <w:tr w:rsidR="001E13AF" w14:paraId="6D08562E" w14:textId="77777777" w:rsidTr="00522FDE">
        <w:tc>
          <w:tcPr>
            <w:tcW w:w="2974" w:type="dxa"/>
          </w:tcPr>
          <w:p w14:paraId="1707EEDF" w14:textId="4705C37A" w:rsidR="001E13AF"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District’s proportionate share of the n</w:t>
            </w:r>
            <w:r w:rsidR="00E20D15">
              <w:rPr>
                <w:rFonts w:ascii="Arial" w:hAnsi="Arial" w:cs="Arial"/>
                <w:sz w:val="20"/>
                <w:szCs w:val="20"/>
              </w:rPr>
              <w:t>et</w:t>
            </w:r>
            <w:r w:rsidR="001E13AF">
              <w:rPr>
                <w:rFonts w:ascii="Arial" w:hAnsi="Arial" w:cs="Arial"/>
                <w:sz w:val="20"/>
                <w:szCs w:val="20"/>
              </w:rPr>
              <w:t xml:space="preserve"> pension liability</w:t>
            </w:r>
          </w:p>
        </w:tc>
        <w:tc>
          <w:tcPr>
            <w:tcW w:w="270" w:type="dxa"/>
          </w:tcPr>
          <w:p w14:paraId="26639550"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75EDF8D0"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4EF5F89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3B66AD04"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Pension plan fiduciary net position</w:t>
      </w:r>
      <w:r>
        <w:rPr>
          <w:rFonts w:ascii="Arial" w:hAnsi="Arial" w:cs="Arial"/>
          <w:sz w:val="20"/>
          <w:szCs w:val="20"/>
        </w:rPr>
        <w:t>. Detailed information about the pension plan’s fiduciary net position is available in the separately issued PERS financial report.</w:t>
      </w:r>
    </w:p>
    <w:p w14:paraId="4A19B54F"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522FDE">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522FDE"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22F441E4"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DDA878" w14:textId="502C28AC"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671229">
        <w:rPr>
          <w:rFonts w:ascii="Arial" w:hAnsi="Arial" w:cs="Arial"/>
          <w:b/>
          <w:sz w:val="22"/>
          <w:szCs w:val="22"/>
        </w:rPr>
        <w:t>Note 12 – O</w:t>
      </w:r>
      <w:r>
        <w:rPr>
          <w:rFonts w:ascii="Arial" w:hAnsi="Arial" w:cs="Arial"/>
          <w:b/>
          <w:sz w:val="22"/>
          <w:szCs w:val="22"/>
        </w:rPr>
        <w:t>ther Postemployment Benefits (OPEB)</w:t>
      </w:r>
    </w:p>
    <w:p w14:paraId="49213270" w14:textId="3454A3F9" w:rsidR="003C1CDC" w:rsidRDefault="003C1CDC"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0BC62B42" w14:textId="4CCF5801" w:rsidR="003C1CDC" w:rsidRDefault="003C1CDC" w:rsidP="003C1CDC">
      <w:pPr>
        <w:rPr>
          <w:rFonts w:ascii="Arial" w:hAnsi="Arial" w:cs="Arial"/>
          <w:color w:val="FF0000"/>
          <w:sz w:val="20"/>
          <w:szCs w:val="20"/>
        </w:rPr>
      </w:pPr>
      <w:r w:rsidRPr="003C1CDC">
        <w:rPr>
          <w:rFonts w:ascii="Arial" w:hAnsi="Arial" w:cs="Arial"/>
          <w:color w:val="FF0000"/>
          <w:sz w:val="20"/>
          <w:szCs w:val="20"/>
        </w:rPr>
        <w:t>When preparing the entry to record OPEB using the information in the Schedule of Employer Allocations Schedule of OPEB Amounts by Employer as of the Year Ended June 30, 2018 audited by BKD (“GASB 75 Audit Report”), you will find that your journal entry does not balance.  After discussions with BKD, we identified that this is a result of 2 factors:</w:t>
      </w:r>
    </w:p>
    <w:p w14:paraId="496FF7FA" w14:textId="77777777" w:rsidR="003C1CDC" w:rsidRPr="003C1CDC" w:rsidRDefault="003C1CDC" w:rsidP="003C1CDC">
      <w:pPr>
        <w:rPr>
          <w:rFonts w:ascii="Arial" w:hAnsi="Arial" w:cs="Arial"/>
          <w:color w:val="FF0000"/>
          <w:sz w:val="20"/>
          <w:szCs w:val="20"/>
        </w:rPr>
      </w:pPr>
    </w:p>
    <w:p w14:paraId="4C7637BA" w14:textId="77777777" w:rsidR="003C1CDC" w:rsidRPr="003C1CDC" w:rsidRDefault="003C1CDC" w:rsidP="003C1CDC">
      <w:pPr>
        <w:pStyle w:val="ListParagraph"/>
        <w:numPr>
          <w:ilvl w:val="0"/>
          <w:numId w:val="26"/>
        </w:numPr>
        <w:spacing w:after="0" w:line="240" w:lineRule="auto"/>
        <w:ind w:right="0"/>
        <w:jc w:val="left"/>
        <w:rPr>
          <w:rFonts w:ascii="Arial" w:hAnsi="Arial" w:cs="Arial"/>
          <w:color w:val="FF0000"/>
          <w:sz w:val="20"/>
          <w:szCs w:val="20"/>
        </w:rPr>
      </w:pPr>
      <w:r w:rsidRPr="003C1CDC">
        <w:rPr>
          <w:rFonts w:ascii="Arial" w:hAnsi="Arial" w:cs="Arial"/>
          <w:color w:val="FF0000"/>
          <w:sz w:val="20"/>
          <w:szCs w:val="20"/>
        </w:rPr>
        <w:t>There was a $1,000,000 contribution to the plan.</w:t>
      </w:r>
    </w:p>
    <w:p w14:paraId="6E44AF9D" w14:textId="17146DB2" w:rsidR="003C1CDC" w:rsidRPr="003C1CDC" w:rsidRDefault="003C1CDC" w:rsidP="003C1CDC">
      <w:pPr>
        <w:pStyle w:val="ListParagraph"/>
        <w:ind w:left="1440"/>
        <w:jc w:val="left"/>
        <w:rPr>
          <w:rFonts w:ascii="Arial" w:hAnsi="Arial" w:cs="Arial"/>
          <w:color w:val="FF0000"/>
          <w:sz w:val="20"/>
          <w:szCs w:val="20"/>
        </w:rPr>
      </w:pPr>
      <w:r w:rsidRPr="003C1CDC">
        <w:rPr>
          <w:rFonts w:ascii="Arial" w:hAnsi="Arial" w:cs="Arial"/>
          <w:color w:val="FF0000"/>
          <w:sz w:val="20"/>
          <w:szCs w:val="20"/>
        </w:rPr>
        <w:t>An entry should be recorded to recognize the entity’s portion of the contribution.  The proportionate share of the contribution should be debited t</w:t>
      </w:r>
      <w:r>
        <w:rPr>
          <w:rFonts w:ascii="Arial" w:hAnsi="Arial" w:cs="Arial"/>
          <w:color w:val="FF0000"/>
          <w:sz w:val="20"/>
          <w:szCs w:val="20"/>
        </w:rPr>
        <w:t xml:space="preserve">o the liability and credited to </w:t>
      </w:r>
      <w:r w:rsidRPr="003C1CDC">
        <w:rPr>
          <w:rFonts w:ascii="Arial" w:hAnsi="Arial" w:cs="Arial"/>
          <w:color w:val="FF0000"/>
          <w:sz w:val="20"/>
          <w:szCs w:val="20"/>
        </w:rPr>
        <w:t xml:space="preserve">revenue.  </w:t>
      </w:r>
    </w:p>
    <w:p w14:paraId="5C11FA18" w14:textId="77777777" w:rsidR="003C1CDC" w:rsidRPr="003C1CDC" w:rsidRDefault="003C1CDC" w:rsidP="003C1CDC">
      <w:pPr>
        <w:pStyle w:val="ListParagraph"/>
        <w:numPr>
          <w:ilvl w:val="0"/>
          <w:numId w:val="26"/>
        </w:numPr>
        <w:spacing w:after="0" w:line="240" w:lineRule="auto"/>
        <w:ind w:right="0"/>
        <w:jc w:val="left"/>
        <w:rPr>
          <w:rFonts w:ascii="Arial" w:hAnsi="Arial" w:cs="Arial"/>
          <w:color w:val="FF0000"/>
          <w:sz w:val="20"/>
          <w:szCs w:val="20"/>
        </w:rPr>
      </w:pPr>
      <w:r w:rsidRPr="003C1CDC">
        <w:rPr>
          <w:rFonts w:ascii="Arial" w:hAnsi="Arial" w:cs="Arial"/>
          <w:color w:val="FF0000"/>
          <w:sz w:val="20"/>
          <w:szCs w:val="20"/>
        </w:rPr>
        <w:t xml:space="preserve">The 2018 implicit rate subsidy changed from prior year.  As this is an actuarial, estimated calculation, this fluctuation will happen year to year. </w:t>
      </w:r>
    </w:p>
    <w:p w14:paraId="38B43F77" w14:textId="77777777" w:rsidR="003C1CDC" w:rsidRPr="003C1CDC" w:rsidRDefault="003C1CDC" w:rsidP="003C1CDC">
      <w:pPr>
        <w:pStyle w:val="ListParagraph"/>
        <w:ind w:left="1440"/>
        <w:jc w:val="left"/>
        <w:rPr>
          <w:rFonts w:ascii="Arial" w:hAnsi="Arial" w:cs="Arial"/>
          <w:color w:val="FF0000"/>
          <w:sz w:val="20"/>
          <w:szCs w:val="20"/>
        </w:rPr>
      </w:pPr>
      <w:r w:rsidRPr="003C1CDC">
        <w:rPr>
          <w:rFonts w:ascii="Arial" w:hAnsi="Arial" w:cs="Arial"/>
          <w:color w:val="FF0000"/>
          <w:sz w:val="20"/>
          <w:szCs w:val="20"/>
        </w:rPr>
        <w:t xml:space="preserve">An entry should be recorded to recognize the change in the implicit rate subsidy.  This could be either a debit or credit to expense depending on whether too little expense or too much expense was recognized in the prior year.  </w:t>
      </w:r>
    </w:p>
    <w:p w14:paraId="2E23614C" w14:textId="75F37C6A" w:rsidR="003C1CDC" w:rsidRPr="003C1CDC" w:rsidRDefault="003C1CDC" w:rsidP="003C1CD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rPr>
          <w:rFonts w:ascii="Arial" w:hAnsi="Arial" w:cs="Arial"/>
          <w:color w:val="FF0000"/>
          <w:sz w:val="20"/>
          <w:szCs w:val="20"/>
        </w:rPr>
      </w:pPr>
      <w:r w:rsidRPr="003C1CDC">
        <w:rPr>
          <w:rFonts w:ascii="Arial" w:hAnsi="Arial" w:cs="Arial"/>
          <w:color w:val="FF0000"/>
          <w:sz w:val="20"/>
          <w:szCs w:val="20"/>
        </w:rPr>
        <w:t>After all entries are recorded, the Net OPEB liability and all deferred inflow and outflow ending balances should agree to the GASB 75 Audit Report.  Ending OPEB expense will not agree to the GASB 75 Audit Report because of the additional entries made.  The two items above should make the entries balance.</w:t>
      </w:r>
    </w:p>
    <w:p w14:paraId="7094D57D" w14:textId="77777777" w:rsidR="00690895" w:rsidRDefault="00690895" w:rsidP="003C1CD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rPr>
          <w:rFonts w:ascii="Arial" w:hAnsi="Arial" w:cs="Arial"/>
          <w:b/>
          <w:sz w:val="22"/>
          <w:szCs w:val="22"/>
        </w:rPr>
      </w:pPr>
    </w:p>
    <w:p w14:paraId="18CF0AB5" w14:textId="77777777" w:rsidR="00690895" w:rsidRPr="00806360"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06360">
        <w:rPr>
          <w:rFonts w:ascii="Arial" w:hAnsi="Arial" w:cs="Arial"/>
          <w:color w:val="0070C0"/>
          <w:sz w:val="20"/>
          <w:szCs w:val="20"/>
        </w:rPr>
        <w:t>[If the District’s employees were provided with benefits through more than one defined benefit OPEB plan, the District should disclose information required by paragraph 89 of GASB Statement No. 75 and should apply the requirements of paragraph 90 of this Statement.]</w:t>
      </w:r>
    </w:p>
    <w:p w14:paraId="59DA839D" w14:textId="77777777" w:rsidR="00690895" w:rsidRDefault="00690895" w:rsidP="00690895">
      <w:pPr>
        <w:widowControl/>
        <w:autoSpaceDE/>
        <w:autoSpaceDN/>
        <w:adjustRightInd/>
        <w:rPr>
          <w:rFonts w:ascii="Arial" w:hAnsi="Arial" w:cs="Arial"/>
          <w:sz w:val="20"/>
        </w:rPr>
      </w:pPr>
    </w:p>
    <w:p w14:paraId="11CC0B6C" w14:textId="77777777" w:rsidR="003C1CDC" w:rsidRDefault="003C1CDC" w:rsidP="00690895">
      <w:pPr>
        <w:widowControl/>
        <w:autoSpaceDE/>
        <w:autoSpaceDN/>
        <w:adjustRightInd/>
        <w:rPr>
          <w:rFonts w:ascii="Arial" w:hAnsi="Arial" w:cs="Arial"/>
          <w:b/>
          <w:sz w:val="20"/>
        </w:rPr>
      </w:pPr>
    </w:p>
    <w:p w14:paraId="4FFD6F7F" w14:textId="77777777" w:rsidR="003C1CDC" w:rsidRDefault="003C1CDC" w:rsidP="00690895">
      <w:pPr>
        <w:widowControl/>
        <w:autoSpaceDE/>
        <w:autoSpaceDN/>
        <w:adjustRightInd/>
        <w:rPr>
          <w:rFonts w:ascii="Arial" w:hAnsi="Arial" w:cs="Arial"/>
          <w:b/>
          <w:sz w:val="20"/>
        </w:rPr>
      </w:pPr>
    </w:p>
    <w:p w14:paraId="2EF81147" w14:textId="65F3AB3F" w:rsidR="00690895" w:rsidRPr="00E369C1" w:rsidRDefault="00690895" w:rsidP="00690895">
      <w:pPr>
        <w:widowControl/>
        <w:autoSpaceDE/>
        <w:autoSpaceDN/>
        <w:adjustRightInd/>
        <w:rPr>
          <w:rFonts w:ascii="Arial" w:hAnsi="Arial" w:cs="Arial"/>
          <w:b/>
          <w:sz w:val="20"/>
        </w:rPr>
      </w:pPr>
      <w:r w:rsidRPr="00B22BD8">
        <w:rPr>
          <w:rFonts w:ascii="Arial" w:hAnsi="Arial" w:cs="Arial"/>
          <w:b/>
          <w:sz w:val="20"/>
        </w:rPr>
        <w:lastRenderedPageBreak/>
        <w:t>General Information about the OPEB Plan</w:t>
      </w:r>
      <w:r w:rsidRPr="00E369C1">
        <w:rPr>
          <w:rFonts w:ascii="Arial" w:hAnsi="Arial" w:cs="Arial"/>
          <w:b/>
          <w:sz w:val="20"/>
        </w:rPr>
        <w:t>.</w:t>
      </w:r>
    </w:p>
    <w:p w14:paraId="7DBB9234" w14:textId="77777777" w:rsidR="00690895" w:rsidRDefault="00690895" w:rsidP="00690895">
      <w:pPr>
        <w:widowControl/>
        <w:autoSpaceDE/>
        <w:autoSpaceDN/>
        <w:adjustRightInd/>
        <w:rPr>
          <w:rFonts w:ascii="Arial" w:hAnsi="Arial" w:cs="Arial"/>
          <w:i/>
          <w:sz w:val="20"/>
        </w:rPr>
      </w:pPr>
    </w:p>
    <w:p w14:paraId="1FE4C4B0" w14:textId="63B9AF2D" w:rsidR="00690895" w:rsidRPr="00362438" w:rsidRDefault="00690895" w:rsidP="00690895">
      <w:pPr>
        <w:jc w:val="both"/>
        <w:rPr>
          <w:rFonts w:ascii="Arial" w:hAnsi="Arial" w:cs="Arial"/>
          <w:sz w:val="20"/>
          <w:szCs w:val="20"/>
        </w:rPr>
      </w:pPr>
      <w:r w:rsidRPr="00362438">
        <w:rPr>
          <w:rFonts w:ascii="Arial" w:hAnsi="Arial" w:cs="Arial"/>
          <w:i/>
          <w:sz w:val="20"/>
          <w:szCs w:val="20"/>
        </w:rPr>
        <w:t>Plan description.</w:t>
      </w:r>
      <w:r w:rsidRPr="00362438">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362438">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362438">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362438">
        <w:rPr>
          <w:rFonts w:ascii="Arial" w:hAnsi="Arial" w:cs="Arial"/>
          <w:sz w:val="20"/>
          <w:szCs w:val="20"/>
        </w:rPr>
        <w:t>The Plan is</w:t>
      </w:r>
      <w:r w:rsidRPr="00362438">
        <w:rPr>
          <w:rFonts w:ascii="Arial" w:hAnsi="Arial" w:cs="Arial"/>
          <w:sz w:val="20"/>
          <w:szCs w:val="20"/>
        </w:rPr>
        <w:t xml:space="preserve"> self-insured</w:t>
      </w:r>
      <w:r w:rsidR="00AD497E" w:rsidRPr="00362438">
        <w:rPr>
          <w:rFonts w:ascii="Arial" w:hAnsi="Arial" w:cs="Arial"/>
          <w:sz w:val="20"/>
          <w:szCs w:val="20"/>
        </w:rPr>
        <w:t xml:space="preserve"> and is financed through premiums collected from employers, employees, retirees and COBRA participants.  The Plan provides for Other Postemployment Benefits (OPEB) as a m</w:t>
      </w:r>
      <w:r w:rsidRPr="00362438">
        <w:rPr>
          <w:rFonts w:ascii="Arial" w:hAnsi="Arial" w:cs="Arial"/>
          <w:sz w:val="20"/>
          <w:szCs w:val="20"/>
        </w:rPr>
        <w:t xml:space="preserve">ultiple-employer defined benefit OPEB </w:t>
      </w:r>
      <w:r w:rsidRPr="004D5AD8">
        <w:rPr>
          <w:rFonts w:ascii="Arial" w:hAnsi="Arial" w:cs="Arial"/>
          <w:sz w:val="20"/>
          <w:szCs w:val="20"/>
        </w:rPr>
        <w:t>plan</w:t>
      </w:r>
      <w:r w:rsidR="004D5AD8" w:rsidRPr="004D5AD8">
        <w:rPr>
          <w:rFonts w:ascii="Arial" w:hAnsi="Arial" w:cs="Arial"/>
          <w:sz w:val="20"/>
          <w:szCs w:val="20"/>
        </w:rPr>
        <w:t xml:space="preserve">.  The plan issues a publicly available financial report that can be obtained at </w:t>
      </w:r>
      <w:r w:rsidR="00627701" w:rsidRPr="004D5AD8">
        <w:rPr>
          <w:rFonts w:ascii="Arial" w:hAnsi="Arial" w:cs="Arial"/>
          <w:sz w:val="20"/>
          <w:szCs w:val="20"/>
        </w:rPr>
        <w:t xml:space="preserve"> </w:t>
      </w:r>
      <w:hyperlink r:id="rId156" w:history="1">
        <w:r w:rsidR="004D5AD8" w:rsidRPr="004D5AD8">
          <w:rPr>
            <w:color w:val="0000FF"/>
            <w:u w:val="single"/>
          </w:rPr>
          <w:t>http://knowyourbenefits.dfa.ms.gov/</w:t>
        </w:r>
      </w:hyperlink>
      <w:r w:rsidR="004D5AD8" w:rsidRPr="004D5AD8">
        <w:t>.</w:t>
      </w:r>
      <w:r w:rsidR="004D5AD8">
        <w:t xml:space="preserve">  </w:t>
      </w:r>
    </w:p>
    <w:p w14:paraId="265A47B7" w14:textId="77777777" w:rsidR="00690895" w:rsidRDefault="00690895" w:rsidP="00690895">
      <w:pPr>
        <w:jc w:val="both"/>
        <w:rPr>
          <w:rFonts w:ascii="Arial" w:hAnsi="Arial" w:cs="Arial"/>
          <w:i/>
          <w:sz w:val="20"/>
        </w:rPr>
      </w:pPr>
    </w:p>
    <w:p w14:paraId="707DFEA9" w14:textId="77777777" w:rsidR="00690895" w:rsidRDefault="00690895" w:rsidP="00690895">
      <w:pPr>
        <w:jc w:val="both"/>
        <w:rPr>
          <w:rFonts w:ascii="Arial" w:hAnsi="Arial" w:cs="Arial"/>
          <w:i/>
          <w:sz w:val="20"/>
        </w:rPr>
      </w:pPr>
      <w:r w:rsidRPr="000907D4">
        <w:rPr>
          <w:rFonts w:ascii="Arial" w:hAnsi="Arial" w:cs="Arial"/>
          <w:i/>
          <w:sz w:val="20"/>
        </w:rPr>
        <w:t xml:space="preserve">Benefits provided. </w:t>
      </w:r>
    </w:p>
    <w:p w14:paraId="2C9F88AA" w14:textId="77777777" w:rsidR="00690895" w:rsidRPr="000907D4" w:rsidRDefault="00690895" w:rsidP="00690895">
      <w:pPr>
        <w:jc w:val="both"/>
        <w:rPr>
          <w:rFonts w:ascii="Arial" w:hAnsi="Arial" w:cs="Arial"/>
          <w:sz w:val="20"/>
        </w:rPr>
      </w:pPr>
    </w:p>
    <w:p w14:paraId="7F4AB18E" w14:textId="55D30346" w:rsidR="00690895" w:rsidRPr="000907D4" w:rsidRDefault="00690895" w:rsidP="00690895">
      <w:pPr>
        <w:jc w:val="both"/>
        <w:rPr>
          <w:rFonts w:ascii="Arial" w:hAnsi="Arial" w:cs="Arial"/>
          <w:sz w:val="20"/>
        </w:rPr>
      </w:pPr>
      <w:r w:rsidRPr="000907D4">
        <w:rPr>
          <w:rFonts w:ascii="Arial" w:hAnsi="Arial" w:cs="Arial"/>
          <w:sz w:val="20"/>
        </w:rPr>
        <w:t>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w:t>
      </w:r>
      <w:r>
        <w:rPr>
          <w:rFonts w:ascii="Arial" w:hAnsi="Arial" w:cs="Arial"/>
          <w:sz w:val="20"/>
        </w:rPr>
        <w:t xml:space="preserve"> </w:t>
      </w:r>
      <w:r w:rsidR="00627701">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Pr>
          <w:rFonts w:ascii="Arial" w:hAnsi="Arial" w:cs="Arial"/>
          <w:sz w:val="20"/>
        </w:rPr>
        <w:t xml:space="preserve"> </w:t>
      </w:r>
      <w:r w:rsidRPr="000907D4">
        <w:rPr>
          <w:rFonts w:ascii="Arial" w:hAnsi="Arial" w:cs="Arial"/>
          <w:sz w:val="20"/>
        </w:rPr>
        <w:t xml:space="preserve">Employees’ premiums are funded primarily by their employers. Retirees must pay their own premiums, as do active employees for spouse and dependent medical coverage. The Board has the sole authority for setting life and health insurance premiums for the Plan. Per Section 12-15-15 (10) Mississippi Code Ann. (1972), a retired employee electing to purchase retiree life and health insurance must pay the full cost of such 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0907D4" w:rsidRDefault="00690895" w:rsidP="00690895">
      <w:pPr>
        <w:rPr>
          <w:rFonts w:ascii="Arial" w:hAnsi="Arial" w:cs="Arial"/>
          <w:sz w:val="20"/>
        </w:rPr>
      </w:pPr>
    </w:p>
    <w:p w14:paraId="2F4D5FA8" w14:textId="77777777" w:rsidR="00690895" w:rsidRDefault="00690895" w:rsidP="00690895">
      <w:pPr>
        <w:rPr>
          <w:rFonts w:ascii="Arial" w:hAnsi="Arial" w:cs="Arial"/>
          <w:i/>
          <w:sz w:val="20"/>
        </w:rPr>
      </w:pPr>
      <w:r w:rsidRPr="000907D4">
        <w:rPr>
          <w:rFonts w:ascii="Arial" w:hAnsi="Arial" w:cs="Arial"/>
          <w:i/>
          <w:sz w:val="20"/>
        </w:rPr>
        <w:t xml:space="preserve">Contributions. </w:t>
      </w:r>
    </w:p>
    <w:p w14:paraId="465B727E" w14:textId="77777777" w:rsidR="00690895" w:rsidRPr="000907D4" w:rsidRDefault="00690895" w:rsidP="00690895">
      <w:pPr>
        <w:jc w:val="both"/>
        <w:rPr>
          <w:rFonts w:ascii="Arial" w:hAnsi="Arial" w:cs="Arial"/>
          <w:sz w:val="20"/>
        </w:rPr>
      </w:pPr>
    </w:p>
    <w:p w14:paraId="3D442A09" w14:textId="09A582F5" w:rsidR="00690895" w:rsidRPr="000907D4" w:rsidRDefault="00690895" w:rsidP="00690895">
      <w:pPr>
        <w:widowControl/>
        <w:autoSpaceDE/>
        <w:autoSpaceDN/>
        <w:adjustRightInd/>
        <w:jc w:val="both"/>
        <w:rPr>
          <w:rFonts w:ascii="Arial" w:hAnsi="Arial" w:cs="Arial"/>
          <w:sz w:val="20"/>
        </w:rPr>
      </w:pPr>
      <w:r w:rsidRPr="000907D4">
        <w:rPr>
          <w:rFonts w:ascii="Arial" w:hAnsi="Arial" w:cs="Arial"/>
          <w:sz w:val="20"/>
        </w:rPr>
        <w:t>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District were $___________ for the year ended June 30, 201</w:t>
      </w:r>
      <w:r w:rsidR="00756B71">
        <w:rPr>
          <w:rFonts w:ascii="Arial" w:hAnsi="Arial" w:cs="Arial"/>
          <w:sz w:val="20"/>
        </w:rPr>
        <w:t>9</w:t>
      </w:r>
      <w:r w:rsidRPr="000907D4">
        <w:rPr>
          <w:rFonts w:ascii="Arial" w:hAnsi="Arial" w:cs="Arial"/>
          <w:sz w:val="20"/>
        </w:rPr>
        <w:t xml:space="preserve">.  </w:t>
      </w:r>
    </w:p>
    <w:p w14:paraId="7B0D6213"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0907D4" w:rsidRDefault="00690895" w:rsidP="00690895">
      <w:pPr>
        <w:rPr>
          <w:rFonts w:ascii="Arial" w:hAnsi="Arial" w:cs="Arial"/>
          <w:sz w:val="20"/>
          <w:szCs w:val="20"/>
        </w:rPr>
      </w:pPr>
      <w:r w:rsidRPr="000907D4">
        <w:rPr>
          <w:rFonts w:ascii="Arial" w:hAnsi="Arial" w:cs="Arial"/>
          <w:b/>
          <w:sz w:val="20"/>
          <w:szCs w:val="20"/>
        </w:rPr>
        <w:t>OPEB Liabilities, OPEB Expense, and Deferred Outflows of Resources and Deferred Inflows of Resources related to OPEB</w:t>
      </w:r>
    </w:p>
    <w:p w14:paraId="64E21BA1" w14:textId="77777777" w:rsidR="00690895" w:rsidRDefault="00690895" w:rsidP="00690895">
      <w:pPr>
        <w:widowControl/>
        <w:autoSpaceDE/>
        <w:autoSpaceDN/>
        <w:adjustRightInd/>
        <w:rPr>
          <w:rFonts w:ascii="Arial" w:hAnsi="Arial" w:cs="Arial"/>
          <w:sz w:val="20"/>
        </w:rPr>
      </w:pPr>
    </w:p>
    <w:p w14:paraId="514AD1A5" w14:textId="2910A178" w:rsidR="00690895" w:rsidRDefault="00690895" w:rsidP="00690895">
      <w:pPr>
        <w:widowControl/>
        <w:autoSpaceDE/>
        <w:autoSpaceDN/>
        <w:adjustRightInd/>
        <w:jc w:val="both"/>
        <w:rPr>
          <w:rFonts w:ascii="Arial" w:hAnsi="Arial" w:cs="Arial"/>
          <w:sz w:val="20"/>
        </w:rPr>
      </w:pPr>
      <w:r w:rsidRPr="00B119DB">
        <w:rPr>
          <w:rFonts w:ascii="Arial" w:hAnsi="Arial" w:cs="Arial"/>
          <w:sz w:val="20"/>
        </w:rPr>
        <w:t>At June 30, 20</w:t>
      </w:r>
      <w:r>
        <w:rPr>
          <w:rFonts w:ascii="Arial" w:hAnsi="Arial" w:cs="Arial"/>
          <w:sz w:val="20"/>
        </w:rPr>
        <w:t>1</w:t>
      </w:r>
      <w:r w:rsidR="00756B71">
        <w:rPr>
          <w:rFonts w:ascii="Arial" w:hAnsi="Arial" w:cs="Arial"/>
          <w:sz w:val="20"/>
        </w:rPr>
        <w:t>9</w:t>
      </w:r>
      <w:r w:rsidRPr="00B119DB">
        <w:rPr>
          <w:rFonts w:ascii="Arial" w:hAnsi="Arial" w:cs="Arial"/>
          <w:sz w:val="20"/>
        </w:rPr>
        <w:t xml:space="preserve">, the District reported a liability of </w:t>
      </w:r>
      <w:r w:rsidRPr="000907D4">
        <w:rPr>
          <w:rFonts w:ascii="Arial" w:hAnsi="Arial" w:cs="Arial"/>
          <w:sz w:val="20"/>
        </w:rPr>
        <w:t>$___________</w:t>
      </w:r>
      <w:r w:rsidRPr="00B119DB">
        <w:rPr>
          <w:rFonts w:ascii="Arial" w:hAnsi="Arial" w:cs="Arial"/>
          <w:sz w:val="20"/>
        </w:rPr>
        <w:t>for its proportionate</w:t>
      </w:r>
      <w:r>
        <w:rPr>
          <w:rFonts w:ascii="Arial" w:hAnsi="Arial" w:cs="Arial"/>
          <w:sz w:val="20"/>
        </w:rPr>
        <w:t xml:space="preserve"> </w:t>
      </w:r>
      <w:r w:rsidRPr="00B119DB">
        <w:rPr>
          <w:rFonts w:ascii="Arial" w:hAnsi="Arial" w:cs="Arial"/>
          <w:sz w:val="20"/>
        </w:rPr>
        <w:t>share of the net OPEB liability. The net OPEB liability was measured as of</w:t>
      </w:r>
      <w:r>
        <w:rPr>
          <w:rFonts w:ascii="Arial" w:hAnsi="Arial" w:cs="Arial"/>
          <w:sz w:val="20"/>
        </w:rPr>
        <w:t xml:space="preserve"> June 30, 201</w:t>
      </w:r>
      <w:r w:rsidR="00756B71">
        <w:rPr>
          <w:rFonts w:ascii="Arial" w:hAnsi="Arial" w:cs="Arial"/>
          <w:sz w:val="20"/>
        </w:rPr>
        <w:t>8</w:t>
      </w:r>
      <w:r w:rsidRPr="00B119DB">
        <w:rPr>
          <w:rFonts w:ascii="Arial" w:hAnsi="Arial" w:cs="Arial"/>
          <w:sz w:val="20"/>
        </w:rPr>
        <w:t>, and the total OPEB liability used to calculate the net OPEB</w:t>
      </w:r>
      <w:r>
        <w:rPr>
          <w:rFonts w:ascii="Arial" w:hAnsi="Arial" w:cs="Arial"/>
          <w:sz w:val="20"/>
        </w:rPr>
        <w:t xml:space="preserve"> </w:t>
      </w:r>
      <w:r w:rsidRPr="00B119DB">
        <w:rPr>
          <w:rFonts w:ascii="Arial" w:hAnsi="Arial" w:cs="Arial"/>
          <w:sz w:val="20"/>
        </w:rPr>
        <w:t>liability was determined by an actuarial valuati</w:t>
      </w:r>
      <w:r w:rsidR="00102D62">
        <w:rPr>
          <w:rFonts w:ascii="Arial" w:hAnsi="Arial" w:cs="Arial"/>
          <w:sz w:val="20"/>
        </w:rPr>
        <w:t>on as of that date. The basis for the District’s proportion is determined by comparing the employer’s average monthly employees participating in the Plan with the total average employees participating in the Plan in the fiscal y</w:t>
      </w:r>
      <w:r w:rsidR="008501C5">
        <w:rPr>
          <w:rFonts w:ascii="Arial" w:hAnsi="Arial" w:cs="Arial"/>
          <w:sz w:val="20"/>
        </w:rPr>
        <w:t>ear of all employer</w:t>
      </w:r>
      <w:r w:rsidR="00102D62">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B119DB">
        <w:rPr>
          <w:rFonts w:ascii="Arial" w:hAnsi="Arial" w:cs="Arial"/>
          <w:sz w:val="20"/>
        </w:rPr>
        <w:t>At</w:t>
      </w:r>
      <w:r>
        <w:rPr>
          <w:rFonts w:ascii="Arial" w:hAnsi="Arial" w:cs="Arial"/>
          <w:sz w:val="20"/>
        </w:rPr>
        <w:t xml:space="preserve"> the measurement date of June 30, 201</w:t>
      </w:r>
      <w:r w:rsidR="00756B71">
        <w:rPr>
          <w:rFonts w:ascii="Arial" w:hAnsi="Arial" w:cs="Arial"/>
          <w:sz w:val="20"/>
        </w:rPr>
        <w:t>8</w:t>
      </w:r>
      <w:r w:rsidRPr="00B119DB">
        <w:rPr>
          <w:rFonts w:ascii="Arial" w:hAnsi="Arial" w:cs="Arial"/>
          <w:sz w:val="20"/>
        </w:rPr>
        <w:t>, the District</w:t>
      </w:r>
      <w:r w:rsidRPr="00B119DB">
        <w:rPr>
          <w:rFonts w:ascii="Arial" w:hAnsi="Arial" w:cs="Courier New"/>
          <w:sz w:val="20"/>
        </w:rPr>
        <w:t>’</w:t>
      </w:r>
      <w:r w:rsidRPr="00B119DB">
        <w:rPr>
          <w:rFonts w:ascii="Arial" w:hAnsi="Arial" w:cs="Arial"/>
          <w:sz w:val="20"/>
        </w:rPr>
        <w:t>s proportion was</w:t>
      </w:r>
      <w:r>
        <w:rPr>
          <w:rFonts w:ascii="Arial" w:hAnsi="Arial" w:cs="Arial"/>
          <w:sz w:val="20"/>
        </w:rPr>
        <w:t xml:space="preserve"> </w:t>
      </w:r>
      <w:r w:rsidRPr="000907D4">
        <w:rPr>
          <w:rFonts w:ascii="Arial" w:hAnsi="Arial" w:cs="Arial"/>
          <w:sz w:val="20"/>
        </w:rPr>
        <w:t>__</w:t>
      </w:r>
      <w:r>
        <w:rPr>
          <w:rFonts w:ascii="Arial" w:hAnsi="Arial" w:cs="Arial"/>
          <w:sz w:val="20"/>
        </w:rPr>
        <w:t>__</w:t>
      </w:r>
      <w:r w:rsidRPr="000907D4">
        <w:rPr>
          <w:rFonts w:ascii="Arial" w:hAnsi="Arial" w:cs="Arial"/>
          <w:sz w:val="20"/>
        </w:rPr>
        <w:t>__</w:t>
      </w:r>
      <w:r>
        <w:rPr>
          <w:rFonts w:ascii="Arial" w:hAnsi="Arial" w:cs="Arial"/>
          <w:sz w:val="20"/>
        </w:rPr>
        <w:t xml:space="preserve"> </w:t>
      </w:r>
      <w:r w:rsidRPr="00B119DB">
        <w:rPr>
          <w:rFonts w:ascii="Arial" w:hAnsi="Arial" w:cs="Arial"/>
          <w:sz w:val="20"/>
        </w:rPr>
        <w:t>percent.</w:t>
      </w:r>
      <w:r>
        <w:rPr>
          <w:rFonts w:ascii="Arial" w:hAnsi="Arial" w:cs="Arial"/>
          <w:sz w:val="20"/>
        </w:rPr>
        <w:t xml:space="preserve">  This was an increase/decrease of ______percent from the proportionate share as of the measurement date of June 30, 201</w:t>
      </w:r>
      <w:r w:rsidR="00756B71">
        <w:rPr>
          <w:rFonts w:ascii="Arial" w:hAnsi="Arial" w:cs="Arial"/>
          <w:sz w:val="20"/>
        </w:rPr>
        <w:t>7</w:t>
      </w:r>
      <w:r>
        <w:rPr>
          <w:rFonts w:ascii="Arial" w:hAnsi="Arial" w:cs="Arial"/>
          <w:sz w:val="20"/>
        </w:rPr>
        <w:t xml:space="preserve">. </w:t>
      </w:r>
      <w:r>
        <w:rPr>
          <w:rFonts w:ascii="Arial" w:hAnsi="Arial" w:cs="Arial"/>
          <w:sz w:val="20"/>
          <w:szCs w:val="20"/>
        </w:rPr>
        <w:t xml:space="preserve">  </w:t>
      </w:r>
      <w:r w:rsidRPr="00522FDE">
        <w:rPr>
          <w:rFonts w:ascii="Arial" w:hAnsi="Arial" w:cs="Arial"/>
          <w:color w:val="0070C0"/>
          <w:sz w:val="20"/>
          <w:szCs w:val="20"/>
        </w:rPr>
        <w:t xml:space="preserve">[Remove previous sentence if not applicable.]  </w:t>
      </w:r>
    </w:p>
    <w:p w14:paraId="3E597ED5" w14:textId="77777777" w:rsidR="00690895" w:rsidRDefault="00690895" w:rsidP="00690895">
      <w:pPr>
        <w:widowControl/>
        <w:autoSpaceDE/>
        <w:autoSpaceDN/>
        <w:adjustRightInd/>
        <w:rPr>
          <w:rFonts w:ascii="Arial" w:hAnsi="Arial" w:cs="Arial"/>
          <w:sz w:val="20"/>
        </w:rPr>
      </w:pPr>
    </w:p>
    <w:p w14:paraId="46584298" w14:textId="2B5BEF33" w:rsidR="00690895" w:rsidRPr="00C24742" w:rsidRDefault="00690895" w:rsidP="00690895">
      <w:pPr>
        <w:widowControl/>
        <w:autoSpaceDE/>
        <w:autoSpaceDN/>
        <w:adjustRightInd/>
        <w:jc w:val="both"/>
        <w:rPr>
          <w:rFonts w:ascii="Arial" w:hAnsi="Arial" w:cs="Arial"/>
          <w:sz w:val="20"/>
        </w:rPr>
      </w:pPr>
      <w:r w:rsidRPr="00C24742">
        <w:rPr>
          <w:rFonts w:ascii="Arial" w:hAnsi="Arial" w:cs="Arial"/>
          <w:sz w:val="20"/>
        </w:rPr>
        <w:lastRenderedPageBreak/>
        <w:t>For the year ended June 30, 20</w:t>
      </w:r>
      <w:r>
        <w:rPr>
          <w:rFonts w:ascii="Arial" w:hAnsi="Arial" w:cs="Arial"/>
          <w:sz w:val="20"/>
        </w:rPr>
        <w:t>1</w:t>
      </w:r>
      <w:r w:rsidR="00756B71">
        <w:rPr>
          <w:rFonts w:ascii="Arial" w:hAnsi="Arial" w:cs="Arial"/>
          <w:sz w:val="20"/>
        </w:rPr>
        <w:t>9</w:t>
      </w:r>
      <w:r w:rsidRPr="00C24742">
        <w:rPr>
          <w:rFonts w:ascii="Arial" w:hAnsi="Arial" w:cs="Arial"/>
          <w:sz w:val="20"/>
        </w:rPr>
        <w:t>, the District recognized OPEB expense of</w:t>
      </w:r>
      <w:r>
        <w:rPr>
          <w:rFonts w:ascii="Arial" w:hAnsi="Arial" w:cs="Arial"/>
          <w:sz w:val="20"/>
        </w:rPr>
        <w:t xml:space="preserve"> </w:t>
      </w:r>
      <w:r>
        <w:rPr>
          <w:rFonts w:ascii="Arial" w:hAnsi="Arial" w:cs="Arial"/>
          <w:sz w:val="20"/>
          <w:szCs w:val="20"/>
        </w:rPr>
        <w:t>$_______</w:t>
      </w:r>
      <w:r w:rsidRPr="00C24742">
        <w:rPr>
          <w:rFonts w:ascii="Arial" w:hAnsi="Arial" w:cs="Arial"/>
          <w:sz w:val="20"/>
        </w:rPr>
        <w:t>. At June 30, 20</w:t>
      </w:r>
      <w:r>
        <w:rPr>
          <w:rFonts w:ascii="Arial" w:hAnsi="Arial" w:cs="Arial"/>
          <w:sz w:val="20"/>
        </w:rPr>
        <w:t>1</w:t>
      </w:r>
      <w:r w:rsidR="00756B71">
        <w:rPr>
          <w:rFonts w:ascii="Arial" w:hAnsi="Arial" w:cs="Arial"/>
          <w:sz w:val="20"/>
        </w:rPr>
        <w:t>9</w:t>
      </w:r>
      <w:r w:rsidRPr="00C24742">
        <w:rPr>
          <w:rFonts w:ascii="Arial" w:hAnsi="Arial" w:cs="Arial"/>
          <w:sz w:val="20"/>
        </w:rPr>
        <w:t>, the District reported deferred outflows of resources</w:t>
      </w:r>
      <w:r>
        <w:rPr>
          <w:rFonts w:ascii="Arial" w:hAnsi="Arial" w:cs="Arial"/>
          <w:sz w:val="20"/>
        </w:rPr>
        <w:t xml:space="preserve"> </w:t>
      </w:r>
      <w:r w:rsidRPr="00C24742">
        <w:rPr>
          <w:rFonts w:ascii="Arial" w:hAnsi="Arial" w:cs="Arial"/>
          <w:sz w:val="20"/>
        </w:rPr>
        <w:t>and deferred inflows of resources related to OPEB from the following sources:</w:t>
      </w:r>
    </w:p>
    <w:p w14:paraId="42FF97C3" w14:textId="77777777" w:rsidR="00690895" w:rsidRPr="00A20621" w:rsidRDefault="00690895" w:rsidP="00690895">
      <w:pPr>
        <w:widowControl/>
        <w:autoSpaceDE/>
        <w:autoSpaceDN/>
        <w:adjustRightInd/>
        <w:rPr>
          <w:rFonts w:ascii="Arial" w:hAnsi="Arial" w:cs="Times New Roman"/>
          <w:color w:val="0070C0"/>
          <w:sz w:val="20"/>
        </w:rPr>
      </w:pPr>
    </w:p>
    <w:p w14:paraId="626DE5CF"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14:paraId="418FCE05" w14:textId="77777777" w:rsidTr="00AD497E">
        <w:tc>
          <w:tcPr>
            <w:tcW w:w="4495" w:type="dxa"/>
          </w:tcPr>
          <w:p w14:paraId="2D162B7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5B7C0602"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690895" w14:paraId="67293D2D" w14:textId="77777777" w:rsidTr="00AD497E">
        <w:trPr>
          <w:trHeight w:val="765"/>
        </w:trPr>
        <w:tc>
          <w:tcPr>
            <w:tcW w:w="4495" w:type="dxa"/>
          </w:tcPr>
          <w:p w14:paraId="44DF71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4B1BCE1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p w14:paraId="04BDD4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01966F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Pr>
          <w:p w14:paraId="03429D3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Pr>
          <w:p w14:paraId="48EA7F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75AF709C" w14:textId="77777777" w:rsidTr="00AD497E">
        <w:trPr>
          <w:trHeight w:val="540"/>
        </w:trPr>
        <w:tc>
          <w:tcPr>
            <w:tcW w:w="4495" w:type="dxa"/>
          </w:tcPr>
          <w:p w14:paraId="341CE5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539881A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OPEB plan investments</w:t>
            </w:r>
          </w:p>
        </w:tc>
        <w:tc>
          <w:tcPr>
            <w:tcW w:w="328" w:type="dxa"/>
          </w:tcPr>
          <w:p w14:paraId="1CB274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0A621A3D" w14:textId="77777777" w:rsidTr="00AD497E">
        <w:trPr>
          <w:trHeight w:val="729"/>
        </w:trPr>
        <w:tc>
          <w:tcPr>
            <w:tcW w:w="4495" w:type="dxa"/>
          </w:tcPr>
          <w:p w14:paraId="667FF8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565CBDD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p>
          <w:p w14:paraId="3EEC42F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of contributions           </w:t>
            </w:r>
          </w:p>
        </w:tc>
        <w:tc>
          <w:tcPr>
            <w:tcW w:w="328" w:type="dxa"/>
          </w:tcPr>
          <w:p w14:paraId="08D0DC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66120505" w14:textId="77777777" w:rsidTr="00AD497E">
        <w:trPr>
          <w:trHeight w:val="783"/>
        </w:trPr>
        <w:tc>
          <w:tcPr>
            <w:tcW w:w="4495" w:type="dxa"/>
          </w:tcPr>
          <w:p w14:paraId="709542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291A30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6CCAC1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1AFEBFE4" w14:textId="77777777" w:rsidTr="00AD497E">
        <w:tc>
          <w:tcPr>
            <w:tcW w:w="4495" w:type="dxa"/>
          </w:tcPr>
          <w:p w14:paraId="5C5788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Total</w:t>
            </w:r>
          </w:p>
        </w:tc>
        <w:tc>
          <w:tcPr>
            <w:tcW w:w="328" w:type="dxa"/>
          </w:tcPr>
          <w:p w14:paraId="25242CD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00F435A6"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OPEB resulting from school district contributions subsequent to the measurement date will be recognized as a reduction to the net OPEB liability in the year ended June 30, 20</w:t>
      </w:r>
      <w:r w:rsidR="00756B71">
        <w:rPr>
          <w:rFonts w:ascii="Arial" w:hAnsi="Arial" w:cs="Arial"/>
          <w:sz w:val="20"/>
          <w:szCs w:val="20"/>
        </w:rPr>
        <w:t>20</w:t>
      </w:r>
      <w:r>
        <w:rPr>
          <w:rFonts w:ascii="Arial" w:hAnsi="Arial" w:cs="Arial"/>
          <w:sz w:val="20"/>
          <w:szCs w:val="20"/>
        </w:rPr>
        <w:t>.  Other amounts reported as deferred outflows of resources and deferred inflows of resources related to OPEB will be recognized in OPEB expense as follows:</w:t>
      </w:r>
    </w:p>
    <w:p w14:paraId="39DFF38E"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14:paraId="6D9EFCC2" w14:textId="77777777" w:rsidTr="00AD497E">
        <w:tc>
          <w:tcPr>
            <w:tcW w:w="2160" w:type="dxa"/>
          </w:tcPr>
          <w:p w14:paraId="5F8F64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Ending</w:t>
            </w:r>
            <w:r w:rsidRPr="00117CA6">
              <w:rPr>
                <w:rFonts w:ascii="Arial" w:hAnsi="Arial" w:cs="Arial"/>
                <w:sz w:val="20"/>
                <w:szCs w:val="20"/>
              </w:rPr>
              <w:t xml:space="preserve"> June 30:</w:t>
            </w:r>
          </w:p>
          <w:p w14:paraId="1B0AB641" w14:textId="77777777" w:rsidR="00690895" w:rsidRPr="00117CA6"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036E83B" w14:textId="77777777" w:rsidTr="00AD497E">
        <w:trPr>
          <w:trHeight w:val="342"/>
        </w:trPr>
        <w:tc>
          <w:tcPr>
            <w:tcW w:w="2160" w:type="dxa"/>
          </w:tcPr>
          <w:p w14:paraId="075390F9" w14:textId="33BAC4AC"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756B71">
              <w:rPr>
                <w:rFonts w:ascii="Arial" w:hAnsi="Arial" w:cs="Arial"/>
                <w:sz w:val="20"/>
                <w:szCs w:val="20"/>
              </w:rPr>
              <w:t>20</w:t>
            </w:r>
          </w:p>
          <w:p w14:paraId="2BED428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4A3EFE4"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CD73F85" w14:textId="77777777" w:rsidTr="00AD497E">
        <w:tc>
          <w:tcPr>
            <w:tcW w:w="2160" w:type="dxa"/>
          </w:tcPr>
          <w:p w14:paraId="5577D036" w14:textId="1F17CA23"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56B71">
              <w:rPr>
                <w:rFonts w:ascii="Arial" w:hAnsi="Arial" w:cs="Arial"/>
                <w:sz w:val="20"/>
                <w:szCs w:val="20"/>
              </w:rPr>
              <w:t>1</w:t>
            </w:r>
          </w:p>
          <w:p w14:paraId="707B8A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6A8B58B8" w14:textId="77777777" w:rsidTr="00AD497E">
        <w:tc>
          <w:tcPr>
            <w:tcW w:w="2160" w:type="dxa"/>
          </w:tcPr>
          <w:p w14:paraId="38AC7AE7" w14:textId="6EB262E9"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56B71">
              <w:rPr>
                <w:rFonts w:ascii="Arial" w:hAnsi="Arial" w:cs="Arial"/>
                <w:sz w:val="20"/>
                <w:szCs w:val="20"/>
              </w:rPr>
              <w:t>2</w:t>
            </w:r>
          </w:p>
          <w:p w14:paraId="4BF3C27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2F04F032" w14:textId="77777777" w:rsidTr="00AD497E">
        <w:trPr>
          <w:trHeight w:val="278"/>
        </w:trPr>
        <w:tc>
          <w:tcPr>
            <w:tcW w:w="2160" w:type="dxa"/>
          </w:tcPr>
          <w:p w14:paraId="7ED7795C" w14:textId="4C89840F"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56B71">
              <w:rPr>
                <w:rFonts w:ascii="Arial" w:hAnsi="Arial" w:cs="Arial"/>
                <w:sz w:val="20"/>
                <w:szCs w:val="20"/>
              </w:rPr>
              <w:t>3</w:t>
            </w:r>
          </w:p>
          <w:p w14:paraId="2B57BB8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7C359D12" w14:textId="77777777" w:rsidTr="00AD497E">
        <w:tc>
          <w:tcPr>
            <w:tcW w:w="2160" w:type="dxa"/>
          </w:tcPr>
          <w:p w14:paraId="6B7F7199" w14:textId="529C1BF9"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56B71">
              <w:rPr>
                <w:rFonts w:ascii="Arial" w:hAnsi="Arial" w:cs="Arial"/>
                <w:sz w:val="20"/>
                <w:szCs w:val="20"/>
              </w:rPr>
              <w:t>4</w:t>
            </w:r>
          </w:p>
          <w:p w14:paraId="1335E6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11ED7FA9" w14:textId="77777777" w:rsidTr="00AD497E">
        <w:tc>
          <w:tcPr>
            <w:tcW w:w="2160" w:type="dxa"/>
          </w:tcPr>
          <w:p w14:paraId="2FD7C51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03B1898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906F735" w14:textId="77777777" w:rsidR="00690895" w:rsidRDefault="00690895" w:rsidP="00690895">
      <w:pPr>
        <w:widowControl/>
        <w:autoSpaceDE/>
        <w:autoSpaceDN/>
        <w:adjustRightInd/>
        <w:rPr>
          <w:rFonts w:ascii="Arial" w:hAnsi="Arial" w:cs="Arial"/>
          <w:i/>
          <w:sz w:val="20"/>
        </w:rPr>
      </w:pPr>
    </w:p>
    <w:p w14:paraId="2B46911C" w14:textId="49EA0835" w:rsidR="00690895" w:rsidRDefault="00690895" w:rsidP="00690895">
      <w:pPr>
        <w:widowControl/>
        <w:autoSpaceDE/>
        <w:autoSpaceDN/>
        <w:adjustRightInd/>
        <w:jc w:val="both"/>
        <w:rPr>
          <w:rFonts w:ascii="Arial" w:hAnsi="Arial" w:cs="Arial"/>
        </w:rPr>
      </w:pPr>
      <w:r w:rsidRPr="001855CC">
        <w:rPr>
          <w:rFonts w:ascii="Arial" w:hAnsi="Arial" w:cs="Arial"/>
          <w:i/>
          <w:sz w:val="20"/>
        </w:rPr>
        <w:t>Actuarial assumptions.</w:t>
      </w:r>
      <w:r w:rsidRPr="001855CC">
        <w:rPr>
          <w:rFonts w:ascii="Arial" w:hAnsi="Arial" w:cs="Arial"/>
          <w:sz w:val="20"/>
        </w:rPr>
        <w:t xml:space="preserve">  The total OPEB liability in the </w:t>
      </w:r>
      <w:r>
        <w:rPr>
          <w:rFonts w:ascii="Arial" w:hAnsi="Arial" w:cs="Arial"/>
          <w:sz w:val="20"/>
        </w:rPr>
        <w:t>June 30, 201</w:t>
      </w:r>
      <w:r w:rsidR="00756B71">
        <w:rPr>
          <w:rFonts w:ascii="Arial" w:hAnsi="Arial" w:cs="Arial"/>
          <w:sz w:val="20"/>
        </w:rPr>
        <w:t>8</w:t>
      </w:r>
      <w:r>
        <w:rPr>
          <w:rFonts w:ascii="Arial" w:hAnsi="Arial" w:cs="Arial"/>
          <w:sz w:val="20"/>
        </w:rPr>
        <w:t xml:space="preserve"> </w:t>
      </w:r>
      <w:r w:rsidRPr="001855CC">
        <w:rPr>
          <w:rFonts w:ascii="Arial" w:hAnsi="Arial" w:cs="Arial"/>
          <w:sz w:val="20"/>
        </w:rPr>
        <w:t>actuarial valuation was determined using the following actuarial assumptions,</w:t>
      </w:r>
      <w:r>
        <w:rPr>
          <w:rFonts w:ascii="Arial" w:hAnsi="Arial" w:cs="Arial"/>
          <w:sz w:val="20"/>
        </w:rPr>
        <w:t xml:space="preserve"> </w:t>
      </w:r>
      <w:r w:rsidRPr="001855CC">
        <w:rPr>
          <w:rFonts w:ascii="Arial" w:hAnsi="Arial" w:cs="Arial"/>
          <w:sz w:val="20"/>
        </w:rPr>
        <w:t>applied to all periods included in the measurement, unless otherwise specified:</w:t>
      </w:r>
    </w:p>
    <w:p w14:paraId="4D39A561" w14:textId="77777777" w:rsidR="00690895"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14:paraId="07282479" w14:textId="77777777" w:rsidTr="00AD497E">
        <w:tc>
          <w:tcPr>
            <w:tcW w:w="3510" w:type="dxa"/>
          </w:tcPr>
          <w:p w14:paraId="378A5BA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Inflation</w:t>
            </w:r>
          </w:p>
          <w:p w14:paraId="51EAA7E0"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3.00 percent</w:t>
            </w:r>
          </w:p>
        </w:tc>
      </w:tr>
      <w:tr w:rsidR="00690895" w14:paraId="736A7847" w14:textId="77777777" w:rsidTr="00AD497E">
        <w:tc>
          <w:tcPr>
            <w:tcW w:w="3510" w:type="dxa"/>
          </w:tcPr>
          <w:p w14:paraId="2A0BF74C"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w:t>
            </w:r>
          </w:p>
          <w:p w14:paraId="281AE113"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2A394DC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812C00">
              <w:rPr>
                <w:rFonts w:ascii="Arial" w:hAnsi="Arial" w:cs="Arial"/>
                <w:sz w:val="20"/>
                <w:szCs w:val="20"/>
              </w:rPr>
              <w:t>3.25</w:t>
            </w:r>
            <w:r>
              <w:rPr>
                <w:rFonts w:ascii="Arial" w:hAnsi="Arial" w:cs="Arial"/>
                <w:sz w:val="20"/>
                <w:szCs w:val="20"/>
              </w:rPr>
              <w:t>-18.50 percent, including wage inflation</w:t>
            </w:r>
          </w:p>
        </w:tc>
      </w:tr>
      <w:tr w:rsidR="00690895" w14:paraId="21D30DC9" w14:textId="77777777" w:rsidTr="00AD497E">
        <w:tc>
          <w:tcPr>
            <w:tcW w:w="3510" w:type="dxa"/>
          </w:tcPr>
          <w:p w14:paraId="56952E9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Long-term Investment Rate of Return, net of OPEB plan investment expense, including inflation</w:t>
            </w:r>
          </w:p>
          <w:p w14:paraId="3428EE7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Municipal Bond Index Rate</w:t>
            </w:r>
          </w:p>
          <w:p w14:paraId="36C78B49"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20374BD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tc>
        <w:tc>
          <w:tcPr>
            <w:tcW w:w="4068" w:type="dxa"/>
          </w:tcPr>
          <w:p w14:paraId="0464FBD4" w14:textId="3249B08C" w:rsidR="00690895" w:rsidRDefault="00756B71"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4.50%</w:t>
            </w:r>
          </w:p>
          <w:p w14:paraId="311DB88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C3BE11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36F9F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5006B5C9"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756B71">
              <w:rPr>
                <w:rFonts w:ascii="Arial" w:hAnsi="Arial" w:cs="Arial"/>
                <w:sz w:val="20"/>
                <w:szCs w:val="20"/>
              </w:rPr>
              <w:t>89%</w:t>
            </w:r>
          </w:p>
          <w:p w14:paraId="2521EECE" w14:textId="2C78D270"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756B71">
              <w:rPr>
                <w:rFonts w:ascii="Arial" w:hAnsi="Arial" w:cs="Arial"/>
                <w:sz w:val="20"/>
                <w:szCs w:val="20"/>
              </w:rPr>
              <w:t>56%</w:t>
            </w:r>
          </w:p>
        </w:tc>
      </w:tr>
      <w:tr w:rsidR="00690895" w14:paraId="4913D2D8" w14:textId="77777777" w:rsidTr="00AD497E">
        <w:tc>
          <w:tcPr>
            <w:tcW w:w="3510" w:type="dxa"/>
          </w:tcPr>
          <w:p w14:paraId="38C48D4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FNP is projected to be depleted</w:t>
            </w:r>
          </w:p>
          <w:p w14:paraId="687DC3F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3BD3B1F3"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435E7B3D"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Single Equivalent Interest Rate, </w:t>
            </w:r>
            <w:r w:rsidRPr="008810D0">
              <w:rPr>
                <w:rFonts w:ascii="Arial" w:hAnsi="Arial" w:cs="Arial"/>
                <w:sz w:val="20"/>
                <w:szCs w:val="20"/>
              </w:rPr>
              <w:t>net of OPEB plan investment expense, including inflation</w:t>
            </w:r>
          </w:p>
          <w:p w14:paraId="1F48DB5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491405F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20363272"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322DD42D"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201</w:t>
            </w:r>
            <w:r w:rsidR="00756B71">
              <w:rPr>
                <w:rFonts w:ascii="Arial" w:hAnsi="Arial" w:cs="Arial"/>
                <w:sz w:val="20"/>
                <w:szCs w:val="20"/>
              </w:rPr>
              <w:t>8</w:t>
            </w:r>
          </w:p>
          <w:p w14:paraId="626D3B53" w14:textId="233192BF"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201</w:t>
            </w:r>
            <w:r w:rsidR="00756B71">
              <w:rPr>
                <w:rFonts w:ascii="Arial" w:hAnsi="Arial" w:cs="Arial"/>
                <w:sz w:val="20"/>
                <w:szCs w:val="20"/>
              </w:rPr>
              <w:t>7</w:t>
            </w:r>
          </w:p>
          <w:p w14:paraId="1389C58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3FD77F68" w:rsidR="00690895" w:rsidRPr="008810D0"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8810D0">
              <w:rPr>
                <w:rFonts w:ascii="Arial" w:hAnsi="Arial" w:cs="Arial"/>
                <w:sz w:val="20"/>
                <w:szCs w:val="20"/>
              </w:rPr>
              <w:t>3</w:t>
            </w:r>
            <w:r>
              <w:rPr>
                <w:rFonts w:ascii="Arial" w:hAnsi="Arial" w:cs="Arial"/>
                <w:sz w:val="20"/>
                <w:szCs w:val="20"/>
              </w:rPr>
              <w:t>.</w:t>
            </w:r>
            <w:r w:rsidR="00756B71">
              <w:rPr>
                <w:rFonts w:ascii="Arial" w:hAnsi="Arial" w:cs="Arial"/>
                <w:sz w:val="20"/>
                <w:szCs w:val="20"/>
              </w:rPr>
              <w:t>89%</w:t>
            </w:r>
          </w:p>
          <w:p w14:paraId="0D106588" w14:textId="493F8056" w:rsidR="00690895" w:rsidRPr="008810D0" w:rsidRDefault="00690895" w:rsidP="00AD497E">
            <w:r>
              <w:rPr>
                <w:rFonts w:ascii="Arial" w:hAnsi="Arial" w:cs="Arial"/>
                <w:sz w:val="20"/>
                <w:szCs w:val="20"/>
              </w:rPr>
              <w:t>3.</w:t>
            </w:r>
            <w:r w:rsidR="00756B71">
              <w:rPr>
                <w:rFonts w:ascii="Arial" w:hAnsi="Arial" w:cs="Arial"/>
                <w:sz w:val="20"/>
                <w:szCs w:val="20"/>
              </w:rPr>
              <w:t>56%</w:t>
            </w:r>
          </w:p>
        </w:tc>
      </w:tr>
      <w:tr w:rsidR="00690895" w14:paraId="72F8D609" w14:textId="77777777" w:rsidTr="00AD497E">
        <w:tc>
          <w:tcPr>
            <w:tcW w:w="3510" w:type="dxa"/>
          </w:tcPr>
          <w:p w14:paraId="188C8A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Health Care Cost Trends</w:t>
            </w:r>
          </w:p>
          <w:p w14:paraId="62A654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200DC18"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4068" w:type="dxa"/>
          </w:tcPr>
          <w:p w14:paraId="1608550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627DB108"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756B71">
              <w:rPr>
                <w:rFonts w:ascii="Arial" w:hAnsi="Arial" w:cs="Arial"/>
                <w:sz w:val="20"/>
                <w:szCs w:val="20"/>
              </w:rPr>
              <w:t>2</w:t>
            </w:r>
            <w:r>
              <w:rPr>
                <w:rFonts w:ascii="Arial" w:hAnsi="Arial" w:cs="Arial"/>
                <w:sz w:val="20"/>
                <w:szCs w:val="20"/>
              </w:rPr>
              <w:t>5 percent for 201</w:t>
            </w:r>
            <w:r w:rsidR="00756B71">
              <w:rPr>
                <w:rFonts w:ascii="Arial" w:hAnsi="Arial" w:cs="Arial"/>
                <w:sz w:val="20"/>
                <w:szCs w:val="20"/>
              </w:rPr>
              <w:t>8</w:t>
            </w:r>
            <w:r>
              <w:rPr>
                <w:rFonts w:ascii="Arial" w:hAnsi="Arial" w:cs="Arial"/>
                <w:sz w:val="20"/>
                <w:szCs w:val="20"/>
              </w:rPr>
              <w:t xml:space="preserve"> decreasing to an ultimate rate of </w:t>
            </w:r>
            <w:r w:rsidR="00756B71">
              <w:rPr>
                <w:rFonts w:ascii="Arial" w:hAnsi="Arial" w:cs="Arial"/>
                <w:sz w:val="20"/>
                <w:szCs w:val="20"/>
              </w:rPr>
              <w:t>4.75%</w:t>
            </w:r>
            <w:r>
              <w:rPr>
                <w:rFonts w:ascii="Arial" w:hAnsi="Arial" w:cs="Arial"/>
                <w:sz w:val="20"/>
                <w:szCs w:val="20"/>
              </w:rPr>
              <w:t xml:space="preserve"> by 202</w:t>
            </w:r>
            <w:r w:rsidR="00756B71">
              <w:rPr>
                <w:rFonts w:ascii="Arial" w:hAnsi="Arial" w:cs="Arial"/>
                <w:sz w:val="20"/>
                <w:szCs w:val="20"/>
              </w:rPr>
              <w:t>8</w:t>
            </w:r>
          </w:p>
        </w:tc>
      </w:tr>
    </w:tbl>
    <w:p w14:paraId="4F3802A4" w14:textId="77777777" w:rsidR="00690895" w:rsidRPr="00D801C6" w:rsidRDefault="00690895" w:rsidP="00690895">
      <w:pPr>
        <w:widowControl/>
        <w:ind w:left="720" w:firstLine="720"/>
        <w:rPr>
          <w:rFonts w:ascii="Arial" w:hAnsi="Arial" w:cs="Arial"/>
          <w:sz w:val="20"/>
        </w:rPr>
      </w:pPr>
    </w:p>
    <w:p w14:paraId="32CA32A8" w14:textId="77777777" w:rsidR="00690895" w:rsidRDefault="00690895" w:rsidP="00690895">
      <w:pPr>
        <w:widowControl/>
        <w:autoSpaceDE/>
        <w:autoSpaceDN/>
        <w:adjustRightInd/>
        <w:jc w:val="both"/>
        <w:rPr>
          <w:rFonts w:ascii="Arial" w:hAnsi="Arial" w:cs="Arial"/>
          <w:sz w:val="20"/>
        </w:rPr>
      </w:pPr>
    </w:p>
    <w:p w14:paraId="12063226" w14:textId="77777777" w:rsidR="00690895" w:rsidRPr="008810D0" w:rsidRDefault="00690895" w:rsidP="00690895">
      <w:pPr>
        <w:widowControl/>
        <w:autoSpaceDE/>
        <w:autoSpaceDN/>
        <w:adjustRightInd/>
        <w:jc w:val="both"/>
        <w:rPr>
          <w:rFonts w:ascii="Arial" w:hAnsi="Arial" w:cs="Arial"/>
          <w:sz w:val="20"/>
        </w:rPr>
      </w:pPr>
      <w:r w:rsidRPr="008810D0">
        <w:rPr>
          <w:rFonts w:ascii="Arial" w:hAnsi="Arial" w:cs="Arial"/>
          <w:sz w:val="20"/>
        </w:rPr>
        <w:t>Both pre-retirement and post-retirement mortality rates were based on the</w:t>
      </w:r>
      <w:r>
        <w:rPr>
          <w:rFonts w:ascii="Arial" w:hAnsi="Arial" w:cs="Arial"/>
          <w:sz w:val="20"/>
        </w:rPr>
        <w:t xml:space="preserve"> RP 2014 Healthy Annuitant Blue </w:t>
      </w:r>
      <w:r w:rsidRPr="008810D0">
        <w:rPr>
          <w:rFonts w:ascii="Arial" w:hAnsi="Arial" w:cs="Arial"/>
          <w:sz w:val="20"/>
        </w:rPr>
        <w:t xml:space="preserve">Collar Table projected with Scale BB to 2022, male rates set forward </w:t>
      </w:r>
      <w:r>
        <w:rPr>
          <w:rFonts w:ascii="Arial" w:hAnsi="Arial" w:cs="Arial"/>
          <w:sz w:val="20"/>
        </w:rPr>
        <w:t xml:space="preserve">1 year and adjusted by 106% for </w:t>
      </w:r>
      <w:r w:rsidRPr="008810D0">
        <w:rPr>
          <w:rFonts w:ascii="Arial" w:hAnsi="Arial" w:cs="Arial"/>
          <w:sz w:val="20"/>
        </w:rPr>
        <w:t xml:space="preserve">males at all ages, and females adjusted to 90% for ages less than 76, </w:t>
      </w:r>
      <w:r>
        <w:rPr>
          <w:rFonts w:ascii="Arial" w:hAnsi="Arial" w:cs="Arial"/>
          <w:sz w:val="20"/>
        </w:rPr>
        <w:t xml:space="preserve">95% for age 76, 105% for age 78 </w:t>
      </w:r>
      <w:r w:rsidRPr="008810D0">
        <w:rPr>
          <w:rFonts w:ascii="Arial" w:hAnsi="Arial" w:cs="Arial"/>
          <w:sz w:val="20"/>
        </w:rPr>
        <w:t>and 110% for ages 79 and greater.</w:t>
      </w:r>
      <w:r>
        <w:rPr>
          <w:rFonts w:ascii="Arial" w:hAnsi="Arial" w:cs="Arial"/>
          <w:sz w:val="20"/>
        </w:rPr>
        <w:t xml:space="preserve"> </w:t>
      </w:r>
      <w:r w:rsidRPr="008810D0">
        <w:rPr>
          <w:rFonts w:ascii="Arial" w:hAnsi="Arial" w:cs="Arial"/>
          <w:sz w:val="20"/>
        </w:rPr>
        <w:t>Post-disability mortality rates were</w:t>
      </w:r>
      <w:r>
        <w:rPr>
          <w:rFonts w:ascii="Arial" w:hAnsi="Arial" w:cs="Arial"/>
          <w:sz w:val="20"/>
        </w:rPr>
        <w:t xml:space="preserve"> based on the RP 2014 Disabled </w:t>
      </w:r>
      <w:r w:rsidRPr="008810D0">
        <w:rPr>
          <w:rFonts w:ascii="Arial" w:hAnsi="Arial" w:cs="Arial"/>
          <w:sz w:val="20"/>
        </w:rPr>
        <w:t xml:space="preserve">Retiree Mortality Table set forward 4 years for males and 3 years for females. </w:t>
      </w:r>
    </w:p>
    <w:p w14:paraId="12BE8A7D" w14:textId="77777777" w:rsidR="00690895" w:rsidRDefault="00690895" w:rsidP="00690895">
      <w:pPr>
        <w:widowControl/>
        <w:autoSpaceDE/>
        <w:autoSpaceDN/>
        <w:adjustRightInd/>
        <w:jc w:val="both"/>
        <w:rPr>
          <w:rFonts w:ascii="Arial" w:hAnsi="Arial" w:cs="Arial"/>
          <w:sz w:val="20"/>
        </w:rPr>
      </w:pPr>
    </w:p>
    <w:p w14:paraId="32D3971B" w14:textId="0AFD6417" w:rsidR="00690895" w:rsidRDefault="00690895" w:rsidP="00690895">
      <w:pPr>
        <w:widowControl/>
        <w:autoSpaceDE/>
        <w:autoSpaceDN/>
        <w:adjustRightInd/>
        <w:jc w:val="both"/>
        <w:rPr>
          <w:rFonts w:ascii="Arial" w:hAnsi="Arial" w:cs="Arial"/>
          <w:sz w:val="20"/>
        </w:rPr>
      </w:pPr>
      <w:r w:rsidRPr="008810D0">
        <w:rPr>
          <w:rFonts w:ascii="Arial" w:hAnsi="Arial" w:cs="Arial"/>
          <w:sz w:val="20"/>
        </w:rPr>
        <w:t>The demographic actuarial assumptions used in the June 30, 201</w:t>
      </w:r>
      <w:r w:rsidR="00756B71">
        <w:rPr>
          <w:rFonts w:ascii="Arial" w:hAnsi="Arial" w:cs="Arial"/>
          <w:sz w:val="20"/>
        </w:rPr>
        <w:t>8</w:t>
      </w:r>
      <w:r w:rsidRPr="008810D0">
        <w:rPr>
          <w:rFonts w:ascii="Arial" w:hAnsi="Arial" w:cs="Arial"/>
          <w:sz w:val="20"/>
        </w:rPr>
        <w:t xml:space="preserve"> valuation were based on the results of an actuarial experience study dated April 18, 2017.</w:t>
      </w:r>
    </w:p>
    <w:p w14:paraId="7A58BB66" w14:textId="77777777" w:rsidR="00690895" w:rsidRDefault="00690895" w:rsidP="00690895">
      <w:pPr>
        <w:widowControl/>
        <w:autoSpaceDE/>
        <w:autoSpaceDN/>
        <w:adjustRightInd/>
        <w:jc w:val="both"/>
        <w:rPr>
          <w:rFonts w:ascii="Arial" w:hAnsi="Arial" w:cs="Arial"/>
          <w:sz w:val="20"/>
        </w:rPr>
      </w:pPr>
    </w:p>
    <w:p w14:paraId="391A3B08" w14:textId="24781BC1" w:rsidR="00690895" w:rsidRPr="008810D0" w:rsidRDefault="00690895" w:rsidP="00690895">
      <w:pPr>
        <w:widowControl/>
        <w:autoSpaceDE/>
        <w:autoSpaceDN/>
        <w:adjustRightInd/>
        <w:jc w:val="both"/>
        <w:rPr>
          <w:rFonts w:ascii="Arial" w:hAnsi="Arial" w:cs="Arial"/>
          <w:sz w:val="20"/>
        </w:rPr>
      </w:pPr>
      <w:r w:rsidRPr="008810D0">
        <w:rPr>
          <w:rFonts w:ascii="Arial" w:hAnsi="Arial" w:cs="Arial"/>
          <w:sz w:val="20"/>
        </w:rPr>
        <w:t>The remaining actuarial assumptions (e.g., initial per capita costs, health</w:t>
      </w:r>
      <w:r>
        <w:rPr>
          <w:rFonts w:ascii="Arial" w:hAnsi="Arial" w:cs="Arial"/>
          <w:sz w:val="20"/>
        </w:rPr>
        <w:t xml:space="preserve"> care cost trends, rate of plan </w:t>
      </w:r>
      <w:r w:rsidRPr="008810D0">
        <w:rPr>
          <w:rFonts w:ascii="Arial" w:hAnsi="Arial" w:cs="Arial"/>
          <w:sz w:val="20"/>
        </w:rPr>
        <w:t>participation, rates of plan election, etc.) used in the June 30, 201</w:t>
      </w:r>
      <w:r w:rsidR="00756B71">
        <w:rPr>
          <w:rFonts w:ascii="Arial" w:hAnsi="Arial" w:cs="Arial"/>
          <w:sz w:val="20"/>
        </w:rPr>
        <w:t>8</w:t>
      </w:r>
      <w:r w:rsidRPr="008810D0">
        <w:rPr>
          <w:rFonts w:ascii="Arial" w:hAnsi="Arial" w:cs="Arial"/>
          <w:sz w:val="20"/>
        </w:rPr>
        <w:t xml:space="preserve"> valu</w:t>
      </w:r>
      <w:r>
        <w:rPr>
          <w:rFonts w:ascii="Arial" w:hAnsi="Arial" w:cs="Arial"/>
          <w:sz w:val="20"/>
        </w:rPr>
        <w:t xml:space="preserve">ation were based on a review of </w:t>
      </w:r>
      <w:r w:rsidRPr="008810D0">
        <w:rPr>
          <w:rFonts w:ascii="Arial" w:hAnsi="Arial" w:cs="Arial"/>
          <w:sz w:val="20"/>
        </w:rPr>
        <w:t>recent plan experience done concurrently with the June 30, 201</w:t>
      </w:r>
      <w:r w:rsidR="00756B71">
        <w:rPr>
          <w:rFonts w:ascii="Arial" w:hAnsi="Arial" w:cs="Arial"/>
          <w:sz w:val="20"/>
        </w:rPr>
        <w:t>8</w:t>
      </w:r>
      <w:r w:rsidRPr="008810D0">
        <w:rPr>
          <w:rFonts w:ascii="Arial" w:hAnsi="Arial" w:cs="Arial"/>
          <w:sz w:val="20"/>
        </w:rPr>
        <w:t xml:space="preserve"> valuation. </w:t>
      </w:r>
    </w:p>
    <w:p w14:paraId="3E5768DD"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69393A" w:rsidRDefault="00690895" w:rsidP="00690895">
      <w:pPr>
        <w:widowControl/>
        <w:autoSpaceDE/>
        <w:autoSpaceDN/>
        <w:adjustRightInd/>
        <w:rPr>
          <w:rFonts w:ascii="Arial" w:hAnsi="Arial" w:cs="Times New Roman"/>
          <w:color w:val="0070C0"/>
          <w:sz w:val="20"/>
        </w:rPr>
      </w:pPr>
      <w:r w:rsidRPr="0069393A">
        <w:rPr>
          <w:rFonts w:ascii="Arial" w:hAnsi="Arial" w:cs="Times New Roman"/>
          <w:color w:val="0070C0"/>
          <w:sz w:val="20"/>
        </w:rPr>
        <w:t>[If the benefit terms included ad hoc postemployment benefit changes, the</w:t>
      </w:r>
      <w:r>
        <w:rPr>
          <w:rFonts w:ascii="Arial" w:hAnsi="Arial" w:cs="Times New Roman"/>
          <w:color w:val="0070C0"/>
          <w:sz w:val="20"/>
        </w:rPr>
        <w:t xml:space="preserve"> </w:t>
      </w:r>
      <w:r w:rsidRPr="0069393A">
        <w:rPr>
          <w:rFonts w:ascii="Arial" w:hAnsi="Arial" w:cs="Times New Roman"/>
          <w:color w:val="0070C0"/>
          <w:sz w:val="20"/>
        </w:rPr>
        <w:t>District should disclose information about assumptions related to those</w:t>
      </w:r>
      <w:r>
        <w:rPr>
          <w:rFonts w:ascii="Arial" w:hAnsi="Arial" w:cs="Times New Roman"/>
          <w:color w:val="0070C0"/>
          <w:sz w:val="20"/>
        </w:rPr>
        <w:t xml:space="preserve"> </w:t>
      </w:r>
      <w:r w:rsidRPr="0069393A">
        <w:rPr>
          <w:rFonts w:ascii="Arial" w:hAnsi="Arial" w:cs="Times New Roman"/>
          <w:color w:val="0070C0"/>
          <w:sz w:val="20"/>
        </w:rPr>
        <w:t xml:space="preserve">terms, as </w:t>
      </w:r>
      <w:r>
        <w:rPr>
          <w:rFonts w:ascii="Arial" w:hAnsi="Arial" w:cs="Times New Roman"/>
          <w:color w:val="0070C0"/>
          <w:sz w:val="20"/>
        </w:rPr>
        <w:t>required by paragraph 92 of GASB</w:t>
      </w:r>
      <w:r w:rsidRPr="0069393A">
        <w:rPr>
          <w:rFonts w:ascii="Arial" w:hAnsi="Arial" w:cs="Times New Roman"/>
          <w:color w:val="0070C0"/>
          <w:sz w:val="20"/>
        </w:rPr>
        <w:t xml:space="preserve"> Statement</w:t>
      </w:r>
      <w:r>
        <w:rPr>
          <w:rFonts w:ascii="Arial" w:hAnsi="Arial" w:cs="Times New Roman"/>
          <w:color w:val="0070C0"/>
          <w:sz w:val="20"/>
        </w:rPr>
        <w:t xml:space="preserve"> No. 75</w:t>
      </w:r>
      <w:r w:rsidRPr="0069393A">
        <w:rPr>
          <w:rFonts w:ascii="Arial" w:hAnsi="Arial" w:cs="Times New Roman"/>
          <w:color w:val="0070C0"/>
          <w:sz w:val="20"/>
        </w:rPr>
        <w:t>.]</w:t>
      </w:r>
    </w:p>
    <w:p w14:paraId="60117C64"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DBD04E1" w14:textId="7E019BE8" w:rsidR="00690895"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Pr>
          <w:rFonts w:ascii="Arial" w:hAnsi="Arial" w:cs="Arial"/>
          <w:color w:val="000000" w:themeColor="text1"/>
          <w:sz w:val="20"/>
          <w:szCs w:val="20"/>
        </w:rPr>
        <w:t xml:space="preserve">The long-term investment rate of return, net of OPEB plan investment expense, including inflation was 4.50%.  </w:t>
      </w:r>
    </w:p>
    <w:p w14:paraId="0069807C" w14:textId="77777777" w:rsidR="007616CD"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6863531F" w:rsidR="00690895" w:rsidRDefault="00690895" w:rsidP="00690895">
      <w:pPr>
        <w:widowControl/>
        <w:autoSpaceDE/>
        <w:autoSpaceDN/>
        <w:adjustRightInd/>
        <w:jc w:val="both"/>
        <w:rPr>
          <w:rFonts w:ascii="Arial" w:hAnsi="Arial" w:cs="Arial"/>
          <w:sz w:val="20"/>
        </w:rPr>
      </w:pPr>
      <w:r w:rsidRPr="00704029">
        <w:rPr>
          <w:rFonts w:ascii="Arial" w:hAnsi="Arial" w:cs="Arial"/>
          <w:i/>
          <w:sz w:val="20"/>
        </w:rPr>
        <w:t>Discount rate.</w:t>
      </w:r>
      <w:r>
        <w:rPr>
          <w:rFonts w:ascii="Arial" w:hAnsi="Arial" w:cs="Arial"/>
          <w:sz w:val="20"/>
        </w:rPr>
        <w:t xml:space="preserve">  </w:t>
      </w:r>
      <w:r w:rsidRPr="00704029">
        <w:rPr>
          <w:rFonts w:ascii="Arial" w:hAnsi="Arial" w:cs="Arial"/>
          <w:sz w:val="20"/>
        </w:rPr>
        <w:t xml:space="preserve">The discount rate used to measure the total OPEB liability </w:t>
      </w:r>
      <w:r>
        <w:rPr>
          <w:rFonts w:ascii="Arial" w:hAnsi="Arial" w:cs="Arial"/>
          <w:sz w:val="20"/>
        </w:rPr>
        <w:t>at June 30, 201</w:t>
      </w:r>
      <w:r w:rsidR="00756B71">
        <w:rPr>
          <w:rFonts w:ascii="Arial" w:hAnsi="Arial" w:cs="Arial"/>
          <w:sz w:val="20"/>
        </w:rPr>
        <w:t>8</w:t>
      </w:r>
      <w:r>
        <w:rPr>
          <w:rFonts w:ascii="Arial" w:hAnsi="Arial" w:cs="Arial"/>
          <w:sz w:val="20"/>
        </w:rPr>
        <w:t xml:space="preserve"> </w:t>
      </w:r>
      <w:r w:rsidRPr="00704029">
        <w:rPr>
          <w:rFonts w:ascii="Arial" w:hAnsi="Arial" w:cs="Arial"/>
          <w:sz w:val="20"/>
        </w:rPr>
        <w:t>was</w:t>
      </w:r>
      <w:r>
        <w:rPr>
          <w:rFonts w:ascii="Arial" w:hAnsi="Arial" w:cs="Arial"/>
          <w:sz w:val="20"/>
        </w:rPr>
        <w:t xml:space="preserve"> 3.</w:t>
      </w:r>
      <w:r w:rsidR="00756B71">
        <w:rPr>
          <w:rFonts w:ascii="Arial" w:hAnsi="Arial" w:cs="Arial"/>
          <w:sz w:val="20"/>
        </w:rPr>
        <w:t>89</w:t>
      </w:r>
      <w:r w:rsidRPr="00704029">
        <w:rPr>
          <w:rFonts w:ascii="Arial" w:hAnsi="Arial" w:cs="Arial"/>
          <w:sz w:val="20"/>
        </w:rPr>
        <w:t xml:space="preserve"> percent</w:t>
      </w:r>
      <w:r>
        <w:rPr>
          <w:rFonts w:ascii="Arial" w:hAnsi="Arial" w:cs="Arial"/>
          <w:sz w:val="20"/>
        </w:rPr>
        <w:t>.</w:t>
      </w:r>
      <w:r w:rsidRPr="00837056">
        <w:rPr>
          <w:rFonts w:ascii="Arial" w:hAnsi="Arial" w:cs="Arial"/>
          <w:sz w:val="28"/>
          <w:szCs w:val="28"/>
        </w:rPr>
        <w:t xml:space="preserve"> </w:t>
      </w:r>
      <w:r w:rsidRPr="00837056">
        <w:rPr>
          <w:rFonts w:ascii="Arial" w:hAnsi="Arial" w:cs="Arial"/>
          <w:sz w:val="20"/>
        </w:rPr>
        <w:t>Since the Prior Measurement Date, the Discount Rate has changed from 3.</w:t>
      </w:r>
      <w:r w:rsidR="00756B71">
        <w:rPr>
          <w:rFonts w:ascii="Arial" w:hAnsi="Arial" w:cs="Arial"/>
          <w:sz w:val="20"/>
        </w:rPr>
        <w:t>56</w:t>
      </w:r>
      <w:r w:rsidRPr="00837056">
        <w:rPr>
          <w:rFonts w:ascii="Arial" w:hAnsi="Arial" w:cs="Arial"/>
          <w:sz w:val="20"/>
        </w:rPr>
        <w:t>% to 3.</w:t>
      </w:r>
      <w:r w:rsidR="00756B71">
        <w:rPr>
          <w:rFonts w:ascii="Arial" w:hAnsi="Arial" w:cs="Arial"/>
          <w:sz w:val="20"/>
        </w:rPr>
        <w:t>89</w:t>
      </w:r>
      <w:r w:rsidRPr="00837056">
        <w:rPr>
          <w:rFonts w:ascii="Arial" w:hAnsi="Arial" w:cs="Arial"/>
          <w:sz w:val="20"/>
        </w:rPr>
        <w:t xml:space="preserve">%. </w:t>
      </w:r>
    </w:p>
    <w:p w14:paraId="4578B05E" w14:textId="7F8CF9CC" w:rsidR="00E178EA" w:rsidRDefault="00E178EA" w:rsidP="00690895">
      <w:pPr>
        <w:widowControl/>
        <w:autoSpaceDE/>
        <w:autoSpaceDN/>
        <w:adjustRightInd/>
        <w:jc w:val="both"/>
        <w:rPr>
          <w:rFonts w:ascii="Arial" w:hAnsi="Arial" w:cs="Arial"/>
          <w:sz w:val="20"/>
        </w:rPr>
      </w:pPr>
    </w:p>
    <w:p w14:paraId="5E580BA8" w14:textId="786B21D1" w:rsidR="00E178EA" w:rsidRDefault="00E178EA" w:rsidP="00690895">
      <w:pPr>
        <w:widowControl/>
        <w:autoSpaceDE/>
        <w:autoSpaceDN/>
        <w:adjustRightInd/>
        <w:jc w:val="both"/>
        <w:rPr>
          <w:rFonts w:ascii="Arial" w:hAnsi="Arial" w:cs="Arial"/>
          <w:sz w:val="20"/>
        </w:rPr>
      </w:pPr>
      <w:r>
        <w:rPr>
          <w:rFonts w:ascii="Arial" w:hAnsi="Arial" w:cs="Arial"/>
          <w:sz w:val="20"/>
        </w:rPr>
        <w:t xml:space="preserve">The trust was established on June 28, 2018 with an initial contribution of $1,000,000.  The fiduciary net position is projected to be depleted immediately, therefore, the Municipal Bond Index Rate is used in the determination of the discount rate for both June 30, 2017 and the June 30, 2018. The discount rate used to measure the total OPEB liability at June 30, 2018 was based on an average of the Bond Buyer General Obligation 20-year Municipal Bond Index Rates during the month of June published at the end of each week by Bond Buyer.  </w:t>
      </w:r>
    </w:p>
    <w:p w14:paraId="089631EC" w14:textId="77777777" w:rsidR="00690895" w:rsidRDefault="00690895" w:rsidP="00690895">
      <w:pPr>
        <w:widowControl/>
        <w:autoSpaceDE/>
        <w:autoSpaceDN/>
        <w:adjustRightInd/>
        <w:jc w:val="both"/>
        <w:rPr>
          <w:rFonts w:ascii="Arial" w:hAnsi="Arial" w:cs="Arial"/>
          <w:sz w:val="20"/>
        </w:rPr>
      </w:pPr>
    </w:p>
    <w:p w14:paraId="7AEBFEC9" w14:textId="1D6A64CE" w:rsidR="00690895" w:rsidRPr="006D3705" w:rsidRDefault="00690895" w:rsidP="00690895">
      <w:pPr>
        <w:widowControl/>
        <w:autoSpaceDE/>
        <w:autoSpaceDN/>
        <w:adjustRightInd/>
        <w:jc w:val="both"/>
        <w:rPr>
          <w:rFonts w:ascii="Arial" w:hAnsi="Arial" w:cs="Arial"/>
          <w:i/>
          <w:sz w:val="20"/>
        </w:rPr>
      </w:pPr>
      <w:r w:rsidRPr="00C52B53">
        <w:rPr>
          <w:rFonts w:ascii="Arial" w:hAnsi="Arial" w:cs="Arial"/>
          <w:i/>
          <w:sz w:val="20"/>
        </w:rPr>
        <w:t>Sensitivity of the District’s proportionate share of the net OPEB liability to changes in the discount rate.</w:t>
      </w:r>
      <w:r>
        <w:rPr>
          <w:rFonts w:ascii="Arial" w:hAnsi="Arial" w:cs="Arial"/>
          <w:i/>
          <w:sz w:val="20"/>
        </w:rPr>
        <w:t xml:space="preserve"> </w:t>
      </w:r>
      <w:r w:rsidRPr="00583D38">
        <w:rPr>
          <w:rFonts w:ascii="Arial" w:hAnsi="Arial" w:cs="Arial"/>
          <w:sz w:val="20"/>
        </w:rPr>
        <w:t>The following presents the District</w:t>
      </w:r>
      <w:r w:rsidRPr="00583D38">
        <w:rPr>
          <w:rFonts w:ascii="Arial" w:hAnsi="Arial" w:cs="Courier New"/>
          <w:sz w:val="20"/>
        </w:rPr>
        <w:t>’</w:t>
      </w:r>
      <w:r w:rsidRPr="00583D38">
        <w:rPr>
          <w:rFonts w:ascii="Arial" w:hAnsi="Arial" w:cs="Arial"/>
          <w:sz w:val="20"/>
        </w:rPr>
        <w:t>s proportionate</w:t>
      </w:r>
      <w:r>
        <w:rPr>
          <w:rFonts w:ascii="Arial" w:hAnsi="Arial" w:cs="Arial"/>
          <w:sz w:val="20"/>
        </w:rPr>
        <w:t xml:space="preserve"> </w:t>
      </w:r>
      <w:r w:rsidRPr="00583D38">
        <w:rPr>
          <w:rFonts w:ascii="Arial" w:hAnsi="Arial" w:cs="Arial"/>
          <w:sz w:val="20"/>
        </w:rPr>
        <w:t>share of the net OPEB liability, as well as what the District</w:t>
      </w:r>
      <w:r w:rsidRPr="00583D38">
        <w:rPr>
          <w:rFonts w:ascii="Arial" w:hAnsi="Arial" w:cs="Courier New"/>
          <w:sz w:val="20"/>
        </w:rPr>
        <w:t>’</w:t>
      </w:r>
      <w:r w:rsidRPr="00583D38">
        <w:rPr>
          <w:rFonts w:ascii="Arial" w:hAnsi="Arial" w:cs="Arial"/>
          <w:sz w:val="20"/>
        </w:rPr>
        <w:t>s proportionate share</w:t>
      </w:r>
      <w:r>
        <w:rPr>
          <w:rFonts w:ascii="Arial" w:hAnsi="Arial" w:cs="Arial"/>
          <w:sz w:val="20"/>
        </w:rPr>
        <w:t xml:space="preserve"> </w:t>
      </w:r>
      <w:r w:rsidRPr="00583D38">
        <w:rPr>
          <w:rFonts w:ascii="Arial" w:hAnsi="Arial" w:cs="Arial"/>
          <w:sz w:val="20"/>
        </w:rPr>
        <w:t>of the net OPEB liability would be if it were calculated using a discount rate that</w:t>
      </w:r>
      <w:r>
        <w:rPr>
          <w:rFonts w:ascii="Arial" w:hAnsi="Arial" w:cs="Arial"/>
          <w:sz w:val="20"/>
        </w:rPr>
        <w:t xml:space="preserve"> </w:t>
      </w:r>
      <w:r w:rsidRPr="00583D38">
        <w:rPr>
          <w:rFonts w:ascii="Arial" w:hAnsi="Arial" w:cs="Arial"/>
          <w:sz w:val="20"/>
        </w:rPr>
        <w:t>is 1-percentage-point lower (</w:t>
      </w:r>
      <w:r>
        <w:rPr>
          <w:rFonts w:ascii="Arial" w:hAnsi="Arial" w:cs="Arial"/>
          <w:sz w:val="20"/>
        </w:rPr>
        <w:t>2.</w:t>
      </w:r>
      <w:r w:rsidR="00BB1911">
        <w:rPr>
          <w:rFonts w:ascii="Arial" w:hAnsi="Arial" w:cs="Arial"/>
          <w:sz w:val="20"/>
        </w:rPr>
        <w:t>89</w:t>
      </w:r>
      <w:r w:rsidRPr="00583D38">
        <w:rPr>
          <w:rFonts w:ascii="Arial" w:hAnsi="Arial" w:cs="Arial"/>
          <w:sz w:val="20"/>
        </w:rPr>
        <w:t xml:space="preserve"> percent) or 1-percentage-point higher (</w:t>
      </w:r>
      <w:r>
        <w:rPr>
          <w:rFonts w:ascii="Arial" w:hAnsi="Arial" w:cs="Arial"/>
          <w:sz w:val="20"/>
        </w:rPr>
        <w:t>4.</w:t>
      </w:r>
      <w:r w:rsidR="00BB1911">
        <w:rPr>
          <w:rFonts w:ascii="Arial" w:hAnsi="Arial" w:cs="Arial"/>
          <w:sz w:val="20"/>
        </w:rPr>
        <w:t>89</w:t>
      </w:r>
      <w:r>
        <w:rPr>
          <w:rFonts w:ascii="Arial" w:hAnsi="Arial" w:cs="Arial"/>
          <w:sz w:val="20"/>
        </w:rPr>
        <w:t xml:space="preserve"> </w:t>
      </w:r>
      <w:r w:rsidRPr="00583D38">
        <w:rPr>
          <w:rFonts w:ascii="Arial" w:hAnsi="Arial" w:cs="Arial"/>
          <w:sz w:val="20"/>
        </w:rPr>
        <w:t>percent) than the current discount rate: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5DAF7689" w14:textId="77777777" w:rsidTr="00AD497E">
        <w:trPr>
          <w:trHeight w:val="801"/>
        </w:trPr>
        <w:tc>
          <w:tcPr>
            <w:tcW w:w="2974" w:type="dxa"/>
          </w:tcPr>
          <w:p w14:paraId="4A9A6E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15A9F2AE"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(2.</w:t>
            </w:r>
            <w:r w:rsidR="00BB1911">
              <w:rPr>
                <w:rFonts w:ascii="Arial" w:hAnsi="Arial" w:cs="Arial"/>
                <w:sz w:val="20"/>
                <w:szCs w:val="20"/>
              </w:rPr>
              <w:t>89</w:t>
            </w:r>
            <w:r>
              <w:rPr>
                <w:rFonts w:ascii="Arial" w:hAnsi="Arial" w:cs="Arial"/>
                <w:sz w:val="20"/>
                <w:szCs w:val="20"/>
              </w:rPr>
              <w:t>%)</w:t>
            </w:r>
          </w:p>
        </w:tc>
        <w:tc>
          <w:tcPr>
            <w:tcW w:w="270" w:type="dxa"/>
          </w:tcPr>
          <w:p w14:paraId="616C25B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4055B1A5" w:rsidR="00690895" w:rsidRDefault="00BB1911"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Current </w:t>
            </w:r>
            <w:r w:rsidR="00690895">
              <w:rPr>
                <w:rFonts w:ascii="Arial" w:hAnsi="Arial" w:cs="Arial"/>
                <w:sz w:val="20"/>
                <w:szCs w:val="20"/>
              </w:rPr>
              <w:t>Discount Rate (3.</w:t>
            </w:r>
            <w:r>
              <w:rPr>
                <w:rFonts w:ascii="Arial" w:hAnsi="Arial" w:cs="Arial"/>
                <w:sz w:val="20"/>
                <w:szCs w:val="20"/>
              </w:rPr>
              <w:t>89</w:t>
            </w:r>
            <w:r w:rsidR="00690895">
              <w:rPr>
                <w:rFonts w:ascii="Arial" w:hAnsi="Arial" w:cs="Arial"/>
                <w:sz w:val="20"/>
                <w:szCs w:val="20"/>
              </w:rPr>
              <w:t>%)</w:t>
            </w:r>
          </w:p>
        </w:tc>
        <w:tc>
          <w:tcPr>
            <w:tcW w:w="270" w:type="dxa"/>
            <w:vAlign w:val="bottom"/>
          </w:tcPr>
          <w:p w14:paraId="6CF8E9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328CEC9F"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(4.</w:t>
            </w:r>
            <w:r w:rsidR="00BB1911">
              <w:rPr>
                <w:rFonts w:ascii="Arial" w:hAnsi="Arial" w:cs="Arial"/>
                <w:sz w:val="20"/>
                <w:szCs w:val="20"/>
              </w:rPr>
              <w:t>89</w:t>
            </w:r>
            <w:r>
              <w:rPr>
                <w:rFonts w:ascii="Arial" w:hAnsi="Arial" w:cs="Arial"/>
                <w:sz w:val="20"/>
                <w:szCs w:val="20"/>
              </w:rPr>
              <w:t>%)</w:t>
            </w:r>
          </w:p>
        </w:tc>
      </w:tr>
      <w:tr w:rsidR="00690895" w14:paraId="1D45E04A" w14:textId="77777777" w:rsidTr="00AD497E">
        <w:tc>
          <w:tcPr>
            <w:tcW w:w="2974" w:type="dxa"/>
          </w:tcPr>
          <w:p w14:paraId="2F635B5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11B3A57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4EAF44A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45D76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2901A1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Default="00690895" w:rsidP="00690895">
      <w:pPr>
        <w:widowControl/>
        <w:autoSpaceDE/>
        <w:autoSpaceDN/>
        <w:adjustRightInd/>
        <w:jc w:val="both"/>
        <w:rPr>
          <w:rFonts w:ascii="Arial" w:hAnsi="Arial" w:cs="Arial"/>
          <w:i/>
          <w:sz w:val="20"/>
          <w:szCs w:val="20"/>
        </w:rPr>
      </w:pPr>
    </w:p>
    <w:p w14:paraId="2F7BC020" w14:textId="56E5CA61" w:rsidR="00690895" w:rsidRPr="008810D0"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lastRenderedPageBreak/>
        <w:t>Sensitivity of the District’s proportionate share of the net OPEB liability to changes in the healthcare cost trend rates.</w:t>
      </w:r>
      <w:r w:rsidRPr="00BD59C1">
        <w:rPr>
          <w:rFonts w:ascii="Arial" w:hAnsi="Arial" w:cs="Arial"/>
          <w:sz w:val="20"/>
          <w:szCs w:val="20"/>
        </w:rPr>
        <w:t xml:space="preserve"> The following presents the District’s</w:t>
      </w:r>
      <w:r>
        <w:rPr>
          <w:rFonts w:ascii="Arial" w:hAnsi="Arial" w:cs="Arial"/>
          <w:sz w:val="20"/>
          <w:szCs w:val="20"/>
        </w:rPr>
        <w:t xml:space="preserve"> </w:t>
      </w:r>
      <w:r w:rsidRPr="00BD59C1">
        <w:rPr>
          <w:rFonts w:ascii="Arial" w:hAnsi="Arial" w:cs="Arial"/>
          <w:sz w:val="20"/>
          <w:szCs w:val="20"/>
        </w:rPr>
        <w:t>proportionate share of the net OPEB liability, as well as what the District’s</w:t>
      </w:r>
      <w:r>
        <w:rPr>
          <w:rFonts w:ascii="Arial" w:hAnsi="Arial" w:cs="Arial"/>
          <w:sz w:val="20"/>
          <w:szCs w:val="20"/>
        </w:rPr>
        <w:t xml:space="preserve"> </w:t>
      </w:r>
      <w:r w:rsidRPr="00BD59C1">
        <w:rPr>
          <w:rFonts w:ascii="Arial" w:hAnsi="Arial" w:cs="Arial"/>
          <w:sz w:val="20"/>
          <w:szCs w:val="20"/>
        </w:rPr>
        <w:t>proportionate share of the net OPEB liability would be if it were calculated using</w:t>
      </w:r>
      <w:r>
        <w:rPr>
          <w:rFonts w:ascii="Arial" w:hAnsi="Arial" w:cs="Arial"/>
          <w:sz w:val="20"/>
          <w:szCs w:val="20"/>
        </w:rPr>
        <w:t xml:space="preserve"> </w:t>
      </w:r>
      <w:r w:rsidRPr="00BD59C1">
        <w:rPr>
          <w:rFonts w:ascii="Arial" w:hAnsi="Arial" w:cs="Arial"/>
          <w:sz w:val="20"/>
          <w:szCs w:val="20"/>
        </w:rPr>
        <w:t xml:space="preserve">healthcare cost trend rates that are 1-percentage-point lower </w:t>
      </w:r>
      <w:r w:rsidRPr="007929FC">
        <w:rPr>
          <w:rFonts w:ascii="Arial" w:hAnsi="Arial" w:cs="Arial"/>
          <w:sz w:val="20"/>
          <w:szCs w:val="20"/>
        </w:rPr>
        <w:t>or 1-percentage-point higher  than the curre</w:t>
      </w:r>
      <w:r>
        <w:rPr>
          <w:rFonts w:ascii="Arial" w:hAnsi="Arial" w:cs="Arial"/>
          <w:sz w:val="20"/>
          <w:szCs w:val="20"/>
        </w:rPr>
        <w:t>nt healthcare cost trend rates:</w:t>
      </w:r>
    </w:p>
    <w:p w14:paraId="3986629E" w14:textId="77777777" w:rsidR="00690895" w:rsidRPr="007929FC"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382A971B" w14:textId="77777777" w:rsidTr="00AD497E">
        <w:trPr>
          <w:trHeight w:val="1440"/>
        </w:trPr>
        <w:tc>
          <w:tcPr>
            <w:tcW w:w="2974" w:type="dxa"/>
          </w:tcPr>
          <w:p w14:paraId="73821CD0"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7929FC"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Decrease </w:t>
            </w:r>
          </w:p>
        </w:tc>
        <w:tc>
          <w:tcPr>
            <w:tcW w:w="270" w:type="dxa"/>
          </w:tcPr>
          <w:p w14:paraId="456E6B33"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7929FC"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Healthcare Cost Trend Rates    </w:t>
            </w:r>
            <w:r w:rsidR="004D1435">
              <w:rPr>
                <w:rFonts w:ascii="Arial" w:hAnsi="Arial" w:cs="Arial"/>
                <w:sz w:val="20"/>
                <w:szCs w:val="20"/>
              </w:rPr>
              <w:t>Current</w:t>
            </w:r>
          </w:p>
        </w:tc>
        <w:tc>
          <w:tcPr>
            <w:tcW w:w="270" w:type="dxa"/>
            <w:vAlign w:val="bottom"/>
          </w:tcPr>
          <w:p w14:paraId="502B545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Increase </w:t>
            </w:r>
          </w:p>
        </w:tc>
      </w:tr>
      <w:tr w:rsidR="00690895" w14:paraId="465931C4" w14:textId="77777777" w:rsidTr="00AD497E">
        <w:tc>
          <w:tcPr>
            <w:tcW w:w="2974" w:type="dxa"/>
          </w:tcPr>
          <w:p w14:paraId="54F3C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27DEBE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69AE5D0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381DA9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1EDAED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Default="00690895" w:rsidP="00690895">
      <w:pPr>
        <w:widowControl/>
        <w:autoSpaceDE/>
        <w:autoSpaceDN/>
        <w:adjustRightInd/>
        <w:rPr>
          <w:rFonts w:ascii="Arial" w:hAnsi="Arial" w:cs="Arial"/>
          <w:sz w:val="20"/>
          <w:szCs w:val="20"/>
        </w:rPr>
      </w:pPr>
    </w:p>
    <w:p w14:paraId="38A06133" w14:textId="48967A75" w:rsidR="00690895"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OPEB plan fiduciary net position</w:t>
      </w:r>
      <w:r w:rsidR="005638B2">
        <w:rPr>
          <w:rFonts w:ascii="Arial" w:hAnsi="Arial" w:cs="Arial"/>
          <w:sz w:val="20"/>
          <w:szCs w:val="20"/>
        </w:rPr>
        <w:t>. Detailed information about the OPEB plan’s fiduciary net position is available in a separately issued report that can be found at</w:t>
      </w:r>
      <w:r>
        <w:rPr>
          <w:rFonts w:ascii="Arial" w:hAnsi="Arial" w:cs="Arial"/>
          <w:sz w:val="20"/>
          <w:szCs w:val="20"/>
        </w:rPr>
        <w:t xml:space="preserve"> </w:t>
      </w:r>
      <w:hyperlink r:id="rId157" w:history="1">
        <w:r w:rsidR="005638B2" w:rsidRPr="004D5AD8">
          <w:rPr>
            <w:color w:val="0000FF"/>
            <w:u w:val="single"/>
          </w:rPr>
          <w:t>http://knowyourbenefits.dfa.ms.gov/</w:t>
        </w:r>
      </w:hyperlink>
      <w:r w:rsidR="005638B2" w:rsidRPr="004D5AD8">
        <w:t>.</w:t>
      </w:r>
      <w:r w:rsidR="005638B2">
        <w:t xml:space="preserve">  </w:t>
      </w:r>
    </w:p>
    <w:p w14:paraId="177F792B" w14:textId="77777777" w:rsidR="004D1435" w:rsidRPr="00D37854" w:rsidRDefault="004D1435" w:rsidP="00690895">
      <w:pPr>
        <w:widowControl/>
        <w:autoSpaceDE/>
        <w:autoSpaceDN/>
        <w:adjustRightInd/>
        <w:jc w:val="both"/>
        <w:rPr>
          <w:rFonts w:ascii="Arial" w:hAnsi="Arial" w:cs="Arial"/>
          <w:sz w:val="20"/>
          <w:szCs w:val="20"/>
        </w:rPr>
      </w:pPr>
    </w:p>
    <w:p w14:paraId="186E710C" w14:textId="77777777" w:rsidR="00690895" w:rsidRPr="005E1751" w:rsidRDefault="00690895" w:rsidP="00690895">
      <w:pPr>
        <w:widowControl/>
        <w:autoSpaceDE/>
        <w:autoSpaceDN/>
        <w:adjustRightInd/>
        <w:rPr>
          <w:rFonts w:ascii="Arial" w:hAnsi="Arial" w:cs="Arial"/>
          <w:sz w:val="20"/>
          <w:szCs w:val="20"/>
        </w:rPr>
      </w:pPr>
      <w:r w:rsidRPr="005E1751">
        <w:rPr>
          <w:rFonts w:ascii="Arial" w:hAnsi="Arial" w:cs="Arial"/>
          <w:sz w:val="20"/>
          <w:szCs w:val="20"/>
        </w:rPr>
        <w:t>Payables to the OPEB Plan</w:t>
      </w:r>
    </w:p>
    <w:p w14:paraId="5FF39646" w14:textId="77777777" w:rsidR="00690895" w:rsidRPr="005E1751"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5E1751">
        <w:rPr>
          <w:rFonts w:ascii="Arial" w:hAnsi="Arial" w:cs="Arial"/>
          <w:color w:val="0070C0"/>
          <w:sz w:val="20"/>
          <w:szCs w:val="20"/>
        </w:rPr>
        <w:t>[If the District reported payables to the defined benefit OPEB plan, it should</w:t>
      </w:r>
      <w:r>
        <w:rPr>
          <w:rFonts w:ascii="Arial" w:hAnsi="Arial" w:cs="Arial"/>
          <w:color w:val="0070C0"/>
          <w:sz w:val="20"/>
          <w:szCs w:val="20"/>
        </w:rPr>
        <w:t xml:space="preserve"> </w:t>
      </w:r>
      <w:r w:rsidRPr="005E1751">
        <w:rPr>
          <w:rFonts w:ascii="Arial" w:hAnsi="Arial" w:cs="Arial"/>
          <w:color w:val="0070C0"/>
          <w:sz w:val="20"/>
          <w:szCs w:val="20"/>
        </w:rPr>
        <w:t>disclose information r</w:t>
      </w:r>
      <w:r>
        <w:rPr>
          <w:rFonts w:ascii="Arial" w:hAnsi="Arial" w:cs="Arial"/>
          <w:color w:val="0070C0"/>
          <w:sz w:val="20"/>
          <w:szCs w:val="20"/>
        </w:rPr>
        <w:t>equired by paragraph 142 of GASB</w:t>
      </w:r>
      <w:r w:rsidRPr="005E1751">
        <w:rPr>
          <w:rFonts w:ascii="Arial" w:hAnsi="Arial" w:cs="Arial"/>
          <w:color w:val="0070C0"/>
          <w:sz w:val="20"/>
          <w:szCs w:val="20"/>
        </w:rPr>
        <w:t xml:space="preserve"> Statement</w:t>
      </w:r>
      <w:r>
        <w:rPr>
          <w:rFonts w:ascii="Arial" w:hAnsi="Arial" w:cs="Arial"/>
          <w:color w:val="0070C0"/>
          <w:sz w:val="20"/>
          <w:szCs w:val="20"/>
        </w:rPr>
        <w:t xml:space="preserve"> No. 75</w:t>
      </w:r>
      <w:r w:rsidRPr="005E1751">
        <w:rPr>
          <w:rFonts w:ascii="Arial" w:hAnsi="Arial" w:cs="Arial"/>
          <w:color w:val="0070C0"/>
          <w:sz w:val="20"/>
          <w:szCs w:val="20"/>
        </w:rPr>
        <w:t>.]</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621A7E1F" w14:textId="163552E3"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3</w:t>
      </w:r>
      <w:r w:rsidRPr="00274911">
        <w:rPr>
          <w:rFonts w:ascii="Arial" w:hAnsi="Arial" w:cs="Arial"/>
          <w:b/>
          <w:sz w:val="22"/>
          <w:szCs w:val="22"/>
        </w:rPr>
        <w:t xml:space="preserve"> – Sixteenth Section Lands</w:t>
      </w:r>
    </w:p>
    <w:p w14:paraId="621A7E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1"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621A7E2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5" w:name="_MON_1398754598"/>
    <w:bookmarkEnd w:id="105"/>
    <w:bookmarkStart w:id="106" w:name="_MON_1398754594"/>
    <w:bookmarkEnd w:id="106"/>
    <w:p w14:paraId="621A7E23" w14:textId="6159C580" w:rsidR="00E31C9E" w:rsidRPr="00B32FA8" w:rsidRDefault="00A90CB5"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260" w:dyaOrig="3556" w14:anchorId="621A81B3">
          <v:shape id="_x0000_i1095" type="#_x0000_t75" style="width:165.75pt;height:179.25pt" o:ole="">
            <v:imagedata r:id="rId158" o:title=""/>
          </v:shape>
          <o:OLEObject Type="Embed" ProgID="Excel.Sheet.12" ShapeID="_x0000_i1095" DrawAspect="Content" ObjectID="_1629718232" r:id="rId159"/>
        </w:object>
      </w:r>
    </w:p>
    <w:p w14:paraId="621A7E24" w14:textId="77777777" w:rsidR="00E31C9E" w:rsidRPr="00B32FA8" w:rsidRDefault="00E31C9E" w:rsidP="00F841E2">
      <w:pPr>
        <w:widowControl/>
        <w:autoSpaceDE/>
        <w:autoSpaceDN/>
        <w:adjustRightInd/>
        <w:jc w:val="both"/>
        <w:rPr>
          <w:rFonts w:ascii="Arial" w:hAnsi="Arial" w:cs="Arial"/>
          <w:sz w:val="20"/>
          <w:szCs w:val="20"/>
        </w:rPr>
      </w:pPr>
      <w:bookmarkStart w:id="107" w:name="Note_32_8"/>
      <w:bookmarkEnd w:id="107"/>
    </w:p>
    <w:p w14:paraId="1E0434BD"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34EFA57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18218038"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lastRenderedPageBreak/>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96" type="#_x0000_t75" style="width:309.75pt;height:57.75pt" o:ole="">
            <v:imagedata r:id="rId160" o:title=""/>
          </v:shape>
          <o:OLEObject Type="Embed" ProgID="Excel.Sheet.12" ShapeID="_x0000_i1096" DrawAspect="Content" ObjectID="_1629718233" r:id="rId161"/>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 is in violation of Section 37-61-19, Miss. Code Ann. (1972).  However, this deficit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97" type="#_x0000_t75" style="width:309.75pt;height:57.75pt" o:ole="">
            <v:imagedata r:id="rId160" o:title=""/>
          </v:shape>
          <o:OLEObject Type="Embed" ProgID="Excel.Sheet.12" ShapeID="_x0000_i1097" DrawAspect="Content" ObjectID="_1629718234" r:id="rId162"/>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 xml:space="preserve">Use the following language if two or more funds other than the District Maintenance Fund have deficit fund balances, and the District Maintenance Fund DOES NOT have available funds to cover the </w:t>
      </w:r>
      <w:r w:rsidRPr="00B32FA8">
        <w:rPr>
          <w:rFonts w:ascii="Arial" w:hAnsi="Arial" w:cs="Arial"/>
          <w:color w:val="0070C0"/>
          <w:sz w:val="20"/>
          <w:szCs w:val="20"/>
        </w:rPr>
        <w:lastRenderedPageBreak/>
        <w:t>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098" type="#_x0000_t75" style="width:309.75pt;height:57.75pt" o:ole="">
            <v:imagedata r:id="rId160" o:title=""/>
          </v:shape>
          <o:OLEObject Type="Embed" ProgID="Excel.Sheet.12" ShapeID="_x0000_i1098" DrawAspect="Content" ObjectID="_1629718235" r:id="rId163"/>
        </w:object>
      </w:r>
    </w:p>
    <w:p w14:paraId="621A7E42"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21A7E43" w14:textId="77777777" w:rsidR="00E31C9E" w:rsidRPr="00B32FA8" w:rsidRDefault="00E31C9E" w:rsidP="00F841E2">
      <w:pPr>
        <w:widowControl/>
        <w:autoSpaceDE/>
        <w:autoSpaceDN/>
        <w:adjustRightInd/>
        <w:jc w:val="both"/>
        <w:rPr>
          <w:rFonts w:ascii="Arial" w:hAnsi="Arial" w:cs="Arial"/>
          <w:sz w:val="20"/>
          <w:szCs w:val="20"/>
        </w:rPr>
      </w:pP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0DF0B3C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Prior Period Adjustments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47" w14:textId="3483317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A summary of significant </w:t>
      </w:r>
      <w:r w:rsidR="00077E18">
        <w:rPr>
          <w:rFonts w:ascii="Arial" w:hAnsi="Arial" w:cs="Arial"/>
          <w:sz w:val="20"/>
          <w:szCs w:val="20"/>
        </w:rPr>
        <w:t>Net Position</w:t>
      </w:r>
      <w:r w:rsidR="00886E01">
        <w:rPr>
          <w:rFonts w:ascii="Arial" w:hAnsi="Arial" w:cs="Arial"/>
          <w:sz w:val="20"/>
          <w:szCs w:val="20"/>
        </w:rPr>
        <w:t>/F</w:t>
      </w:r>
      <w:r w:rsidRPr="00B32FA8">
        <w:rPr>
          <w:rFonts w:ascii="Arial" w:hAnsi="Arial" w:cs="Arial"/>
          <w:sz w:val="20"/>
          <w:szCs w:val="20"/>
        </w:rPr>
        <w:t xml:space="preserve">und </w:t>
      </w:r>
      <w:r w:rsidR="00886E01">
        <w:rPr>
          <w:rFonts w:ascii="Arial" w:hAnsi="Arial" w:cs="Arial"/>
          <w:sz w:val="20"/>
          <w:szCs w:val="20"/>
        </w:rPr>
        <w:t>B</w:t>
      </w:r>
      <w:r>
        <w:rPr>
          <w:rFonts w:ascii="Arial" w:hAnsi="Arial" w:cs="Arial"/>
          <w:sz w:val="20"/>
          <w:szCs w:val="20"/>
        </w:rPr>
        <w:t>alance</w:t>
      </w:r>
      <w:r w:rsidRPr="00B32FA8">
        <w:rPr>
          <w:rFonts w:ascii="Arial" w:hAnsi="Arial" w:cs="Arial"/>
          <w:sz w:val="20"/>
          <w:szCs w:val="20"/>
        </w:rPr>
        <w:t xml:space="preserve"> adjustments is as follows:</w:t>
      </w:r>
    </w:p>
    <w:p w14:paraId="621A7E4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EB4179" w14:textId="77777777" w:rsidR="00334B4A" w:rsidRPr="00B32FA8" w:rsidRDefault="00334B4A" w:rsidP="00334B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u w:val="single"/>
        </w:rPr>
        <w:t xml:space="preserve">Exhibit B - </w:t>
      </w:r>
      <w:r w:rsidRPr="00B32FA8">
        <w:rPr>
          <w:rFonts w:ascii="Arial" w:hAnsi="Arial" w:cs="Arial"/>
          <w:sz w:val="20"/>
          <w:szCs w:val="20"/>
          <w:u w:val="single"/>
        </w:rPr>
        <w:t>Statement of Activities</w:t>
      </w:r>
    </w:p>
    <w:p w14:paraId="621A7E4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bookmarkStart w:id="108" w:name="_MON_1502101979"/>
    <w:bookmarkEnd w:id="108"/>
    <w:p w14:paraId="1AEEB146" w14:textId="3C645024" w:rsidR="00D20EA7" w:rsidRPr="00B32FA8" w:rsidRDefault="006A3DD4" w:rsidP="00D20EA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10421" w:dyaOrig="4262" w14:anchorId="621A81B7">
          <v:shape id="_x0000_i1099" type="#_x0000_t75" style="width:6in;height:165.75pt" o:ole="">
            <v:imagedata r:id="rId164" o:title=""/>
          </v:shape>
          <o:OLEObject Type="Embed" ProgID="Excel.Sheet.12" ShapeID="_x0000_i1099" DrawAspect="Content" ObjectID="_1629718236" r:id="rId165"/>
        </w:object>
      </w:r>
    </w:p>
    <w:p w14:paraId="621A7E4D" w14:textId="77777777"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D - </w:t>
      </w:r>
      <w:r w:rsidRPr="00B32FA8">
        <w:rPr>
          <w:rFonts w:ascii="Arial" w:hAnsi="Arial" w:cs="Arial"/>
          <w:sz w:val="20"/>
          <w:szCs w:val="20"/>
          <w:u w:val="single"/>
        </w:rPr>
        <w:t>Statement of Revenues, Expenditures and Changes in Fund Balances</w:t>
      </w:r>
      <w:r w:rsidRPr="00B32FA8">
        <w:rPr>
          <w:rFonts w:ascii="Arial" w:hAnsi="Arial" w:cs="Arial"/>
          <w:sz w:val="20"/>
          <w:szCs w:val="20"/>
        </w:rPr>
        <w:tab/>
      </w:r>
      <w:r w:rsidRPr="00B32FA8">
        <w:rPr>
          <w:rFonts w:ascii="Arial" w:hAnsi="Arial" w:cs="Arial"/>
          <w:sz w:val="20"/>
          <w:szCs w:val="20"/>
        </w:rPr>
        <w:tab/>
      </w:r>
    </w:p>
    <w:p w14:paraId="621A7E4E" w14:textId="77777777" w:rsidR="00E31C9E" w:rsidRPr="00B32FA8" w:rsidRDefault="00E31C9E" w:rsidP="00D641B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81" w:dyaOrig="2053" w14:anchorId="621A81B8">
          <v:shape id="_x0000_i1100" type="#_x0000_t75" style="width:424.5pt;height:99.75pt" o:ole="">
            <v:imagedata r:id="rId166" o:title=""/>
          </v:shape>
          <o:OLEObject Type="Embed" ProgID="Excel.Sheet.12" ShapeID="_x0000_i1100" DrawAspect="Content" ObjectID="_1629718237" r:id="rId167"/>
        </w:object>
      </w:r>
    </w:p>
    <w:p w14:paraId="21B27C9B" w14:textId="77777777" w:rsidR="00407547" w:rsidRDefault="00407547"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01A54CAB" w14:textId="77777777" w:rsidR="00407547" w:rsidRDefault="00407547"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50" w14:textId="3899DC4D"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F - </w:t>
      </w:r>
      <w:r w:rsidRPr="00B32FA8">
        <w:rPr>
          <w:rFonts w:ascii="Arial" w:hAnsi="Arial" w:cs="Arial"/>
          <w:sz w:val="20"/>
          <w:szCs w:val="20"/>
          <w:u w:val="single"/>
        </w:rPr>
        <w:t xml:space="preserve">Statement of Changes in Fiduciary </w:t>
      </w:r>
      <w:r w:rsidR="003F4479">
        <w:rPr>
          <w:rFonts w:ascii="Arial" w:hAnsi="Arial" w:cs="Arial"/>
          <w:sz w:val="20"/>
          <w:szCs w:val="20"/>
          <w:u w:val="single"/>
        </w:rPr>
        <w:t>Net Position</w:t>
      </w:r>
    </w:p>
    <w:p w14:paraId="621A7E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81" w:dyaOrig="2053" w14:anchorId="621A81B9">
          <v:shape id="_x0000_i1101" type="#_x0000_t75" style="width:424.5pt;height:93.75pt" o:ole="">
            <v:imagedata r:id="rId168" o:title=""/>
          </v:shape>
          <o:OLEObject Type="Embed" ProgID="Excel.Sheet.12" ShapeID="_x0000_i1101" DrawAspect="Content" ObjectID="_1629718238" r:id="rId169"/>
        </w:object>
      </w:r>
    </w:p>
    <w:p w14:paraId="2B366D6A" w14:textId="77777777" w:rsidR="00AA63FC" w:rsidRDefault="00AA63FC"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30EE142F"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BA1602">
        <w:rPr>
          <w:rFonts w:ascii="Arial" w:hAnsi="Arial" w:cs="Arial"/>
          <w:sz w:val="20"/>
          <w:szCs w:val="20"/>
        </w:rPr>
        <w:t>201</w:t>
      </w:r>
      <w:r w:rsidR="00A90CB5">
        <w:rPr>
          <w:rFonts w:ascii="Arial" w:hAnsi="Arial" w:cs="Arial"/>
          <w:sz w:val="20"/>
          <w:szCs w:val="20"/>
        </w:rPr>
        <w:t>9</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exposed to various risks of loss related to torts; theft of, damage to and destruction of </w:t>
      </w:r>
      <w:r w:rsidRPr="00B32FA8">
        <w:rPr>
          <w:rFonts w:ascii="Arial" w:hAnsi="Arial" w:cs="Arial"/>
          <w:sz w:val="20"/>
          <w:szCs w:val="20"/>
        </w:rPr>
        <w:lastRenderedPageBreak/>
        <w:t>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2a]</w:t>
      </w:r>
    </w:p>
    <w:p w14:paraId="621A7E76" w14:textId="7828076B"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(MSBAWCT).  The trust is a risk-sharing pool; such a pool is frequently referred to as a self-insurance pool.  The trust consists of </w:t>
      </w:r>
      <w:r w:rsidRPr="001B17EE">
        <w:rPr>
          <w:rFonts w:ascii="Arial" w:hAnsi="Arial" w:cs="Arial"/>
          <w:sz w:val="20"/>
          <w:szCs w:val="20"/>
        </w:rPr>
        <w:t xml:space="preserve">approximately </w:t>
      </w:r>
      <w:r w:rsidR="00711D76" w:rsidRPr="00711D76">
        <w:rPr>
          <w:rFonts w:ascii="Arial" w:hAnsi="Arial" w:cs="Arial"/>
          <w:sz w:val="20"/>
          <w:szCs w:val="20"/>
        </w:rPr>
        <w:t>58</w:t>
      </w:r>
      <w:r w:rsidR="00B34BDC">
        <w:rPr>
          <w:rFonts w:ascii="Arial" w:hAnsi="Arial" w:cs="Arial"/>
          <w:sz w:val="20"/>
          <w:szCs w:val="20"/>
        </w:rPr>
        <w:t xml:space="preserve"> </w:t>
      </w:r>
      <w:r w:rsidRPr="001B17EE">
        <w:rPr>
          <w:rFonts w:ascii="Arial" w:hAnsi="Arial" w:cs="Arial"/>
          <w:sz w:val="20"/>
          <w:szCs w:val="20"/>
        </w:rPr>
        <w:t>school districts</w:t>
      </w:r>
      <w:r w:rsidRPr="00B32FA8">
        <w:rPr>
          <w:rFonts w:ascii="Arial" w:hAnsi="Arial" w:cs="Arial"/>
          <w:sz w:val="20"/>
          <w:szCs w:val="20"/>
        </w:rPr>
        <w:t xml:space="preserve"> and covers risks of loss arising from injuries to the 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38890FAA"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EE2D9D">
        <w:rPr>
          <w:rFonts w:ascii="Arial" w:hAnsi="Arial" w:cs="Arial"/>
          <w:sz w:val="20"/>
          <w:szCs w:val="20"/>
        </w:rPr>
        <w:t>201</w:t>
      </w:r>
      <w:r w:rsidR="00A90CB5">
        <w:rPr>
          <w:rFonts w:ascii="Arial" w:hAnsi="Arial" w:cs="Arial"/>
          <w:sz w:val="20"/>
          <w:szCs w:val="20"/>
        </w:rPr>
        <w:t>9</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76529E3D"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711D76" w:rsidRPr="00711D76">
        <w:rPr>
          <w:rFonts w:ascii="Arial" w:hAnsi="Arial" w:cs="Arial"/>
          <w:bCs/>
          <w:sz w:val="20"/>
          <w:szCs w:val="20"/>
        </w:rPr>
        <w:t>4</w:t>
      </w:r>
      <w:r w:rsidR="008E5344" w:rsidRPr="00711D76">
        <w:rPr>
          <w:rFonts w:ascii="Arial" w:hAnsi="Arial" w:cs="Arial"/>
          <w:bCs/>
          <w:sz w:val="20"/>
          <w:szCs w:val="20"/>
        </w:rPr>
        <w:t>9</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711D76">
        <w:rPr>
          <w:rFonts w:ascii="Arial" w:hAnsi="Arial" w:cs="Arial"/>
          <w:bCs/>
          <w:sz w:val="20"/>
          <w:szCs w:val="20"/>
        </w:rPr>
        <w:t>Bank of Texas in Houston, Texas</w:t>
      </w:r>
      <w:r w:rsidRPr="00711D76">
        <w:rPr>
          <w:rFonts w:ascii="Arial" w:hAnsi="Arial" w:cs="Arial"/>
          <w:bCs/>
          <w:sz w:val="20"/>
          <w:szCs w:val="20"/>
        </w:rPr>
        <w:t xml:space="preserve">.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w:t>
      </w:r>
      <w:r w:rsidRPr="00711D76">
        <w:rPr>
          <w:rFonts w:ascii="Arial" w:hAnsi="Arial" w:cs="Arial"/>
          <w:bCs/>
          <w:sz w:val="20"/>
          <w:szCs w:val="20"/>
        </w:rPr>
        <w:lastRenderedPageBreak/>
        <w:t>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422D27D3"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711D76" w:rsidRPr="00711D76">
        <w:rPr>
          <w:rFonts w:ascii="Arial" w:hAnsi="Arial" w:cs="Arial"/>
          <w:bCs/>
          <w:sz w:val="20"/>
          <w:szCs w:val="20"/>
        </w:rPr>
        <w:t>4</w:t>
      </w:r>
      <w:r w:rsidR="008E5344" w:rsidRPr="00711D76">
        <w:rPr>
          <w:rFonts w:ascii="Arial" w:hAnsi="Arial" w:cs="Arial"/>
          <w:bCs/>
          <w:sz w:val="20"/>
          <w:szCs w:val="20"/>
        </w:rPr>
        <w:t>9</w:t>
      </w:r>
      <w:r w:rsidRPr="00711D76">
        <w:rPr>
          <w:rFonts w:ascii="Arial" w:hAnsi="Arial" w:cs="Arial"/>
          <w:bCs/>
          <w:sz w:val="20"/>
          <w:szCs w:val="20"/>
        </w:rPr>
        <w:t xml:space="preserve"> 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D6303C">
        <w:rPr>
          <w:rFonts w:ascii="Arial" w:hAnsi="Arial" w:cs="Arial"/>
          <w:bCs/>
          <w:sz w:val="20"/>
          <w:szCs w:val="20"/>
        </w:rPr>
        <w:t>Bank of Texas in Houston, Texas</w:t>
      </w:r>
      <w:r w:rsidRPr="00D6303C">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33E4920B" w14:textId="77777777" w:rsidR="00CC2AB7" w:rsidRDefault="00CC2AB7"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7F" w14:textId="2B950E3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0073E15" w14:textId="48977708" w:rsidR="00407547" w:rsidRDefault="00407547" w:rsidP="00BA2A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86" w14:textId="73F3F668"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project is leased to the school district in accordance with the provisions of the Emergency School Leasing Authority Act as described in Section 37-7-351, </w:t>
      </w:r>
      <w:r w:rsidRPr="00B32FA8">
        <w:rPr>
          <w:rFonts w:ascii="Arial" w:hAnsi="Arial" w:cs="Arial"/>
          <w:sz w:val="20"/>
          <w:szCs w:val="20"/>
          <w:u w:val="single"/>
        </w:rPr>
        <w:t>et seq</w:t>
      </w:r>
      <w:r w:rsidRPr="00B32FA8">
        <w:rPr>
          <w:rFonts w:ascii="Arial" w:hAnsi="Arial" w:cs="Arial"/>
          <w:sz w:val="20"/>
          <w:szCs w:val="20"/>
        </w:rPr>
        <w:t xml:space="preserve">., Miss. Code Ann. (1972).  The lease represents a capital lease under which ownership of the project will transfer to the school district upon complete retirement of the trust certificates.  The school district is obligated to make lease payments to the trustee in an amount equal to the debt service requirements for the trust certificates.  The lease rental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 xml:space="preserve">It is not anticipated the project will have sufficient value to satisfy the certificates in the event the school district defaults under the lease;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567DACE4"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eliminating the effects of the lease agreement for financial reporting purposes.</w:t>
      </w:r>
    </w:p>
    <w:p w14:paraId="621A7E92" w14:textId="0FC7F816"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05850C02" w14:textId="484336E5"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94" w14:textId="1630CB2A"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7D2AB642"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EE2D9D">
        <w:rPr>
          <w:rFonts w:ascii="Arial" w:hAnsi="Arial" w:cs="Arial"/>
          <w:sz w:val="20"/>
          <w:szCs w:val="20"/>
        </w:rPr>
        <w:t>201</w:t>
      </w:r>
      <w:r w:rsidR="00A90CB5">
        <w:rPr>
          <w:rFonts w:ascii="Arial" w:hAnsi="Arial" w:cs="Arial"/>
          <w:sz w:val="20"/>
          <w:szCs w:val="20"/>
        </w:rPr>
        <w:t>9</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9" w:name="_MON_1398754613"/>
    <w:bookmarkEnd w:id="109"/>
    <w:p w14:paraId="621A7E9A" w14:textId="10C99F36" w:rsidR="00E31C9E" w:rsidRPr="00B32FA8" w:rsidRDefault="00A90CB5"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260" w:dyaOrig="2772" w14:anchorId="621A81BA">
          <v:shape id="_x0000_i1102" type="#_x0000_t75" style="width:165.75pt;height:136.5pt" o:ole="">
            <v:imagedata r:id="rId170" o:title=""/>
          </v:shape>
          <o:OLEObject Type="Embed" ProgID="Excel.Sheet.12" ShapeID="_x0000_i1102" DrawAspect="Content" ObjectID="_1629718239" r:id="rId171"/>
        </w:object>
      </w:r>
    </w:p>
    <w:p w14:paraId="621A7E9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9C" w14:textId="0E62B8C8"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public school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4642F7A7"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EE2D9D">
        <w:rPr>
          <w:rFonts w:ascii="Arial" w:hAnsi="Arial" w:cs="Arial"/>
          <w:sz w:val="20"/>
          <w:szCs w:val="20"/>
        </w:rPr>
        <w:t>201</w:t>
      </w:r>
      <w:r w:rsidR="00A90CB5">
        <w:rPr>
          <w:rFonts w:ascii="Arial" w:hAnsi="Arial" w:cs="Arial"/>
          <w:sz w:val="20"/>
          <w:szCs w:val="20"/>
        </w:rPr>
        <w:t>9</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723A43D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EE2D9D">
        <w:rPr>
          <w:rFonts w:ascii="Arial" w:hAnsi="Arial" w:cs="Arial"/>
          <w:sz w:val="20"/>
          <w:szCs w:val="20"/>
        </w:rPr>
        <w:t>201</w:t>
      </w:r>
      <w:r w:rsidR="00A90CB5">
        <w:rPr>
          <w:rFonts w:ascii="Arial" w:hAnsi="Arial" w:cs="Arial"/>
          <w:sz w:val="20"/>
          <w:szCs w:val="20"/>
        </w:rPr>
        <w:t>9</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10" w:name="_MON_1398754620"/>
    <w:bookmarkEnd w:id="110"/>
    <w:p w14:paraId="621A7EA2" w14:textId="5767C0F0" w:rsidR="00E31C9E" w:rsidRDefault="00A90CB5"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260" w:dyaOrig="3295" w14:anchorId="621A81BB">
          <v:shape id="_x0000_i1103" type="#_x0000_t75" style="width:165.75pt;height:165pt" o:ole="">
            <v:imagedata r:id="rId172" o:title=""/>
          </v:shape>
          <o:OLEObject Type="Embed" ProgID="Excel.Sheet.12" ShapeID="_x0000_i1103" DrawAspect="Content" ObjectID="_1629718240" r:id="rId173"/>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549D509B"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111" w:name="_MON_1404293612"/>
      <w:bookmarkStart w:id="112" w:name="_MON_1398754681"/>
      <w:bookmarkStart w:id="113" w:name="_MON_1405246919"/>
      <w:bookmarkEnd w:id="111"/>
      <w:bookmarkEnd w:id="112"/>
      <w:bookmarkEnd w:id="113"/>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4" w:name="_MON_1559373109"/>
    <w:bookmarkEnd w:id="114"/>
    <w:bookmarkStart w:id="115" w:name="_MON_1398754671"/>
    <w:bookmarkEnd w:id="115"/>
    <w:p w14:paraId="2E622087" w14:textId="6D22F506" w:rsidR="004C6369" w:rsidRDefault="00A90CB5"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971" w:dyaOrig="9744" w14:anchorId="52E57148">
          <v:shape id="_x0000_i1104" type="#_x0000_t75" style="width:447pt;height:489.75pt" o:ole="">
            <v:imagedata r:id="rId174" o:title=""/>
          </v:shape>
          <o:OLEObject Type="Embed" ProgID="Excel.Sheet.12" ShapeID="_x0000_i1104" DrawAspect="Content" ObjectID="_1629718241" r:id="rId175"/>
        </w:object>
      </w:r>
    </w:p>
    <w:p w14:paraId="3285CBEB" w14:textId="76B2CF9B"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311ADD2D" w14:textId="5B1793E0"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B4" w14:textId="2680AA88"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6" w:name="_MON_1398754750"/>
    <w:bookmarkStart w:id="117" w:name="_MON_1398754705"/>
    <w:bookmarkStart w:id="118" w:name="_MON_1405246876"/>
    <w:bookmarkStart w:id="119" w:name="_MON_1398754714"/>
    <w:bookmarkEnd w:id="116"/>
    <w:bookmarkEnd w:id="117"/>
    <w:bookmarkEnd w:id="118"/>
    <w:bookmarkEnd w:id="119"/>
    <w:bookmarkStart w:id="120" w:name="_MON_1559373553"/>
    <w:bookmarkEnd w:id="120"/>
    <w:p w14:paraId="5BDEF2FA" w14:textId="0A9E50BC" w:rsidR="00555912" w:rsidRPr="00555912" w:rsidRDefault="00A90CB5"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9002" w:dyaOrig="9220" w14:anchorId="607A33AD">
          <v:shape id="_x0000_i1105" type="#_x0000_t75" style="width:447pt;height:459.75pt" o:ole="">
            <v:imagedata r:id="rId176" o:title=""/>
          </v:shape>
          <o:OLEObject Type="Embed" ProgID="Excel.Sheet.12" ShapeID="_x0000_i1105" DrawAspect="Content" ObjectID="_1629718242" r:id="rId177"/>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lastRenderedPageBreak/>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58D09A51"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EE2D9D">
        <w:rPr>
          <w:rFonts w:ascii="Arial" w:hAnsi="Arial" w:cs="Arial"/>
          <w:sz w:val="20"/>
          <w:szCs w:val="20"/>
        </w:rPr>
        <w:t>201</w:t>
      </w:r>
      <w:r w:rsidR="00A90CB5">
        <w:rPr>
          <w:rFonts w:ascii="Arial" w:hAnsi="Arial" w:cs="Arial"/>
          <w:sz w:val="20"/>
          <w:szCs w:val="20"/>
        </w:rPr>
        <w:t>8</w:t>
      </w:r>
      <w:r w:rsidRPr="00B32FA8">
        <w:rPr>
          <w:rFonts w:ascii="Arial" w:hAnsi="Arial" w:cs="Arial"/>
          <w:sz w:val="20"/>
          <w:szCs w:val="20"/>
        </w:rPr>
        <w:t>-</w:t>
      </w:r>
      <w:r w:rsidR="00EE2D9D">
        <w:rPr>
          <w:rFonts w:ascii="Arial" w:hAnsi="Arial" w:cs="Arial"/>
          <w:sz w:val="20"/>
          <w:szCs w:val="20"/>
        </w:rPr>
        <w:t>201</w:t>
      </w:r>
      <w:r w:rsidR="00A90CB5">
        <w:rPr>
          <w:rFonts w:ascii="Arial" w:hAnsi="Arial" w:cs="Arial"/>
          <w:sz w:val="20"/>
          <w:szCs w:val="20"/>
        </w:rPr>
        <w:t>9</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77777777" w:rsidR="00E31C9E" w:rsidRPr="00B32FA8" w:rsidRDefault="00E31C9E" w:rsidP="00141B71">
      <w:pPr>
        <w:ind w:left="360"/>
        <w:jc w:val="both"/>
        <w:rPr>
          <w:rFonts w:ascii="Arial" w:hAnsi="Arial" w:cs="Arial"/>
          <w:sz w:val="20"/>
          <w:szCs w:val="20"/>
        </w:rPr>
      </w:pPr>
      <w:r w:rsidRPr="00B32FA8">
        <w:rPr>
          <w:rFonts w:ascii="Arial" w:hAnsi="Arial" w:cs="Arial"/>
          <w:sz w:val="20"/>
          <w:szCs w:val="20"/>
        </w:rPr>
        <w:object w:dxaOrig="5266" w:dyaOrig="2591" w14:anchorId="621A81BE">
          <v:shape id="_x0000_i1106" type="#_x0000_t75" style="width:258.75pt;height:129.75pt" o:ole="">
            <v:imagedata r:id="rId178" o:title=""/>
          </v:shape>
          <o:OLEObject Type="Embed" ProgID="Excel.Sheet.12" ShapeID="_x0000_i1106" DrawAspect="Content" ObjectID="_1629718243" r:id="rId179"/>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2551D797"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 xml:space="preserve">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2020. The $______ balance of deferred outflow of resources related to pensions, at June 30, 2019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7B7D75B7"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pensions, at June 30, 2019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274598FE"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2020. The $______ balance of deferred outflow of resources related to OPEB, at June 30, 2019 will be recognized as an expense and will decrease the unrestricted net position over the next 6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3B7CA01C"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at June 30, 2019 will be recognized as revenue and will increase the unrestricted n</w:t>
      </w:r>
      <w:r w:rsidR="00071BED" w:rsidRPr="00A86105">
        <w:rPr>
          <w:rFonts w:ascii="Arial" w:hAnsi="Arial" w:cs="Arial"/>
          <w:sz w:val="20"/>
          <w:szCs w:val="20"/>
        </w:rPr>
        <w:t>et position over the next 6</w:t>
      </w:r>
      <w:r w:rsidRPr="00A86105">
        <w:rPr>
          <w:rFonts w:ascii="Arial" w:hAnsi="Arial" w:cs="Arial"/>
          <w:sz w:val="20"/>
          <w:szCs w:val="20"/>
        </w:rPr>
        <w:t xml:space="preserve"> years.</w:t>
      </w:r>
    </w:p>
    <w:p w14:paraId="0A87C57C" w14:textId="77777777" w:rsid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1B3DCAB" w14:textId="1EC87045"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4CBAEF4C"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ED356F">
        <w:rPr>
          <w:rFonts w:ascii="Arial" w:hAnsi="Arial" w:cs="Arial"/>
          <w:sz w:val="20"/>
          <w:szCs w:val="20"/>
        </w:rPr>
        <w:t>201</w:t>
      </w:r>
      <w:r w:rsidR="00A90CB5">
        <w:rPr>
          <w:rFonts w:ascii="Arial" w:hAnsi="Arial" w:cs="Arial"/>
          <w:sz w:val="20"/>
          <w:szCs w:val="20"/>
        </w:rPr>
        <w:t>9</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3FE6A665" w14:textId="77777777" w:rsidR="009A332D" w:rsidRDefault="009A332D" w:rsidP="00457CB6">
      <w:pPr>
        <w:jc w:val="both"/>
        <w:rPr>
          <w:rFonts w:ascii="Arial" w:hAnsi="Arial" w:cs="Arial"/>
          <w:sz w:val="20"/>
          <w:szCs w:val="20"/>
        </w:rPr>
      </w:pPr>
    </w:p>
    <w:p w14:paraId="7728DBB5" w14:textId="77777777" w:rsidR="002850B6" w:rsidRDefault="002850B6" w:rsidP="00457CB6">
      <w:pPr>
        <w:jc w:val="both"/>
        <w:rPr>
          <w:rFonts w:ascii="Arial" w:hAnsi="Arial" w:cs="Arial"/>
          <w:i/>
          <w:color w:val="0070C0"/>
          <w:sz w:val="20"/>
          <w:szCs w:val="20"/>
        </w:rPr>
      </w:pPr>
    </w:p>
    <w:p w14:paraId="75819B19" w14:textId="3090317F" w:rsidR="002850B6" w:rsidRDefault="002850B6" w:rsidP="00457CB6">
      <w:pPr>
        <w:jc w:val="both"/>
        <w:rPr>
          <w:rFonts w:ascii="Arial" w:hAnsi="Arial" w:cs="Arial"/>
          <w:i/>
          <w:color w:val="0070C0"/>
          <w:sz w:val="20"/>
          <w:szCs w:val="20"/>
        </w:rPr>
      </w:pPr>
    </w:p>
    <w:p w14:paraId="26C79008" w14:textId="1516B109" w:rsidR="0080361C" w:rsidRDefault="0080361C" w:rsidP="00457CB6">
      <w:pPr>
        <w:jc w:val="both"/>
        <w:rPr>
          <w:rFonts w:ascii="Arial" w:hAnsi="Arial" w:cs="Arial"/>
          <w:i/>
          <w:color w:val="0070C0"/>
          <w:sz w:val="20"/>
          <w:szCs w:val="20"/>
        </w:rPr>
      </w:pPr>
    </w:p>
    <w:p w14:paraId="229268BC" w14:textId="77777777"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District’s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21" w:name="_MON_1491805259"/>
    <w:bookmarkEnd w:id="121"/>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107" type="#_x0000_t75" style="width:462pt;height:381.75pt" o:ole="">
            <v:imagedata r:id="rId180" o:title=""/>
          </v:shape>
          <o:OLEObject Type="Embed" ProgID="Excel.Sheet.12" ShapeID="_x0000_i1107" DrawAspect="Content" ObjectID="_1629718244" r:id="rId181"/>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3DC791" w14:textId="642CE2EF" w:rsidR="00AA63FC" w:rsidRDefault="00AA63F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21A7EC9" w14:textId="0DB21BD3"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22"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22"/>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23" w:name="lastkeyword"/>
      <w:bookmarkEnd w:id="123"/>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BB4D9B7" w14:textId="2F69F997" w:rsidR="001E5CD7" w:rsidRDefault="001E5CD7"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22852FCF" w14:textId="5CA00C78" w:rsidR="001E5CD7" w:rsidRPr="00FB6F06" w:rsidRDefault="00F66E44" w:rsidP="001E5CD7">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30</w:t>
      </w:r>
      <w:r w:rsidR="001E5CD7" w:rsidRPr="00FB6F06">
        <w:rPr>
          <w:rFonts w:ascii="Arial" w:hAnsi="Arial" w:cs="Arial"/>
          <w:b/>
          <w:sz w:val="22"/>
          <w:szCs w:val="22"/>
        </w:rPr>
        <w:t xml:space="preserve"> – </w:t>
      </w:r>
      <w:r w:rsidR="001E5CD7">
        <w:rPr>
          <w:rFonts w:ascii="Arial" w:hAnsi="Arial" w:cs="Arial"/>
          <w:b/>
          <w:sz w:val="22"/>
          <w:szCs w:val="22"/>
        </w:rPr>
        <w:t>State Compliance Testing</w:t>
      </w:r>
    </w:p>
    <w:p w14:paraId="40F1D5E4" w14:textId="77777777" w:rsidR="001E5CD7" w:rsidRPr="001E5CD7" w:rsidRDefault="001E5CD7" w:rsidP="001E5CD7">
      <w:pPr>
        <w:rPr>
          <w:rFonts w:ascii="Arial" w:hAnsi="Arial" w:cs="Arial"/>
          <w:color w:val="FF0000"/>
          <w:sz w:val="20"/>
          <w:szCs w:val="20"/>
        </w:rPr>
      </w:pPr>
      <w:r w:rsidRPr="001E5CD7">
        <w:rPr>
          <w:rFonts w:ascii="Arial" w:hAnsi="Arial" w:cs="Arial"/>
          <w:color w:val="FF0000"/>
          <w:sz w:val="20"/>
          <w:szCs w:val="20"/>
        </w:rPr>
        <w:t>(</w:t>
      </w:r>
      <w:r w:rsidRPr="001E5CD7">
        <w:rPr>
          <w:rFonts w:ascii="Arial" w:hAnsi="Arial" w:cs="Arial"/>
          <w:b/>
          <w:color w:val="FF0000"/>
          <w:sz w:val="20"/>
          <w:szCs w:val="20"/>
        </w:rPr>
        <w:t xml:space="preserve">Note to Prepare: </w:t>
      </w:r>
      <w:r w:rsidRPr="001E5CD7">
        <w:rPr>
          <w:rFonts w:ascii="Arial" w:hAnsi="Arial" w:cs="Arial"/>
          <w:color w:val="FF0000"/>
          <w:sz w:val="20"/>
          <w:szCs w:val="20"/>
        </w:rPr>
        <w:t>Include the following note if OSA is performing the purchasing and compliance testing, if not please delete.)</w:t>
      </w:r>
    </w:p>
    <w:p w14:paraId="18A76465" w14:textId="77777777" w:rsidR="001E5CD7" w:rsidRPr="001E5CD7" w:rsidRDefault="001E5CD7" w:rsidP="001E5CD7">
      <w:pPr>
        <w:rPr>
          <w:rFonts w:ascii="Arial" w:eastAsia="Calibri" w:hAnsi="Arial" w:cs="Arial"/>
          <w:sz w:val="20"/>
          <w:szCs w:val="20"/>
        </w:rPr>
      </w:pPr>
    </w:p>
    <w:p w14:paraId="7923F47A" w14:textId="67296001" w:rsidR="001E5CD7" w:rsidRPr="001E5CD7" w:rsidRDefault="001E5CD7" w:rsidP="001000BA">
      <w:pPr>
        <w:pStyle w:val="ListParagraph"/>
        <w:widowControl w:val="0"/>
        <w:numPr>
          <w:ilvl w:val="12"/>
          <w:numId w:val="0"/>
        </w:numPr>
        <w:tabs>
          <w:tab w:val="left" w:pos="-1440"/>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both"/>
        <w:rPr>
          <w:rFonts w:ascii="Arial" w:hAnsi="Arial" w:cs="Arial"/>
          <w:sz w:val="20"/>
          <w:szCs w:val="20"/>
        </w:rPr>
      </w:pPr>
      <w:r w:rsidRPr="001E5CD7">
        <w:rPr>
          <w:rFonts w:ascii="Arial" w:hAnsi="Arial" w:cs="Arial"/>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82" w:history="1">
        <w:r w:rsidRPr="001E5CD7">
          <w:rPr>
            <w:rStyle w:val="Hyperlink"/>
            <w:rFonts w:ascii="Arial" w:hAnsi="Arial" w:cs="Arial"/>
            <w:sz w:val="20"/>
            <w:szCs w:val="20"/>
          </w:rPr>
          <w:t>http://www.osa.ms.gov/reports</w:t>
        </w:r>
      </w:hyperlink>
      <w:r w:rsidRPr="001E5CD7">
        <w:rPr>
          <w:rFonts w:ascii="Arial" w:hAnsi="Arial" w:cs="Arial"/>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45970D31"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31</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8" w14:textId="139AD62C" w:rsidR="00E31C9E" w:rsidRDefault="00BC627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r>
        <w:rPr>
          <w:rFonts w:ascii="Arial" w:hAnsi="Arial" w:cs="Arial"/>
          <w:bCs/>
          <w:color w:val="0070C0"/>
          <w:sz w:val="20"/>
          <w:szCs w:val="20"/>
        </w:rPr>
        <w:t>[If short-fall debt is issued subsequent to year-end, a receivable should be recorded at the balance sheet date for the future revenues to be received for the purpose of returning the short-fall debt.]</w:t>
      </w: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83"/>
          <w:headerReference w:type="default" r:id="rId184"/>
          <w:footerReference w:type="default" r:id="rId185"/>
          <w:headerReference w:type="first" r:id="rId186"/>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87"/>
          <w:headerReference w:type="default" r:id="rId188"/>
          <w:headerReference w:type="first" r:id="rId189"/>
          <w:pgSz w:w="12240" w:h="15840"/>
          <w:pgMar w:top="720" w:right="1440" w:bottom="720" w:left="1440" w:header="720" w:footer="432" w:gutter="0"/>
          <w:cols w:space="720"/>
          <w:noEndnote/>
          <w:docGrid w:linePitch="326"/>
        </w:sectPr>
      </w:pPr>
    </w:p>
    <w:bookmarkStart w:id="124" w:name="_MON_1405246950"/>
    <w:bookmarkStart w:id="125" w:name="_MON_1398754787"/>
    <w:bookmarkEnd w:id="124"/>
    <w:bookmarkEnd w:id="125"/>
    <w:bookmarkStart w:id="126" w:name="_MON_1398754778"/>
    <w:bookmarkEnd w:id="126"/>
    <w:p w14:paraId="621A7F10" w14:textId="2841FC53" w:rsidR="00E31C9E" w:rsidRDefault="00D10752"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2504" w:dyaOrig="17842" w14:anchorId="621A81BF">
          <v:shape id="_x0000_i1108" type="#_x0000_t75" style="width:483pt;height:689.25pt" o:ole="">
            <v:imagedata r:id="rId190" o:title=""/>
          </v:shape>
          <o:OLEObject Type="Embed" ProgID="Excel.Sheet.12" ShapeID="_x0000_i1108" DrawAspect="Content" ObjectID="_1629718245" r:id="rId191"/>
        </w:object>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7" w:name="_MON_1559375075"/>
    <w:bookmarkEnd w:id="127"/>
    <w:p w14:paraId="1F63EDDD" w14:textId="714CA0CE" w:rsidR="00DD5F28" w:rsidRDefault="00A86105"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2585" w:dyaOrig="14655" w14:anchorId="3268BA6B">
          <v:shape id="_x0000_i1109" type="#_x0000_t75" style="width:490.5pt;height:573pt" o:ole="">
            <v:imagedata r:id="rId192" o:title=""/>
          </v:shape>
          <o:OLEObject Type="Embed" ProgID="Excel.Sheet.12" ShapeID="_x0000_i1109" DrawAspect="Content" ObjectID="_1629718246" r:id="rId193"/>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75A6BEBD"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D89DE69" w14:textId="77777777" w:rsidR="00C619BE" w:rsidRDefault="006B3732"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5730D0">
          <w:headerReference w:type="even" r:id="rId194"/>
          <w:headerReference w:type="default" r:id="rId195"/>
          <w:headerReference w:type="first" r:id="rId196"/>
          <w:pgSz w:w="12240" w:h="15840"/>
          <w:pgMar w:top="720" w:right="1440" w:bottom="720" w:left="1440" w:header="720" w:footer="432" w:gutter="0"/>
          <w:cols w:space="720"/>
          <w:noEndnote/>
          <w:docGrid w:linePitch="326"/>
        </w:sectPr>
      </w:pPr>
      <w:r>
        <w:rPr>
          <w:rFonts w:ascii="Arial" w:hAnsi="Arial" w:cs="Arial"/>
          <w:sz w:val="20"/>
          <w:szCs w:val="20"/>
        </w:rPr>
        <w:br w:type="page"/>
      </w:r>
    </w:p>
    <w:bookmarkStart w:id="128" w:name="_MON_1490533421"/>
    <w:bookmarkEnd w:id="128"/>
    <w:p w14:paraId="319E428F" w14:textId="3FA5C3B2" w:rsidR="00DD5F28" w:rsidRDefault="005C3E87"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3106" w:dyaOrig="10895" w14:anchorId="1F6C2578">
          <v:shape id="_x0000_i1110" type="#_x0000_t75" style="width:530.25pt;height:413.25pt" o:ole="">
            <v:imagedata r:id="rId197" o:title=""/>
          </v:shape>
          <o:OLEObject Type="Embed" ProgID="Excel.Sheet.12" ShapeID="_x0000_i1110" DrawAspect="Content" ObjectID="_1629718247" r:id="rId198"/>
        </w:object>
      </w:r>
    </w:p>
    <w:p w14:paraId="62FE0E71" w14:textId="77777777" w:rsidR="002850B6" w:rsidRDefault="002850B6" w:rsidP="002850B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77D039B" w14:textId="77777777" w:rsidR="002850B6" w:rsidRPr="00636DBB" w:rsidRDefault="002850B6" w:rsidP="002850B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4E9D546F" w14:textId="0A8C4673" w:rsidR="002850B6" w:rsidRDefault="002850B6"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2775995" w14:textId="1A5F1B9E"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DB33485" w14:textId="2229EA0C"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D049A56" w14:textId="4ECB6FED"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D91BC40" w14:textId="2159764E"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01C554C" w14:textId="6E4C1D00"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016D7A" w14:textId="18065C0C"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705E671" w14:textId="0EA4B114"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F2A0A28" w14:textId="1FF45042"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AB7B828" w14:textId="12E85862"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6936D5B" w14:textId="08D32FC0"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542D608" w14:textId="77777777" w:rsidR="001D21E5" w:rsidRDefault="001D21E5"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9" w:name="_MON_1592109588"/>
    <w:bookmarkEnd w:id="129"/>
    <w:p w14:paraId="3019C6DA" w14:textId="03DAE02F" w:rsidR="001D21E5" w:rsidRDefault="005C3E87"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296" w:dyaOrig="14148" w14:anchorId="5EC84D1A">
          <v:shape id="_x0000_i1111" type="#_x0000_t75" style="width:518.25pt;height:553.5pt" o:ole="">
            <v:imagedata r:id="rId199" o:title=""/>
          </v:shape>
          <o:OLEObject Type="Embed" ProgID="Excel.Sheet.12" ShapeID="_x0000_i1111" DrawAspect="Content" ObjectID="_1629718248" r:id="rId200"/>
        </w:object>
      </w:r>
    </w:p>
    <w:p w14:paraId="7F5773D5" w14:textId="68870538"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sidR="001B036F">
        <w:rPr>
          <w:rFonts w:ascii="Arial" w:hAnsi="Arial" w:cs="Arial"/>
          <w:i/>
          <w:color w:val="FF0000"/>
          <w:sz w:val="20"/>
          <w:szCs w:val="20"/>
        </w:rPr>
        <w:t>]</w:t>
      </w:r>
    </w:p>
    <w:p w14:paraId="621A7F11" w14:textId="7B0D2B57" w:rsidR="00E31C9E"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bookmarkStart w:id="130" w:name="_MON_1595059076"/>
    <w:bookmarkEnd w:id="130"/>
    <w:p w14:paraId="754242AC" w14:textId="68C3339C" w:rsidR="00224EA1" w:rsidRDefault="00407593"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3121" w:dyaOrig="10904" w14:anchorId="03A1E7B2">
          <v:shape id="_x0000_i1123" type="#_x0000_t75" style="width:531pt;height:414pt" o:ole="">
            <v:imagedata r:id="rId201" o:title=""/>
          </v:shape>
          <o:OLEObject Type="Embed" ProgID="Excel.Sheet.12" ShapeID="_x0000_i1123" DrawAspect="Content" ObjectID="_1629718249" r:id="rId202"/>
        </w:object>
      </w:r>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D83B45" w14:textId="7ED3D46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413654" w14:textId="52ED6ED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9C135D8" w14:textId="4B75546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F33D3D9" w14:textId="0208574D"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4D0676D3"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203"/>
          <w:headerReference w:type="default" r:id="rId204"/>
          <w:footerReference w:type="default" r:id="rId205"/>
          <w:headerReference w:type="first" r:id="rId206"/>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lastRenderedPageBreak/>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621A7F12" w14:textId="7C918212"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4E5E225" w14:textId="57D34363"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5A80F14D"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retired  life  mortality  was  chan</w:t>
      </w:r>
      <w:r>
        <w:rPr>
          <w:rFonts w:ascii="Arial" w:hAnsi="Arial" w:cs="Arial"/>
          <w:sz w:val="20"/>
          <w:szCs w:val="20"/>
        </w:rPr>
        <w:t xml:space="preserve">ged  to  the  RP-2014  Healthy </w:t>
      </w:r>
      <w:r w:rsidRPr="009210F1">
        <w:rPr>
          <w:rFonts w:ascii="Arial" w:hAnsi="Arial" w:cs="Arial"/>
          <w:sz w:val="20"/>
          <w:szCs w:val="20"/>
        </w:rPr>
        <w:t>Annuitant Blue Collar Table projected to 2016 usi</w:t>
      </w:r>
      <w:r>
        <w:rPr>
          <w:rFonts w:ascii="Arial" w:hAnsi="Arial" w:cs="Arial"/>
          <w:sz w:val="20"/>
          <w:szCs w:val="20"/>
        </w:rPr>
        <w:t>ng Scale BB rather than the RP-</w:t>
      </w:r>
      <w:r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187DC233"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6039FA54"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1A7DAFB3"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bookmarkStart w:id="131" w:name="_GoBack"/>
      <w:bookmarkEnd w:id="131"/>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F133B26" w14:textId="25F9E019" w:rsidR="00DE5483" w:rsidRPr="00DE5483" w:rsidRDefault="00DE5483" w:rsidP="00DE5483">
      <w:pPr>
        <w:widowControl/>
        <w:autoSpaceDE/>
        <w:autoSpaceDN/>
        <w:adjustRightInd/>
        <w:ind w:firstLine="720"/>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p>
    <w:p w14:paraId="27F677E8" w14:textId="77777777" w:rsidR="00566038" w:rsidRDefault="00DE5483" w:rsidP="00DE5483">
      <w:pPr>
        <w:widowControl/>
        <w:autoSpaceDE/>
        <w:autoSpaceDN/>
        <w:adjustRightInd/>
        <w:ind w:firstLine="720"/>
        <w:rPr>
          <w:rFonts w:ascii="Arial" w:hAnsi="Arial" w:cs="Arial"/>
          <w:sz w:val="20"/>
          <w:szCs w:val="20"/>
        </w:rPr>
      </w:pP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p>
    <w:p w14:paraId="2E88CB30" w14:textId="03A489AD" w:rsidR="00DE5483" w:rsidRPr="00DE5483" w:rsidRDefault="00DE5483" w:rsidP="00DE5483">
      <w:pPr>
        <w:widowControl/>
        <w:autoSpaceDE/>
        <w:autoSpaceDN/>
        <w:adjustRightInd/>
        <w:ind w:firstLine="720"/>
        <w:rPr>
          <w:rFonts w:ascii="Arial" w:hAnsi="Arial" w:cs="Arial"/>
          <w:sz w:val="20"/>
          <w:szCs w:val="20"/>
        </w:rPr>
      </w:pPr>
      <w:r w:rsidRPr="00DE5483">
        <w:rPr>
          <w:rFonts w:ascii="Arial" w:hAnsi="Arial" w:cs="Arial"/>
          <w:sz w:val="20"/>
          <w:szCs w:val="20"/>
        </w:rPr>
        <w:t xml:space="preserve">the Mortality Table for disabled lives. </w:t>
      </w:r>
    </w:p>
    <w:p w14:paraId="50E7CA6D" w14:textId="5C631B37" w:rsidR="00DE5483" w:rsidRPr="00DE5483" w:rsidRDefault="00DE5483" w:rsidP="00DE5483">
      <w:pPr>
        <w:widowControl/>
        <w:autoSpaceDE/>
        <w:autoSpaceDN/>
        <w:adjustRightInd/>
        <w:rPr>
          <w:rFonts w:ascii="Courier New" w:hAnsi="Courier New" w:cs="Courier New"/>
          <w:sz w:val="20"/>
          <w:szCs w:val="20"/>
        </w:rPr>
      </w:pPr>
    </w:p>
    <w:p w14:paraId="13D94765" w14:textId="2F105270" w:rsidR="00DE5483" w:rsidRPr="00DE5483" w:rsidRDefault="00DE5483" w:rsidP="00DE5483">
      <w:pPr>
        <w:widowControl/>
        <w:autoSpaceDE/>
        <w:autoSpaceDN/>
        <w:adjustRightInd/>
        <w:ind w:firstLine="720"/>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DE5483">
      <w:pPr>
        <w:widowControl/>
        <w:autoSpaceDE/>
        <w:autoSpaceDN/>
        <w:adjustRightInd/>
        <w:rPr>
          <w:rFonts w:ascii="Arial" w:hAnsi="Arial" w:cs="Arial"/>
          <w:sz w:val="20"/>
          <w:szCs w:val="20"/>
        </w:rPr>
      </w:pPr>
      <w:r w:rsidRPr="00DE5483">
        <w:rPr>
          <w:rFonts w:ascii="Arial" w:hAnsi="Arial" w:cs="Arial"/>
          <w:sz w:val="20"/>
          <w:szCs w:val="20"/>
        </w:rPr>
        <w:t xml:space="preserve"> </w:t>
      </w:r>
    </w:p>
    <w:p w14:paraId="66EC909B" w14:textId="77777777" w:rsidR="00566038" w:rsidRDefault="00DE5483" w:rsidP="00DE5483">
      <w:pPr>
        <w:widowControl/>
        <w:autoSpaceDE/>
        <w:autoSpaceDN/>
        <w:adjustRightInd/>
        <w:ind w:firstLine="720"/>
        <w:rPr>
          <w:rFonts w:ascii="Arial" w:hAnsi="Arial" w:cs="Arial"/>
          <w:sz w:val="20"/>
          <w:szCs w:val="20"/>
        </w:rPr>
      </w:pPr>
      <w:r w:rsidRPr="00DE5483">
        <w:rPr>
          <w:rFonts w:ascii="Arial" w:hAnsi="Arial" w:cs="Arial"/>
          <w:sz w:val="20"/>
          <w:szCs w:val="20"/>
        </w:rPr>
        <w:t>Withdrawal rates, pre-retirement mortality rates, disability rates and service retirement rates</w:t>
      </w:r>
    </w:p>
    <w:p w14:paraId="1CFF0814" w14:textId="612C735C" w:rsidR="00DE5483" w:rsidRPr="00DE5483" w:rsidRDefault="00DE5483" w:rsidP="00DE5483">
      <w:pPr>
        <w:widowControl/>
        <w:autoSpaceDE/>
        <w:autoSpaceDN/>
        <w:adjustRightInd/>
        <w:ind w:firstLine="720"/>
        <w:rPr>
          <w:rFonts w:ascii="Arial" w:hAnsi="Arial" w:cs="Arial"/>
          <w:sz w:val="20"/>
          <w:szCs w:val="20"/>
        </w:rPr>
      </w:pPr>
      <w:r w:rsidRPr="00DE5483">
        <w:rPr>
          <w:rFonts w:ascii="Arial" w:hAnsi="Arial" w:cs="Arial"/>
          <w:sz w:val="20"/>
          <w:szCs w:val="20"/>
        </w:rPr>
        <w:t xml:space="preserve">were also adjusted to more closely reflect actual experience. </w:t>
      </w:r>
    </w:p>
    <w:p w14:paraId="7EE5AEAB" w14:textId="3140F6D1" w:rsidR="00DE5483" w:rsidRPr="00DE5483" w:rsidRDefault="00DE5483" w:rsidP="00DE5483">
      <w:pPr>
        <w:widowControl/>
        <w:autoSpaceDE/>
        <w:autoSpaceDN/>
        <w:adjustRightInd/>
        <w:rPr>
          <w:rFonts w:ascii="Courier New" w:hAnsi="Courier New" w:cs="Courier New"/>
          <w:sz w:val="20"/>
          <w:szCs w:val="20"/>
        </w:rPr>
      </w:pPr>
    </w:p>
    <w:p w14:paraId="53A5B845" w14:textId="6A6F74E9" w:rsidR="00DE5483" w:rsidRDefault="00DE5483" w:rsidP="003D2B0C">
      <w:pPr>
        <w:widowControl/>
        <w:autoSpaceDE/>
        <w:autoSpaceDN/>
        <w:adjustRightInd/>
        <w:ind w:left="720"/>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50E4EEC7" w14:textId="77777777" w:rsidR="008C6C6E" w:rsidRDefault="008C6C6E" w:rsidP="003D2B0C">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lastRenderedPageBreak/>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6B4E13">
      <w:pPr>
        <w:widowControl/>
        <w:autoSpaceDE/>
        <w:autoSpaceDN/>
        <w:adjustRightInd/>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2BF9AF90" w:rsidR="006B4E13" w:rsidRDefault="006B4E13" w:rsidP="006B4E13">
      <w:pPr>
        <w:widowControl/>
        <w:autoSpaceDE/>
        <w:autoSpaceDN/>
        <w:adjustRightInd/>
        <w:ind w:left="720"/>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contributions are reported (June 30, 201</w:t>
      </w:r>
      <w:r w:rsidR="005C3E87">
        <w:rPr>
          <w:rFonts w:ascii="Arial" w:hAnsi="Arial" w:cs="Arial"/>
          <w:sz w:val="20"/>
          <w:szCs w:val="20"/>
        </w:rPr>
        <w:t>6</w:t>
      </w:r>
      <w:r w:rsidRPr="006B4E13">
        <w:rPr>
          <w:rFonts w:ascii="Arial" w:hAnsi="Arial" w:cs="Arial"/>
          <w:sz w:val="20"/>
          <w:szCs w:val="20"/>
        </w:rPr>
        <w:t xml:space="preserve"> valuation for the June 30, 201</w:t>
      </w:r>
      <w:r w:rsidR="005C3E87">
        <w:rPr>
          <w:rFonts w:ascii="Arial" w:hAnsi="Arial" w:cs="Arial"/>
          <w:sz w:val="20"/>
          <w:szCs w:val="20"/>
        </w:rPr>
        <w:t>8</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Actuarial cost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Entry age</w:t>
      </w:r>
    </w:p>
    <w:p w14:paraId="07D5D464" w14:textId="150A3A29"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 xml:space="preserve">Amortization method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Level percentage of payroll, open</w:t>
      </w:r>
    </w:p>
    <w:p w14:paraId="5248FAAA" w14:textId="24D0ED26"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Remaining amortization period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4E13">
        <w:rPr>
          <w:rFonts w:ascii="Arial" w:hAnsi="Arial" w:cs="Arial"/>
          <w:sz w:val="20"/>
          <w:szCs w:val="20"/>
        </w:rPr>
        <w:t>3</w:t>
      </w:r>
      <w:r w:rsidR="005C3E87">
        <w:rPr>
          <w:rFonts w:ascii="Arial" w:hAnsi="Arial" w:cs="Arial"/>
          <w:sz w:val="20"/>
          <w:szCs w:val="20"/>
        </w:rPr>
        <w:t>6.6</w:t>
      </w:r>
      <w:r>
        <w:rPr>
          <w:rFonts w:ascii="Arial" w:hAnsi="Arial" w:cs="Arial"/>
          <w:sz w:val="20"/>
          <w:szCs w:val="20"/>
        </w:rPr>
        <w:t xml:space="preserve"> </w:t>
      </w:r>
      <w:r w:rsidRPr="006B4E13">
        <w:rPr>
          <w:rFonts w:ascii="Arial" w:hAnsi="Arial" w:cs="Arial"/>
          <w:sz w:val="20"/>
          <w:szCs w:val="20"/>
        </w:rPr>
        <w:t>years</w:t>
      </w:r>
    </w:p>
    <w:p w14:paraId="6A8B3B88" w14:textId="387786BB"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Asset valuation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5-year smoothed market</w:t>
      </w:r>
    </w:p>
    <w:p w14:paraId="787E013F" w14:textId="594CBB70"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Price Inflation</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3.00</w:t>
      </w:r>
      <w:r>
        <w:rPr>
          <w:rFonts w:ascii="Arial" w:hAnsi="Arial" w:cs="Arial"/>
          <w:sz w:val="20"/>
          <w:szCs w:val="20"/>
        </w:rPr>
        <w:t xml:space="preserve"> </w:t>
      </w:r>
      <w:r w:rsidRPr="006B4E13">
        <w:rPr>
          <w:rFonts w:ascii="Arial" w:hAnsi="Arial" w:cs="Arial"/>
          <w:sz w:val="20"/>
          <w:szCs w:val="20"/>
        </w:rPr>
        <w:t>percent</w:t>
      </w:r>
    </w:p>
    <w:p w14:paraId="7FE1D955" w14:textId="5FA7E11A"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Salary increase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3.75</w:t>
      </w:r>
      <w:r>
        <w:rPr>
          <w:rFonts w:ascii="Arial" w:hAnsi="Arial" w:cs="Arial"/>
          <w:sz w:val="20"/>
          <w:szCs w:val="20"/>
        </w:rPr>
        <w:t xml:space="preserve"> </w:t>
      </w:r>
      <w:r w:rsidRPr="006B4E13">
        <w:rPr>
          <w:rFonts w:ascii="Arial" w:hAnsi="Arial" w:cs="Arial"/>
          <w:sz w:val="20"/>
          <w:szCs w:val="20"/>
        </w:rPr>
        <w:t>percent to 19.00</w:t>
      </w:r>
      <w:r>
        <w:rPr>
          <w:rFonts w:ascii="Arial" w:hAnsi="Arial" w:cs="Arial"/>
          <w:sz w:val="20"/>
          <w:szCs w:val="20"/>
        </w:rPr>
        <w:t xml:space="preserve"> </w:t>
      </w:r>
      <w:r w:rsidRPr="006B4E13">
        <w:rPr>
          <w:rFonts w:ascii="Arial" w:hAnsi="Arial" w:cs="Arial"/>
          <w:sz w:val="20"/>
          <w:szCs w:val="20"/>
        </w:rPr>
        <w:t>percent, including inflation</w:t>
      </w:r>
    </w:p>
    <w:p w14:paraId="33C388ED" w14:textId="677AAA94" w:rsidR="006B4E13" w:rsidRPr="006B4E13" w:rsidRDefault="006B4E13" w:rsidP="006B4E13">
      <w:pPr>
        <w:widowControl/>
        <w:autoSpaceDE/>
        <w:autoSpaceDN/>
        <w:adjustRightInd/>
        <w:ind w:left="5040" w:hanging="3600"/>
        <w:rPr>
          <w:rFonts w:ascii="Arial" w:hAnsi="Arial" w:cs="Arial"/>
          <w:sz w:val="20"/>
          <w:szCs w:val="20"/>
        </w:rPr>
      </w:pPr>
      <w:r w:rsidRPr="006B4E13">
        <w:rPr>
          <w:rFonts w:ascii="Arial" w:hAnsi="Arial" w:cs="Arial"/>
          <w:sz w:val="20"/>
          <w:szCs w:val="20"/>
        </w:rPr>
        <w:t>Investment rate of return</w:t>
      </w:r>
      <w:r>
        <w:rPr>
          <w:rFonts w:ascii="Arial" w:hAnsi="Arial" w:cs="Arial"/>
          <w:sz w:val="20"/>
          <w:szCs w:val="20"/>
        </w:rPr>
        <w:tab/>
      </w:r>
      <w:r w:rsidRPr="006B4E13">
        <w:rPr>
          <w:rFonts w:ascii="Arial" w:hAnsi="Arial" w:cs="Arial"/>
          <w:sz w:val="20"/>
          <w:szCs w:val="20"/>
        </w:rPr>
        <w:t>7.75 percent, net of pension plan investment expense, including inflation</w:t>
      </w:r>
    </w:p>
    <w:p w14:paraId="621A7F1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37BCDB8F" w:rsidR="005C3E87" w:rsidRPr="005E7D3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621A7F2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12FC761" w14:textId="77777777" w:rsidR="00576C7D" w:rsidRPr="006B4E13"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B32FA8">
        <w:rPr>
          <w:rFonts w:ascii="Arial" w:hAnsi="Arial" w:cs="Arial"/>
          <w:sz w:val="20"/>
          <w:szCs w:val="20"/>
        </w:rPr>
        <w:t>(2)</w:t>
      </w:r>
      <w:r w:rsidRPr="00B32FA8">
        <w:rPr>
          <w:rFonts w:ascii="Arial" w:hAnsi="Arial" w:cs="Arial"/>
          <w:sz w:val="20"/>
          <w:szCs w:val="20"/>
        </w:rPr>
        <w:tab/>
      </w:r>
      <w:r w:rsidRPr="006B4E13">
        <w:rPr>
          <w:rFonts w:ascii="Arial" w:hAnsi="Arial" w:cs="Arial"/>
          <w:i/>
          <w:sz w:val="20"/>
          <w:szCs w:val="20"/>
        </w:rPr>
        <w:t>Changes in benefit provisions</w:t>
      </w:r>
    </w:p>
    <w:p w14:paraId="6100BE7C" w14:textId="77777777" w:rsidR="00576C7D" w:rsidRPr="00B32FA8"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None </w:t>
      </w:r>
    </w:p>
    <w:p w14:paraId="23C49993" w14:textId="1E71EFAD" w:rsidR="005C3E87"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1616F4EC" w:rsidR="005C3E87"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None </w:t>
      </w:r>
    </w:p>
    <w:p w14:paraId="78675250" w14:textId="0AB6BC9C"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F6E65FF" w14:textId="692C0148"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7A3D305F" w14:textId="2770CEB1" w:rsidR="00362438" w:rsidRDefault="008C6C6E" w:rsidP="008C6C6E">
      <w:pPr>
        <w:widowControl/>
        <w:autoSpaceDE/>
        <w:autoSpaceDN/>
        <w:adjustRightInd/>
        <w:ind w:left="720" w:hanging="720"/>
        <w:jc w:val="both"/>
        <w:rPr>
          <w:rFonts w:ascii="Arial" w:hAnsi="Arial" w:cs="Arial"/>
        </w:rPr>
      </w:pPr>
      <w:r w:rsidRPr="008C6C6E">
        <w:rPr>
          <w:rFonts w:ascii="Arial" w:hAnsi="Arial" w:cs="Arial"/>
          <w:sz w:val="20"/>
        </w:rPr>
        <w:t>(3)</w:t>
      </w:r>
      <w:r>
        <w:rPr>
          <w:rFonts w:ascii="Arial" w:hAnsi="Arial" w:cs="Arial"/>
          <w:i/>
          <w:sz w:val="20"/>
        </w:rPr>
        <w:tab/>
      </w:r>
      <w:r w:rsidR="00362438">
        <w:rPr>
          <w:rFonts w:ascii="Arial" w:hAnsi="Arial" w:cs="Arial"/>
          <w:i/>
          <w:sz w:val="20"/>
        </w:rPr>
        <w:t>Methods and assumptions used in calculations of Actuarially Determined Contributions</w:t>
      </w:r>
      <w:r w:rsidR="00362438" w:rsidRPr="001855CC">
        <w:rPr>
          <w:rFonts w:ascii="Arial" w:hAnsi="Arial" w:cs="Arial"/>
          <w:i/>
          <w:sz w:val="20"/>
        </w:rPr>
        <w:t>.</w:t>
      </w:r>
      <w:r w:rsidR="00362438" w:rsidRPr="001855CC">
        <w:rPr>
          <w:rFonts w:ascii="Arial" w:hAnsi="Arial" w:cs="Arial"/>
          <w:sz w:val="20"/>
        </w:rPr>
        <w:t xml:space="preserve">  </w:t>
      </w:r>
      <w:r w:rsidR="00362438">
        <w:rPr>
          <w:rFonts w:ascii="Arial" w:hAnsi="Arial" w:cs="Arial"/>
          <w:sz w:val="20"/>
        </w:rPr>
        <w:t xml:space="preserve">The </w:t>
      </w:r>
      <w:r>
        <w:rPr>
          <w:rFonts w:ascii="Arial" w:hAnsi="Arial" w:cs="Arial"/>
          <w:sz w:val="20"/>
        </w:rPr>
        <w:t>Actuarially</w:t>
      </w:r>
      <w:r w:rsidR="00362438">
        <w:rPr>
          <w:rFonts w:ascii="Arial" w:hAnsi="Arial" w:cs="Arial"/>
          <w:sz w:val="20"/>
        </w:rPr>
        <w:t xml:space="preserve"> Determined Contributions rates, as a percentage of payroll, used to determine the Actuarially Determined </w:t>
      </w:r>
      <w:r>
        <w:rPr>
          <w:rFonts w:ascii="Arial" w:hAnsi="Arial" w:cs="Arial"/>
          <w:sz w:val="20"/>
        </w:rPr>
        <w:t>Contribution</w:t>
      </w:r>
      <w:r w:rsidR="00362438">
        <w:rPr>
          <w:rFonts w:ascii="Arial" w:hAnsi="Arial" w:cs="Arial"/>
          <w:sz w:val="20"/>
        </w:rPr>
        <w:t xml:space="preserve"> amounts in the Schedule of Employer Contributions are </w:t>
      </w:r>
      <w:r>
        <w:rPr>
          <w:rFonts w:ascii="Arial" w:hAnsi="Arial" w:cs="Arial"/>
          <w:sz w:val="20"/>
        </w:rPr>
        <w:t>calculated</w:t>
      </w:r>
      <w:r w:rsidR="00362438">
        <w:rPr>
          <w:rFonts w:ascii="Arial" w:hAnsi="Arial" w:cs="Arial"/>
          <w:sz w:val="20"/>
        </w:rPr>
        <w:t xml:space="preserve"> as of the most recent Valuation Date.  The following actuarial methods and </w:t>
      </w:r>
      <w:r>
        <w:rPr>
          <w:rFonts w:ascii="Arial" w:hAnsi="Arial" w:cs="Arial"/>
          <w:sz w:val="20"/>
        </w:rPr>
        <w:t>assumptions</w:t>
      </w:r>
      <w:r w:rsidR="00362438">
        <w:rPr>
          <w:rFonts w:ascii="Arial" w:hAnsi="Arial" w:cs="Arial"/>
          <w:sz w:val="20"/>
        </w:rPr>
        <w:t xml:space="preserve"> (from the June 30, 201</w:t>
      </w:r>
      <w:r w:rsidR="005C3E87">
        <w:rPr>
          <w:rFonts w:ascii="Arial" w:hAnsi="Arial" w:cs="Arial"/>
          <w:sz w:val="20"/>
        </w:rPr>
        <w:t>7</w:t>
      </w:r>
      <w:r w:rsidR="00362438">
        <w:rPr>
          <w:rFonts w:ascii="Arial" w:hAnsi="Arial" w:cs="Arial"/>
          <w:sz w:val="20"/>
        </w:rPr>
        <w:t xml:space="preserve"> actuarial valuation) were used to determine contribution rates reported in that schedule for the year ending June 30, 201</w:t>
      </w:r>
      <w:r w:rsidR="005C3E87">
        <w:rPr>
          <w:rFonts w:ascii="Arial" w:hAnsi="Arial" w:cs="Arial"/>
          <w:sz w:val="20"/>
        </w:rPr>
        <w:t>8</w:t>
      </w:r>
      <w:r w:rsidR="00362438">
        <w:rPr>
          <w:rFonts w:ascii="Arial" w:hAnsi="Arial" w:cs="Arial"/>
          <w:sz w:val="20"/>
        </w:rPr>
        <w:t>:</w:t>
      </w:r>
    </w:p>
    <w:p w14:paraId="1875B4A9" w14:textId="77777777" w:rsidR="00362438"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14:paraId="4D296E6A" w14:textId="77777777" w:rsidTr="008C6C6E">
        <w:tc>
          <w:tcPr>
            <w:tcW w:w="3960" w:type="dxa"/>
          </w:tcPr>
          <w:p w14:paraId="76A06C84" w14:textId="2375CC29"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Actuarial cost method</w:t>
            </w:r>
          </w:p>
          <w:p w14:paraId="036FFBD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Entry age</w:t>
            </w:r>
          </w:p>
        </w:tc>
      </w:tr>
      <w:tr w:rsidR="00362438" w14:paraId="36853F7D" w14:textId="77777777" w:rsidTr="008C6C6E">
        <w:tc>
          <w:tcPr>
            <w:tcW w:w="3960" w:type="dxa"/>
          </w:tcPr>
          <w:p w14:paraId="497DCA06" w14:textId="5B4D8F48"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method</w:t>
            </w:r>
          </w:p>
          <w:p w14:paraId="79BC2922"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Level dollar</w:t>
            </w:r>
          </w:p>
        </w:tc>
      </w:tr>
      <w:tr w:rsidR="00362438" w14:paraId="5FAA1D1F" w14:textId="77777777" w:rsidTr="008C6C6E">
        <w:tc>
          <w:tcPr>
            <w:tcW w:w="3960" w:type="dxa"/>
          </w:tcPr>
          <w:p w14:paraId="30E170D5" w14:textId="0765D0EB"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period</w:t>
            </w:r>
          </w:p>
          <w:p w14:paraId="53B26DB9"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Asset valuation method</w:t>
            </w:r>
          </w:p>
        </w:tc>
        <w:tc>
          <w:tcPr>
            <w:tcW w:w="3618" w:type="dxa"/>
          </w:tcPr>
          <w:p w14:paraId="2E5E4864" w14:textId="5F0B2045"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30 years, open</w:t>
            </w:r>
          </w:p>
          <w:p w14:paraId="720BE11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Market Value of Assets</w:t>
            </w:r>
          </w:p>
          <w:p w14:paraId="38F30F98" w14:textId="5A09E19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14:paraId="5F7E19C3" w14:textId="77777777" w:rsidTr="008C6C6E">
        <w:tc>
          <w:tcPr>
            <w:tcW w:w="3960" w:type="dxa"/>
          </w:tcPr>
          <w:p w14:paraId="3BA68398" w14:textId="7FED7A1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Price inflation</w:t>
            </w:r>
          </w:p>
          <w:p w14:paraId="7E132A91"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 including wage inflation</w:t>
            </w:r>
          </w:p>
          <w:p w14:paraId="6E68814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2DB61360"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5C3E87">
              <w:rPr>
                <w:rFonts w:ascii="Arial" w:hAnsi="Arial" w:cs="Arial"/>
                <w:sz w:val="20"/>
                <w:szCs w:val="20"/>
              </w:rPr>
              <w:t>%</w:t>
            </w:r>
          </w:p>
          <w:p w14:paraId="2FB544A6"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7919B5DE" w:rsidR="00362438" w:rsidRPr="008810D0" w:rsidRDefault="00362438"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Fonts w:ascii="Arial" w:hAnsi="Arial" w:cs="Arial"/>
                <w:sz w:val="20"/>
                <w:szCs w:val="20"/>
              </w:rPr>
              <w:t>3.25</w:t>
            </w:r>
            <w:r w:rsidR="005C3E87">
              <w:rPr>
                <w:rFonts w:ascii="Arial" w:hAnsi="Arial" w:cs="Arial"/>
                <w:sz w:val="20"/>
                <w:szCs w:val="20"/>
              </w:rPr>
              <w:t>%</w:t>
            </w:r>
            <w:r>
              <w:rPr>
                <w:rFonts w:ascii="Arial" w:hAnsi="Arial" w:cs="Arial"/>
                <w:sz w:val="20"/>
                <w:szCs w:val="20"/>
              </w:rPr>
              <w:t xml:space="preserve"> to 18.50</w:t>
            </w:r>
            <w:r w:rsidR="005C3E87">
              <w:rPr>
                <w:rFonts w:ascii="Arial" w:hAnsi="Arial" w:cs="Arial"/>
                <w:sz w:val="20"/>
                <w:szCs w:val="20"/>
              </w:rPr>
              <w:t>%</w:t>
            </w:r>
          </w:p>
          <w:p w14:paraId="3D396FAD" w14:textId="7BEE5BED" w:rsidR="00362438" w:rsidRPr="008810D0" w:rsidRDefault="00362438" w:rsidP="004C5F3C"/>
        </w:tc>
      </w:tr>
      <w:tr w:rsidR="00362438" w14:paraId="75CDB47A" w14:textId="77777777" w:rsidTr="008C6C6E">
        <w:tc>
          <w:tcPr>
            <w:tcW w:w="3960" w:type="dxa"/>
          </w:tcPr>
          <w:p w14:paraId="03AF267C" w14:textId="3E49E962"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Initial health care cost trend rates</w:t>
            </w:r>
          </w:p>
          <w:p w14:paraId="716411F3"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7118C3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lastRenderedPageBreak/>
              <w:t xml:space="preserve">   Pre-Medicare</w:t>
            </w:r>
          </w:p>
        </w:tc>
        <w:tc>
          <w:tcPr>
            <w:tcW w:w="3618" w:type="dxa"/>
          </w:tcPr>
          <w:p w14:paraId="673DEED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6A630C38"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7.7</w:t>
            </w:r>
            <w:r w:rsidR="005C3E87">
              <w:rPr>
                <w:rFonts w:ascii="Arial" w:hAnsi="Arial" w:cs="Arial"/>
                <w:sz w:val="20"/>
                <w:szCs w:val="20"/>
              </w:rPr>
              <w:t>5%</w:t>
            </w:r>
            <w:r>
              <w:rPr>
                <w:rFonts w:ascii="Arial" w:hAnsi="Arial" w:cs="Arial"/>
                <w:sz w:val="20"/>
                <w:szCs w:val="20"/>
              </w:rPr>
              <w:t xml:space="preserve"> </w:t>
            </w:r>
          </w:p>
        </w:tc>
      </w:tr>
    </w:tbl>
    <w:p w14:paraId="583A04A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14:paraId="6E54B301" w14:textId="77777777" w:rsidTr="008C6C6E">
        <w:tc>
          <w:tcPr>
            <w:tcW w:w="4050" w:type="dxa"/>
          </w:tcPr>
          <w:p w14:paraId="63FE2112" w14:textId="5AF846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Ultimate health care cost trend rates</w:t>
            </w:r>
          </w:p>
          <w:p w14:paraId="27479C30"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013F9F7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00D4D99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74D8A2DF"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5.00</w:t>
            </w:r>
            <w:r w:rsidR="005C3E87">
              <w:rPr>
                <w:rFonts w:ascii="Arial" w:hAnsi="Arial" w:cs="Arial"/>
                <w:sz w:val="20"/>
                <w:szCs w:val="20"/>
              </w:rPr>
              <w:t>%</w:t>
            </w:r>
            <w:r>
              <w:rPr>
                <w:rFonts w:ascii="Arial" w:hAnsi="Arial" w:cs="Arial"/>
                <w:sz w:val="20"/>
                <w:szCs w:val="20"/>
              </w:rPr>
              <w:t xml:space="preserve"> </w:t>
            </w:r>
          </w:p>
        </w:tc>
      </w:tr>
    </w:tbl>
    <w:p w14:paraId="42641E7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03CB2CFC" w14:textId="77777777" w:rsidTr="008C6C6E">
        <w:tc>
          <w:tcPr>
            <w:tcW w:w="4050" w:type="dxa"/>
          </w:tcPr>
          <w:p w14:paraId="2375CCDC" w14:textId="1034614C"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of ultimate trend rates</w:t>
            </w:r>
          </w:p>
          <w:p w14:paraId="7940DF5F"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48C63C5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7805C71E"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35ED3FBF"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5C3E87">
              <w:rPr>
                <w:rFonts w:ascii="Arial" w:hAnsi="Arial" w:cs="Arial"/>
                <w:sz w:val="20"/>
                <w:szCs w:val="20"/>
              </w:rPr>
              <w:t>3</w:t>
            </w:r>
            <w:r>
              <w:rPr>
                <w:rFonts w:ascii="Arial" w:hAnsi="Arial" w:cs="Arial"/>
                <w:sz w:val="20"/>
                <w:szCs w:val="20"/>
              </w:rPr>
              <w:t xml:space="preserve"> </w:t>
            </w:r>
          </w:p>
        </w:tc>
      </w:tr>
    </w:tbl>
    <w:p w14:paraId="248978A5"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1B77D15"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Long-term investment rate of return, net of pension plan investment expense, including price inflation</w:t>
            </w:r>
          </w:p>
        </w:tc>
        <w:tc>
          <w:tcPr>
            <w:tcW w:w="3528" w:type="dxa"/>
          </w:tcPr>
          <w:p w14:paraId="363BFCE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69B34A3E"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3.56</w:t>
            </w:r>
            <w:r w:rsidR="005C3E87">
              <w:rPr>
                <w:rFonts w:ascii="Arial" w:hAnsi="Arial" w:cs="Arial"/>
                <w:sz w:val="20"/>
                <w:szCs w:val="20"/>
              </w:rPr>
              <w:t>%</w:t>
            </w:r>
            <w:r>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39D5197" w14:textId="322D3E9D"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CC7CBE7" w14:textId="0A735EFB"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70F7B62" w14:textId="450C5C4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FD39" w14:textId="254204D9"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0C0CCD3" w14:textId="77777777" w:rsidR="001B7AD2" w:rsidRPr="00B32FA8"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3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BEF623D"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0453CFD"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A326D44"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EAB052C"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3FE78CA"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B9509B5"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072179"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7FCA337"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A8B3FB"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52E01BD"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74E3638"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934CAA"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D3D546D"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00B77D9" w14:textId="77777777"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3B90E0C3" w:rsidR="00E31C9E" w:rsidRPr="00B32FA8" w:rsidRDefault="00413D68"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07"/>
          <w:headerReference w:type="default" r:id="rId208"/>
          <w:headerReference w:type="first" r:id="rId209"/>
          <w:type w:val="continuous"/>
          <w:pgSz w:w="12240" w:h="15840"/>
          <w:pgMar w:top="720" w:right="1440" w:bottom="720" w:left="1440" w:header="720" w:footer="432" w:gutter="0"/>
          <w:cols w:space="720"/>
          <w:noEndnote/>
          <w:docGrid w:linePitch="326"/>
        </w:sectPr>
      </w:pPr>
    </w:p>
    <w:bookmarkStart w:id="132" w:name="_MON_1404285481"/>
    <w:bookmarkStart w:id="133" w:name="_MON_1398754816"/>
    <w:bookmarkStart w:id="134" w:name="_MON_1404285980"/>
    <w:bookmarkStart w:id="135" w:name="_MON_1559376096"/>
    <w:bookmarkStart w:id="136" w:name="_MON_1404287013"/>
    <w:bookmarkStart w:id="137" w:name="_MON_1404287044"/>
    <w:bookmarkStart w:id="138" w:name="_MON_1404287099"/>
    <w:bookmarkStart w:id="139" w:name="_MON_1404287106"/>
    <w:bookmarkStart w:id="140" w:name="_MON_1404287127"/>
    <w:bookmarkStart w:id="141" w:name="_MON_1404287238"/>
    <w:bookmarkStart w:id="142" w:name="_MON_1404287291"/>
    <w:bookmarkStart w:id="143" w:name="_MON_1404287350"/>
    <w:bookmarkEnd w:id="132"/>
    <w:bookmarkEnd w:id="133"/>
    <w:bookmarkEnd w:id="134"/>
    <w:bookmarkEnd w:id="135"/>
    <w:bookmarkEnd w:id="136"/>
    <w:bookmarkEnd w:id="137"/>
    <w:bookmarkEnd w:id="138"/>
    <w:bookmarkEnd w:id="139"/>
    <w:bookmarkEnd w:id="140"/>
    <w:bookmarkEnd w:id="141"/>
    <w:bookmarkEnd w:id="142"/>
    <w:bookmarkEnd w:id="143"/>
    <w:bookmarkStart w:id="144" w:name="_MON_1404285420"/>
    <w:bookmarkEnd w:id="144"/>
    <w:p w14:paraId="621A7F51" w14:textId="1146E31C" w:rsidR="00E31C9E" w:rsidRPr="00B32FA8" w:rsidRDefault="00D13F6C"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0670" w:dyaOrig="13817" w14:anchorId="4520D17F">
          <v:shape id="_x0000_i1113" type="#_x0000_t75" style="width:7in;height:654pt" o:ole="">
            <v:imagedata r:id="rId210" o:title=""/>
          </v:shape>
          <o:OLEObject Type="Embed" ProgID="Excel.Sheet.12" ShapeID="_x0000_i1113" DrawAspect="Content" ObjectID="_1629718250" r:id="rId211"/>
        </w:object>
      </w:r>
    </w:p>
    <w:bookmarkStart w:id="145" w:name="_MON_1404287325"/>
    <w:bookmarkStart w:id="146" w:name="_MON_1404287361"/>
    <w:bookmarkStart w:id="147" w:name="_MON_1404285529"/>
    <w:bookmarkStart w:id="148" w:name="_MON_1404293672"/>
    <w:bookmarkStart w:id="149" w:name="_MON_1404293683"/>
    <w:bookmarkStart w:id="150" w:name="_MON_1404285553"/>
    <w:bookmarkStart w:id="151" w:name="_MON_1559376481"/>
    <w:bookmarkStart w:id="152" w:name="_MON_1398754829"/>
    <w:bookmarkEnd w:id="145"/>
    <w:bookmarkEnd w:id="146"/>
    <w:bookmarkEnd w:id="147"/>
    <w:bookmarkEnd w:id="148"/>
    <w:bookmarkEnd w:id="149"/>
    <w:bookmarkEnd w:id="150"/>
    <w:bookmarkEnd w:id="151"/>
    <w:bookmarkEnd w:id="152"/>
    <w:bookmarkStart w:id="153" w:name="_MON_1404287252"/>
    <w:bookmarkEnd w:id="153"/>
    <w:p w14:paraId="621A7F52" w14:textId="4308A860" w:rsidR="00E31C9E" w:rsidRPr="00B32FA8" w:rsidRDefault="00B83E20"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1607" w:dyaOrig="12735" w14:anchorId="276840B0">
          <v:shape id="_x0000_i1114" type="#_x0000_t75" style="width:520.5pt;height:570pt" o:ole="">
            <v:imagedata r:id="rId212" o:title=""/>
          </v:shape>
          <o:OLEObject Type="Embed" ProgID="Excel.Sheet.12" ShapeID="_x0000_i1114" DrawAspect="Content" ObjectID="_1629718251" r:id="rId213"/>
        </w:object>
      </w:r>
    </w:p>
    <w:p w14:paraId="524A91DB" w14:textId="77777777" w:rsidR="006E13BF" w:rsidRDefault="006E13BF" w:rsidP="006E13BF">
      <w:pPr>
        <w:rPr>
          <w:u w:val="single"/>
        </w:rPr>
      </w:pPr>
    </w:p>
    <w:p w14:paraId="215FF11F" w14:textId="0F4E2CCA" w:rsidR="00CA15B0" w:rsidRPr="00B83E20" w:rsidRDefault="00B83E20" w:rsidP="00B326E1">
      <w:pPr>
        <w:widowControl/>
        <w:autoSpaceDE/>
        <w:autoSpaceDN/>
        <w:adjustRightInd/>
        <w:sectPr w:rsidR="00CA15B0" w:rsidRPr="00B83E20" w:rsidSect="00F7559E">
          <w:headerReference w:type="even" r:id="rId214"/>
          <w:headerReference w:type="default" r:id="rId215"/>
          <w:headerReference w:type="first" r:id="rId216"/>
          <w:pgSz w:w="12240" w:h="15840"/>
          <w:pgMar w:top="720" w:right="1440" w:bottom="720" w:left="1440" w:header="720" w:footer="432" w:gutter="0"/>
          <w:cols w:space="720"/>
          <w:noEndnote/>
          <w:docGrid w:linePitch="326"/>
        </w:sectPr>
      </w:pPr>
      <w:r w:rsidRPr="00B83E20">
        <w:rPr>
          <w:color w:val="FF0000"/>
        </w:rPr>
        <w:t xml:space="preserve">NOTE: If there are any amounts provided to subrecipients then a column would also need to be added to disclose those amounts.  </w:t>
      </w:r>
      <w:r w:rsidR="00B326E1" w:rsidRPr="00B83E20">
        <w:br w:type="page"/>
      </w:r>
    </w:p>
    <w:p w14:paraId="2D7C1A9C" w14:textId="563B72DB" w:rsidR="00FE6067" w:rsidRDefault="00FE6067" w:rsidP="006E13BF">
      <w:pPr>
        <w:rPr>
          <w:u w:val="single"/>
        </w:rPr>
      </w:pPr>
    </w:p>
    <w:p w14:paraId="621A7F53" w14:textId="1EF80F9F" w:rsidR="00E31C9E" w:rsidRPr="006E13BF" w:rsidRDefault="006E13BF" w:rsidP="006E13BF">
      <w:pPr>
        <w:rPr>
          <w:u w:val="single"/>
        </w:rPr>
      </w:pPr>
      <w:r w:rsidRPr="006E13BF">
        <w:rPr>
          <w:u w:val="single"/>
        </w:rPr>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1E340DC8"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0, 201</w:t>
      </w:r>
      <w:r w:rsidR="00D13F6C">
        <w:rPr>
          <w:rFonts w:ascii="Arial" w:hAnsi="Arial" w:cs="Arial"/>
          <w:sz w:val="20"/>
          <w:szCs w:val="20"/>
        </w:rPr>
        <w:t>9</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217"/>
          <w:type w:val="continuous"/>
          <w:pgSz w:w="12240" w:h="15840"/>
          <w:pgMar w:top="720" w:right="1440" w:bottom="720" w:left="1440" w:header="720" w:footer="432" w:gutter="0"/>
          <w:cols w:space="720"/>
          <w:noEndnote/>
          <w:docGrid w:linePitch="326"/>
        </w:sectPr>
      </w:pPr>
    </w:p>
    <w:bookmarkStart w:id="154" w:name="_MON_1398754844"/>
    <w:bookmarkStart w:id="155" w:name="_MON_1404293652"/>
    <w:bookmarkStart w:id="156" w:name="_MON_1559376674"/>
    <w:bookmarkStart w:id="157" w:name="_MON_1404293660"/>
    <w:bookmarkStart w:id="158" w:name="_MON_1404108836"/>
    <w:bookmarkStart w:id="159" w:name="_MON_1404293471"/>
    <w:bookmarkEnd w:id="154"/>
    <w:bookmarkEnd w:id="155"/>
    <w:bookmarkEnd w:id="156"/>
    <w:bookmarkEnd w:id="157"/>
    <w:bookmarkEnd w:id="158"/>
    <w:bookmarkEnd w:id="159"/>
    <w:bookmarkStart w:id="160" w:name="_MON_1404293476"/>
    <w:bookmarkEnd w:id="160"/>
    <w:p w14:paraId="621A7F54" w14:textId="06518F8F" w:rsidR="00E31C9E" w:rsidRPr="00B32FA8" w:rsidRDefault="00BC6270"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3291" w:dyaOrig="9433" w14:anchorId="638F21BE">
          <v:shape id="_x0000_i1115" type="#_x0000_t75" style="width:525.75pt;height:368.25pt" o:ole="">
            <v:imagedata r:id="rId218" o:title=""/>
          </v:shape>
          <o:OLEObject Type="Embed" ProgID="Excel.Sheet.12" ShapeID="_x0000_i1115" DrawAspect="Content" ObjectID="_1629718252" r:id="rId219"/>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220"/>
          <w:headerReference w:type="default" r:id="rId221"/>
          <w:headerReference w:type="first" r:id="rId222"/>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223"/>
          <w:headerReference w:type="default" r:id="rId224"/>
          <w:headerReference w:type="first" r:id="rId225"/>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61" w:name="_MON_1398754857"/>
    <w:bookmarkEnd w:id="161"/>
    <w:bookmarkStart w:id="162" w:name="_MON_1405247021"/>
    <w:bookmarkEnd w:id="162"/>
    <w:p w14:paraId="621A7F77" w14:textId="2A2F8376" w:rsidR="00E31C9E" w:rsidRDefault="00D13F6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226"/>
          <w:headerReference w:type="default" r:id="rId227"/>
          <w:headerReference w:type="first" r:id="rId228"/>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570" w:dyaOrig="16582" w14:anchorId="621A81C3">
          <v:shape id="_x0000_i1116" type="#_x0000_t75" style="width:475.5pt;height:690pt" o:ole="">
            <v:imagedata r:id="rId229" o:title=""/>
          </v:shape>
          <o:OLEObject Type="Embed" ProgID="Excel.Sheet.12" ShapeID="_x0000_i1116" DrawAspect="Content" ObjectID="_1629718253" r:id="rId230"/>
        </w:object>
      </w:r>
      <w:bookmarkStart w:id="163" w:name="_MON_1398754895"/>
      <w:bookmarkStart w:id="164" w:name="_MON_1405247090"/>
      <w:bookmarkStart w:id="165" w:name="_MON_1405247106"/>
      <w:bookmarkEnd w:id="163"/>
      <w:bookmarkEnd w:id="164"/>
      <w:bookmarkEnd w:id="165"/>
      <w:bookmarkStart w:id="166" w:name="_MON_1405247120"/>
      <w:bookmarkEnd w:id="166"/>
      <w:r w:rsidRPr="0049465B">
        <w:rPr>
          <w:rFonts w:ascii="Arial" w:hAnsi="Arial" w:cs="Arial"/>
        </w:rPr>
        <w:object w:dxaOrig="11570" w:dyaOrig="16582" w14:anchorId="621A81C4">
          <v:shape id="_x0000_i1117" type="#_x0000_t75" style="width:483pt;height:697.5pt" o:ole="">
            <v:imagedata r:id="rId231" o:title=""/>
          </v:shape>
          <o:OLEObject Type="Embed" ProgID="Excel.Sheet.12" ShapeID="_x0000_i1117" DrawAspect="Content" ObjectID="_1629718254" r:id="rId232"/>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Illustrative Auditor’s Reports at:</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59C17D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52792A79" w14:textId="7916928E" w:rsidR="00532927" w:rsidRDefault="00407593"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hyperlink r:id="rId233" w:history="1">
        <w:r w:rsidR="001B7BEA" w:rsidRPr="001B7BEA">
          <w:rPr>
            <w:color w:val="0000FF"/>
            <w:u w:val="single"/>
          </w:rPr>
          <w:t>https://www.aicpa.org/content/dam/aicpa/interestareas/governmentalauditquality/resources/illustrativeauditorsreports/downloadabledocuments/illustrative-government-auditing-standards-reports.pdf</w:t>
        </w:r>
      </w:hyperlink>
    </w:p>
    <w:p w14:paraId="00B17BDC" w14:textId="77777777" w:rsidR="00532927" w:rsidRPr="003D4FC3" w:rsidRDefault="00532927"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7EAF95DE" w14:textId="71AB9648" w:rsidR="001B7BEA" w:rsidRPr="00532927" w:rsidRDefault="00407593"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color w:val="0000FF"/>
          <w:sz w:val="28"/>
          <w:szCs w:val="28"/>
          <w:u w:val="single"/>
        </w:rPr>
      </w:pPr>
      <w:hyperlink r:id="rId234" w:history="1">
        <w:r w:rsidR="001B7BEA" w:rsidRPr="001B7BEA">
          <w:rPr>
            <w:color w:val="0000FF"/>
            <w:u w:val="single"/>
          </w:rPr>
          <w:t>https://www.aicpa.org/content/dam/aicpa/interestareas/governmentalauditquality/resources/illustrativeauditorsreports/downloadabledocuments/illustrative-uniform-guidance-reports.pdf</w:t>
        </w:r>
      </w:hyperlink>
    </w:p>
    <w:p w14:paraId="436D8867"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4E0CFA1A" w14:textId="77777777" w:rsidR="00A7324E" w:rsidRPr="003D4FC3" w:rsidRDefault="00A7324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2984757A" w14:textId="77777777" w:rsidR="006C685E" w:rsidRPr="00B32FA8"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235"/>
          <w:headerReference w:type="default" r:id="rId236"/>
          <w:headerReference w:type="first" r:id="rId237"/>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38"/>
          <w:headerReference w:type="default" r:id="rId239"/>
          <w:footerReference w:type="default" r:id="rId240"/>
          <w:headerReference w:type="first" r:id="rId241"/>
          <w:endnotePr>
            <w:numFmt w:val="lowerLetter"/>
          </w:endnotePr>
          <w:pgSz w:w="12240" w:h="15840"/>
          <w:pgMar w:top="720" w:right="1440" w:bottom="720" w:left="1440" w:header="720" w:footer="432" w:gutter="0"/>
          <w:cols w:space="720"/>
          <w:docGrid w:linePitch="326"/>
        </w:sectPr>
      </w:pPr>
    </w:p>
    <w:p w14:paraId="621A7FEB" w14:textId="4BF9E60D" w:rsidR="00E31C9E" w:rsidRPr="001E5CD7" w:rsidRDefault="00F46E36"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1E5CD7">
        <w:rPr>
          <w:rFonts w:ascii="Arial" w:hAnsi="Arial" w:cs="Arial"/>
          <w:color w:val="FF0000"/>
          <w:sz w:val="20"/>
          <w:szCs w:val="20"/>
        </w:rPr>
        <w:lastRenderedPageBreak/>
        <w:t>NOTE:</w:t>
      </w:r>
    </w:p>
    <w:p w14:paraId="4CFB5551" w14:textId="3C135F1D" w:rsidR="00F46E36" w:rsidRPr="001E5CD7" w:rsidRDefault="00F46E36"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 xml:space="preserve">If OSA </w:t>
      </w:r>
      <w:r w:rsidR="001E5CD7" w:rsidRPr="001E5CD7">
        <w:rPr>
          <w:rFonts w:ascii="Arial" w:hAnsi="Arial" w:cs="Arial"/>
          <w:color w:val="FF0000"/>
          <w:sz w:val="20"/>
          <w:szCs w:val="20"/>
        </w:rPr>
        <w:t>performed</w:t>
      </w:r>
      <w:r w:rsidRPr="001E5CD7">
        <w:rPr>
          <w:rFonts w:ascii="Arial" w:hAnsi="Arial" w:cs="Arial"/>
          <w:color w:val="FF0000"/>
          <w:sz w:val="20"/>
          <w:szCs w:val="20"/>
        </w:rPr>
        <w:t xml:space="preserve"> </w:t>
      </w:r>
      <w:r w:rsidR="001E5CD7" w:rsidRPr="001E5CD7">
        <w:rPr>
          <w:rFonts w:ascii="Arial" w:hAnsi="Arial" w:cs="Arial"/>
          <w:color w:val="FF0000"/>
          <w:sz w:val="20"/>
          <w:szCs w:val="20"/>
        </w:rPr>
        <w:t xml:space="preserve">the state </w:t>
      </w:r>
      <w:r w:rsidRPr="001E5CD7">
        <w:rPr>
          <w:rFonts w:ascii="Arial" w:hAnsi="Arial" w:cs="Arial"/>
          <w:color w:val="FF0000"/>
          <w:sz w:val="20"/>
          <w:szCs w:val="20"/>
        </w:rPr>
        <w:t xml:space="preserve">compliance testing, do not include the following report.  Instead </w:t>
      </w:r>
      <w:r w:rsidR="001E5CD7" w:rsidRPr="001E5CD7">
        <w:rPr>
          <w:rFonts w:ascii="Arial" w:hAnsi="Arial" w:cs="Arial"/>
          <w:color w:val="FF0000"/>
          <w:sz w:val="20"/>
          <w:szCs w:val="20"/>
        </w:rPr>
        <w:t>include the following as a note to the financial statements:</w:t>
      </w:r>
    </w:p>
    <w:p w14:paraId="5DE7693D" w14:textId="777DC6D4" w:rsidR="001E5CD7" w:rsidRPr="001E5CD7" w:rsidRDefault="001E5CD7" w:rsidP="001E5CD7">
      <w:pPr>
        <w:pStyle w:val="ListParagraph"/>
        <w:widowControl w:val="0"/>
        <w:numPr>
          <w:ilvl w:val="1"/>
          <w:numId w:val="21"/>
        </w:numPr>
        <w:tabs>
          <w:tab w:val="left" w:pos="-840"/>
          <w:tab w:val="left" w:pos="-74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left"/>
        <w:rPr>
          <w:rFonts w:ascii="Arial" w:eastAsia="Calibri" w:hAnsi="Arial" w:cs="Arial"/>
          <w:color w:val="FF0000"/>
          <w:sz w:val="20"/>
          <w:szCs w:val="20"/>
        </w:rPr>
      </w:pPr>
      <w:r w:rsidRPr="001E5CD7">
        <w:rPr>
          <w:rFonts w:ascii="Arial" w:hAnsi="Arial" w:cs="Arial"/>
          <w:color w:val="FF0000"/>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242" w:history="1">
        <w:r w:rsidRPr="001E5CD7">
          <w:rPr>
            <w:rStyle w:val="Hyperlink"/>
            <w:rFonts w:ascii="Arial" w:hAnsi="Arial" w:cs="Arial"/>
            <w:color w:val="FF0000"/>
            <w:sz w:val="20"/>
            <w:szCs w:val="20"/>
          </w:rPr>
          <w:t>http://www.osa.ms.gov/reports</w:t>
        </w:r>
      </w:hyperlink>
      <w:r w:rsidRPr="001E5CD7">
        <w:rPr>
          <w:rFonts w:ascii="Arial" w:hAnsi="Arial" w:cs="Arial"/>
          <w:color w:val="FF0000"/>
          <w:sz w:val="20"/>
          <w:szCs w:val="20"/>
        </w:rPr>
        <w:t xml:space="preserve">. </w:t>
      </w:r>
    </w:p>
    <w:p w14:paraId="211DAABD" w14:textId="661158F8" w:rsidR="001E5CD7" w:rsidRPr="001E5CD7" w:rsidRDefault="001E5CD7"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If the CPA performed the state compliance testing, please use the following template.</w:t>
      </w: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67" w:name="Findings_32_Letter"/>
      <w:bookmarkEnd w:id="167"/>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4E0182A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39686A">
        <w:rPr>
          <w:rFonts w:ascii="Arial" w:hAnsi="Arial" w:cs="Arial"/>
          <w:sz w:val="20"/>
          <w:szCs w:val="20"/>
        </w:rPr>
        <w:t>201</w:t>
      </w:r>
      <w:r w:rsidR="00D13F6C">
        <w:rPr>
          <w:rFonts w:ascii="Arial" w:hAnsi="Arial" w:cs="Arial"/>
          <w:sz w:val="20"/>
          <w:szCs w:val="20"/>
        </w:rPr>
        <w:t>9</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2AFE2812"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A10CE1">
        <w:rPr>
          <w:rFonts w:ascii="Arial" w:hAnsi="Arial" w:cs="Arial"/>
          <w:sz w:val="20"/>
          <w:szCs w:val="20"/>
        </w:rPr>
        <w:t>201</w:t>
      </w:r>
      <w:r w:rsidR="00D13F6C">
        <w:rPr>
          <w:rFonts w:ascii="Arial" w:hAnsi="Arial" w:cs="Arial"/>
          <w:sz w:val="20"/>
          <w:szCs w:val="20"/>
        </w:rPr>
        <w:t>9</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37-9-18(3)(a), Miss. Code Ann. (1972), states in part, “the auditor shall test to insure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43"/>
          <w:headerReference w:type="default" r:id="rId244"/>
          <w:footerReference w:type="default" r:id="rId245"/>
          <w:headerReference w:type="first" r:id="rId246"/>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lastRenderedPageBreak/>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lastRenderedPageBreak/>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7354077D"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201</w:t>
      </w:r>
      <w:r w:rsidR="00876E9D">
        <w:rPr>
          <w:rFonts w:ascii="Arial" w:hAnsi="Arial" w:cs="Arial"/>
          <w:b/>
          <w:bCs/>
          <w:i/>
          <w:iCs/>
          <w:sz w:val="20"/>
          <w:szCs w:val="20"/>
        </w:rPr>
        <w:t>9</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79B0352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201</w:t>
      </w:r>
      <w:r w:rsidR="00876E9D">
        <w:rPr>
          <w:rFonts w:ascii="Arial" w:hAnsi="Arial" w:cs="Arial"/>
          <w:b/>
          <w:bCs/>
          <w:i/>
          <w:iCs/>
          <w:sz w:val="20"/>
          <w:szCs w:val="20"/>
        </w:rPr>
        <w:t>9</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77F404FD"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201</w:t>
      </w:r>
      <w:r w:rsidR="00876E9D">
        <w:rPr>
          <w:rFonts w:ascii="Arial" w:hAnsi="Arial" w:cs="Arial"/>
          <w:b/>
          <w:bCs/>
          <w:i/>
          <w:iCs/>
          <w:sz w:val="20"/>
          <w:szCs w:val="20"/>
        </w:rPr>
        <w:t>9</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 in this report to insure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findings in this report to insure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68" w:name="PhilSig4"/>
      <w:bookmarkEnd w:id="168"/>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47"/>
          <w:headerReference w:type="default" r:id="rId248"/>
          <w:headerReference w:type="first" r:id="rId249"/>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50"/>
          <w:headerReference w:type="default" r:id="rId251"/>
          <w:footerReference w:type="default" r:id="rId252"/>
          <w:headerReference w:type="first" r:id="rId253"/>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261DA310"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auditor’s</w:t>
            </w:r>
            <w:r w:rsidRPr="00B32FA8">
              <w:rPr>
                <w:rFonts w:ascii="Arial" w:hAnsi="Arial" w:cs="Arial"/>
                <w:sz w:val="20"/>
                <w:szCs w:val="20"/>
              </w:rPr>
              <w:t xml:space="preserve"> report is</w:t>
            </w:r>
            <w:r>
              <w:rPr>
                <w:rFonts w:ascii="Arial" w:hAnsi="Arial" w:cs="Arial"/>
                <w:sz w:val="20"/>
                <w:szCs w:val="20"/>
              </w:rPr>
              <w:t>sued</w:t>
            </w:r>
            <w:r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690"/>
        <w:gridCol w:w="3330"/>
        <w:gridCol w:w="1800"/>
      </w:tblGrid>
      <w:tr w:rsidR="00E31C9E" w:rsidRPr="00B32FA8" w14:paraId="621A80F8" w14:textId="77777777" w:rsidTr="004D165B">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690" w:type="dxa"/>
          </w:tcPr>
          <w:p w14:paraId="621A80F6"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Identification of major programs:</w:t>
            </w:r>
          </w:p>
        </w:tc>
        <w:tc>
          <w:tcPr>
            <w:tcW w:w="513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4D165B">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A" w14:textId="77777777" w:rsidR="00E31C9E" w:rsidRPr="00521EEB"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sidRPr="00521EEB">
              <w:rPr>
                <w:rFonts w:ascii="Arial" w:hAnsi="Arial" w:cs="Arial"/>
                <w:sz w:val="20"/>
                <w:szCs w:val="20"/>
                <w:u w:val="single"/>
              </w:rPr>
              <w:t>CFDA Numbers</w:t>
            </w:r>
          </w:p>
        </w:tc>
        <w:tc>
          <w:tcPr>
            <w:tcW w:w="513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4D165B">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513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4D165B">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4D165B">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63D2D931" w:rsidR="002940B4" w:rsidRPr="001C1F84" w:rsidRDefault="002940B4" w:rsidP="002940B4">
      <w:pPr>
        <w:rPr>
          <w:rFonts w:ascii="Arial" w:hAnsi="Arial"/>
          <w:sz w:val="20"/>
        </w:rPr>
      </w:pPr>
      <w:r w:rsidRPr="001C1F84">
        <w:t xml:space="preserve">10.    </w:t>
      </w:r>
      <w:r w:rsidRPr="001C1F84">
        <w:rPr>
          <w:rFonts w:ascii="Arial" w:hAnsi="Arial"/>
          <w:sz w:val="20"/>
        </w:rPr>
        <w:t xml:space="preserve">Prior fiscal year audit findings(s) and questioned costs relative to federal </w:t>
      </w:r>
    </w:p>
    <w:p w14:paraId="67D81B22" w14:textId="23FF7E9D" w:rsidR="002940B4" w:rsidRPr="001C1F84" w:rsidRDefault="002940B4" w:rsidP="002940B4">
      <w:pPr>
        <w:rPr>
          <w:rFonts w:ascii="Arial" w:hAnsi="Arial"/>
          <w:sz w:val="20"/>
        </w:rPr>
      </w:pPr>
      <w:r w:rsidRPr="001C1F84">
        <w:rPr>
          <w:rFonts w:ascii="Arial" w:hAnsi="Arial"/>
          <w:sz w:val="20"/>
        </w:rPr>
        <w:t xml:space="preserve">         awards which would require the auditee to prepare a summary schedule </w:t>
      </w:r>
    </w:p>
    <w:p w14:paraId="422A9D35" w14:textId="77777777" w:rsidR="001C1F84" w:rsidRDefault="002940B4" w:rsidP="002940B4">
      <w:pPr>
        <w:rPr>
          <w:rFonts w:ascii="Arial" w:hAnsi="Arial"/>
          <w:sz w:val="20"/>
        </w:rPr>
      </w:pPr>
      <w:r w:rsidRPr="001C1F84">
        <w:rPr>
          <w:rFonts w:ascii="Arial" w:hAnsi="Arial"/>
          <w:sz w:val="20"/>
        </w:rPr>
        <w:t xml:space="preserve">         of prior audit 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tbl>
      <w:tblPr>
        <w:tblW w:w="9270" w:type="dxa"/>
        <w:tblInd w:w="30" w:type="dxa"/>
        <w:tblLayout w:type="fixed"/>
        <w:tblCellMar>
          <w:left w:w="120" w:type="dxa"/>
          <w:right w:w="120" w:type="dxa"/>
        </w:tblCellMar>
        <w:tblLook w:val="0000" w:firstRow="0" w:lastRow="0" w:firstColumn="0" w:lastColumn="0" w:noHBand="0" w:noVBand="0"/>
      </w:tblPr>
      <w:tblGrid>
        <w:gridCol w:w="450"/>
        <w:gridCol w:w="7020"/>
        <w:gridCol w:w="1800"/>
      </w:tblGrid>
      <w:tr w:rsidR="002940B4" w:rsidRPr="00B32FA8" w14:paraId="5018E71A" w14:textId="77777777" w:rsidTr="004D165B">
        <w:trPr>
          <w:cantSplit/>
        </w:trPr>
        <w:tc>
          <w:tcPr>
            <w:tcW w:w="450" w:type="dxa"/>
          </w:tcPr>
          <w:p w14:paraId="3F621D4C" w14:textId="686D9879"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320ABEF5"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14C8861"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2A0CB6B0" w14:textId="77777777" w:rsidTr="004D165B">
        <w:trPr>
          <w:cantSplit/>
        </w:trPr>
        <w:tc>
          <w:tcPr>
            <w:tcW w:w="450" w:type="dxa"/>
          </w:tcPr>
          <w:p w14:paraId="10F45517" w14:textId="6CAB58E4"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08711A51"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760B496C"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727EBFCF" w14:textId="77777777" w:rsidTr="004D165B">
        <w:trPr>
          <w:cantSplit/>
        </w:trPr>
        <w:tc>
          <w:tcPr>
            <w:tcW w:w="450" w:type="dxa"/>
          </w:tcPr>
          <w:p w14:paraId="1C4D68C5" w14:textId="77777777"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60B9090F"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359D66D5"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621A811E" w14:textId="735CE7DA" w:rsidR="00E31C9E" w:rsidRPr="00484F89" w:rsidRDefault="002026CB">
      <w:pPr>
        <w:widowControl/>
        <w:autoSpaceDE/>
        <w:autoSpaceDN/>
        <w:adjustRightInd/>
        <w:rPr>
          <w:rFonts w:ascii="Arial" w:hAnsi="Arial" w:cs="Arial"/>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lastRenderedPageBreak/>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0A8C67FA"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significant deficiencies, material weaknesses, fraud, illegal acts, violations of provisions of contracts and grant agreements, and abuse related to the financial statements for which Government Auditing Standards requires reporting in a </w:t>
      </w:r>
      <w:r w:rsidR="00D87709">
        <w:rPr>
          <w:rFonts w:ascii="Arial" w:hAnsi="Arial" w:cs="Arial"/>
          <w:i/>
          <w:color w:val="548DD4" w:themeColor="text2" w:themeTint="99"/>
          <w:sz w:val="20"/>
          <w:szCs w:val="20"/>
        </w:rPr>
        <w:t>single</w:t>
      </w:r>
      <w:r w:rsidR="001D344F">
        <w:rPr>
          <w:rFonts w:ascii="Arial" w:hAnsi="Arial" w:cs="Arial"/>
          <w:i/>
          <w:color w:val="548DD4" w:themeColor="text2" w:themeTint="99"/>
          <w:sz w:val="20"/>
          <w:szCs w:val="20"/>
        </w:rPr>
        <w:t xml:space="preserve"> </w:t>
      </w:r>
      <w:r w:rsidRPr="00B32FA8">
        <w:rPr>
          <w:rFonts w:ascii="Arial" w:hAnsi="Arial" w:cs="Arial"/>
          <w:i/>
          <w:color w:val="0070C0"/>
          <w:sz w:val="20"/>
          <w:szCs w:val="20"/>
        </w:rPr>
        <w:t>audit.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99CD5EE"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9BA6149"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Pr="00B32FA8">
        <w:rPr>
          <w:rFonts w:ascii="Arial" w:hAnsi="Arial" w:cs="Arial"/>
          <w:i/>
          <w:color w:val="0070C0"/>
          <w:sz w:val="20"/>
          <w:szCs w:val="20"/>
        </w:rPr>
        <w:t>as well as any abuse findings involving federal awards that is material to a major program.  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5BE082E8"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noncompliance with a federal program law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127A7234" w14:textId="77777777" w:rsidR="00DA3FC1" w:rsidRDefault="00DA3FC1"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A"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54"/>
          <w:headerReference w:type="default" r:id="rId255"/>
          <w:headerReference w:type="first" r:id="rId256"/>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77777777" w:rsidR="00E31C9E" w:rsidRPr="00B32FA8" w:rsidRDefault="00E31C9E"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SUMMARY OF PRIOR FEDERAL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7" w14:textId="095AAF6B"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77084441" w14:textId="692F98C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052851" w14:textId="6DC52F9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0C0414C" w14:textId="0F66743A"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8859B6D" w14:textId="51140B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8F844D8" w14:textId="4ED43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0845DD8" w14:textId="4867DD2E" w:rsidR="00FD7AA8" w:rsidRDefault="00531368" w:rsidP="00FD7AA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Pr>
          <w:rFonts w:ascii="Arial" w:hAnsi="Arial" w:cs="Arial"/>
          <w:color w:val="FF0000"/>
          <w:sz w:val="20"/>
          <w:szCs w:val="20"/>
        </w:rPr>
        <w:t>Note:  Please con</w:t>
      </w:r>
      <w:r w:rsidR="00DE1358">
        <w:rPr>
          <w:rFonts w:ascii="Arial" w:hAnsi="Arial" w:cs="Arial"/>
          <w:color w:val="FF0000"/>
          <w:sz w:val="20"/>
          <w:szCs w:val="20"/>
        </w:rPr>
        <w:t>sider</w:t>
      </w:r>
      <w:r>
        <w:rPr>
          <w:rFonts w:ascii="Arial" w:hAnsi="Arial" w:cs="Arial"/>
          <w:color w:val="FF0000"/>
          <w:sz w:val="20"/>
          <w:szCs w:val="20"/>
        </w:rPr>
        <w:t xml:space="preserve"> new </w:t>
      </w:r>
      <w:r w:rsidR="00D33C39" w:rsidRPr="00D33C39">
        <w:rPr>
          <w:rFonts w:ascii="Arial" w:hAnsi="Arial" w:cs="Arial"/>
          <w:color w:val="FF0000"/>
          <w:sz w:val="20"/>
          <w:szCs w:val="20"/>
        </w:rPr>
        <w:t xml:space="preserve">accounting pronouncements </w:t>
      </w:r>
      <w:r>
        <w:rPr>
          <w:rFonts w:ascii="Arial" w:hAnsi="Arial" w:cs="Arial"/>
          <w:color w:val="FF0000"/>
          <w:sz w:val="20"/>
          <w:szCs w:val="20"/>
        </w:rPr>
        <w:t>issued effective for this reporting year and</w:t>
      </w:r>
      <w:r w:rsidR="00D33C39" w:rsidRPr="00D33C39">
        <w:rPr>
          <w:rFonts w:ascii="Arial" w:hAnsi="Arial" w:cs="Arial"/>
          <w:color w:val="FF0000"/>
          <w:sz w:val="20"/>
          <w:szCs w:val="20"/>
        </w:rPr>
        <w:t xml:space="preserve"> include approp</w:t>
      </w:r>
      <w:r w:rsidR="009A6883">
        <w:rPr>
          <w:rFonts w:ascii="Arial" w:hAnsi="Arial" w:cs="Arial"/>
          <w:color w:val="FF0000"/>
          <w:sz w:val="20"/>
          <w:szCs w:val="20"/>
        </w:rPr>
        <w:t>riate disclosures if they apply.</w:t>
      </w:r>
      <w:r w:rsidR="00FD7AA8">
        <w:rPr>
          <w:rFonts w:ascii="Arial" w:hAnsi="Arial" w:cs="Arial"/>
          <w:color w:val="FF0000"/>
          <w:sz w:val="20"/>
          <w:szCs w:val="20"/>
        </w:rPr>
        <w:t xml:space="preserve"> The following GASB pronouncements went into effect for the fiscal year ended 6/30/19:</w:t>
      </w:r>
    </w:p>
    <w:p w14:paraId="06782389" w14:textId="77777777" w:rsidR="00FD7AA8" w:rsidRDefault="00FD7AA8" w:rsidP="00FD7AA8">
      <w:pPr>
        <w:pStyle w:val="ListParagraph"/>
        <w:numPr>
          <w:ilvl w:val="0"/>
          <w:numId w:val="25"/>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Pr>
          <w:rFonts w:ascii="Arial" w:hAnsi="Arial" w:cs="Arial"/>
          <w:color w:val="FF0000"/>
          <w:sz w:val="20"/>
          <w:szCs w:val="20"/>
        </w:rPr>
        <w:t>GASB 83</w:t>
      </w:r>
    </w:p>
    <w:p w14:paraId="621A8168" w14:textId="0155B8AE" w:rsidR="00E31C9E" w:rsidRPr="00FD7AA8" w:rsidRDefault="00FD7AA8" w:rsidP="00FD7AA8">
      <w:pPr>
        <w:pStyle w:val="ListParagraph"/>
        <w:numPr>
          <w:ilvl w:val="0"/>
          <w:numId w:val="25"/>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Pr>
          <w:rFonts w:ascii="Arial" w:hAnsi="Arial" w:cs="Arial"/>
          <w:color w:val="FF0000"/>
          <w:sz w:val="20"/>
          <w:szCs w:val="20"/>
        </w:rPr>
        <w:t>GASB 88</w:t>
      </w:r>
    </w:p>
    <w:p w14:paraId="621A816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57"/>
      <w:headerReference w:type="default" r:id="rId258"/>
      <w:headerReference w:type="first" r:id="rId259"/>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929C1" w14:textId="77777777" w:rsidR="00986478" w:rsidRDefault="00986478">
      <w:r>
        <w:separator/>
      </w:r>
    </w:p>
  </w:endnote>
  <w:endnote w:type="continuationSeparator" w:id="0">
    <w:p w14:paraId="488DA3CC" w14:textId="77777777" w:rsidR="00986478" w:rsidRDefault="00986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9" w14:textId="77777777" w:rsidR="00986478" w:rsidRPr="00221D10" w:rsidRDefault="00986478" w:rsidP="00401A5C">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B" w14:textId="60B9F2F7" w:rsidR="00986478" w:rsidRPr="008E2AC5" w:rsidRDefault="00986478">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407593">
      <w:rPr>
        <w:rFonts w:ascii="Arial" w:hAnsi="Arial" w:cs="Arial"/>
        <w:noProof/>
      </w:rPr>
      <w:t>2</w:t>
    </w:r>
    <w:r w:rsidRPr="008E2AC5">
      <w:rPr>
        <w:rFonts w:ascii="Arial" w:hAnsi="Arial" w:cs="Arial"/>
      </w:rPr>
      <w:fldChar w:fldCharType="end"/>
    </w:r>
  </w:p>
  <w:p w14:paraId="621A81CC" w14:textId="77777777" w:rsidR="00986478" w:rsidRPr="00221D10" w:rsidRDefault="00986478" w:rsidP="00401A5C">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E" w14:textId="3A8B1B22" w:rsidR="00986478" w:rsidRPr="0002787E" w:rsidRDefault="00986478"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407593">
      <w:rPr>
        <w:rFonts w:ascii="Arial" w:hAnsi="Arial" w:cs="Arial"/>
        <w:noProof/>
      </w:rPr>
      <w:t>28</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D" w14:textId="7ACA089E" w:rsidR="00986478" w:rsidRPr="008E2AC5" w:rsidRDefault="00986478">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407593">
      <w:rPr>
        <w:rFonts w:ascii="Arial" w:hAnsi="Arial" w:cs="Arial"/>
        <w:noProof/>
      </w:rPr>
      <w:t>92</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5" w14:textId="3E7BEC23" w:rsidR="00986478" w:rsidRPr="008E2AC5" w:rsidRDefault="00986478"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407593">
      <w:rPr>
        <w:rFonts w:ascii="Arial" w:hAnsi="Arial" w:cs="Arial"/>
        <w:noProof/>
      </w:rPr>
      <w:t>95</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D" w14:textId="651B80E7" w:rsidR="00986478" w:rsidRPr="008E2AC5" w:rsidRDefault="00986478"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407593">
      <w:rPr>
        <w:rFonts w:ascii="Arial" w:hAnsi="Arial" w:cs="Arial"/>
        <w:noProof/>
      </w:rPr>
      <w:t>111</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F" w14:textId="3C5C8345" w:rsidR="00986478" w:rsidRPr="00731379" w:rsidRDefault="00986478"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407593">
      <w:rPr>
        <w:rFonts w:ascii="Arial" w:hAnsi="Arial" w:cs="Arial"/>
        <w:noProof/>
      </w:rPr>
      <w:t>112</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2" w14:textId="6D922580" w:rsidR="00986478" w:rsidRPr="00731379" w:rsidRDefault="00986478"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407593">
      <w:rPr>
        <w:rFonts w:ascii="Arial" w:hAnsi="Arial" w:cs="Arial"/>
        <w:noProof/>
      </w:rPr>
      <w:t>116</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387B0" w14:textId="77777777" w:rsidR="00986478" w:rsidRDefault="00986478">
      <w:r>
        <w:separator/>
      </w:r>
    </w:p>
  </w:footnote>
  <w:footnote w:type="continuationSeparator" w:id="0">
    <w:p w14:paraId="0E9C6EC9" w14:textId="77777777" w:rsidR="00986478" w:rsidRDefault="009864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6429" w14:textId="3DED1FC7" w:rsidR="00986478" w:rsidRDefault="00986478">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5BD4" w14:textId="22925E47" w:rsidR="00986478" w:rsidRDefault="00986478">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6" w14:textId="64379CE3" w:rsidR="00986478" w:rsidRPr="00E737A6" w:rsidRDefault="00986478"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42F2" w14:textId="48A950ED" w:rsidR="00986478" w:rsidRDefault="00986478">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0D1D" w14:textId="146F66EA" w:rsidR="00986478" w:rsidRDefault="00986478">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7" w14:textId="10CBCB85" w:rsidR="00986478" w:rsidRPr="004B50E7" w:rsidRDefault="00986478" w:rsidP="004B50E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3D3F" w14:textId="448A9B2A" w:rsidR="00986478" w:rsidRDefault="00986478">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EA62A" w14:textId="6731E466" w:rsidR="00986478" w:rsidRDefault="00986478">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8" w14:textId="0014152B" w:rsidR="00986478" w:rsidRDefault="00986478"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986478" w:rsidRDefault="00986478" w:rsidP="00CD1BAD">
    <w:pPr>
      <w:pStyle w:val="Header"/>
      <w:jc w:val="center"/>
      <w:rPr>
        <w:rFonts w:ascii="Times New Roman" w:hAnsi="Times New Roman" w:cs="Times New Roman"/>
        <w:sz w:val="20"/>
        <w:szCs w:val="20"/>
      </w:rPr>
    </w:pPr>
  </w:p>
  <w:p w14:paraId="621A81DA" w14:textId="77777777" w:rsidR="00986478" w:rsidRPr="00E737A6" w:rsidRDefault="00986478"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6770466F" w:rsidR="00986478" w:rsidRPr="00E737A6" w:rsidRDefault="00986478"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Pr>
        <w:rFonts w:ascii="Arial" w:hAnsi="Arial" w:cs="Arial"/>
        <w:sz w:val="20"/>
        <w:szCs w:val="20"/>
      </w:rPr>
      <w:t>2019</w:t>
    </w:r>
  </w:p>
  <w:p w14:paraId="621A81DC" w14:textId="77777777" w:rsidR="00986478" w:rsidRPr="004B50E7" w:rsidRDefault="00986478" w:rsidP="004B50E7">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A42E" w14:textId="754B5CBE" w:rsidR="00986478" w:rsidRDefault="00986478">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5C3" w14:textId="57C29381" w:rsidR="00986478" w:rsidRDefault="009864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A" w14:textId="4CE8FD11" w:rsidR="00986478" w:rsidRPr="00497F28" w:rsidRDefault="00986478"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E" w14:textId="5EA195A0" w:rsidR="00986478" w:rsidRPr="009C021B" w:rsidRDefault="00986478"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45EE" w14:textId="1D7CCC9E" w:rsidR="00986478" w:rsidRDefault="00986478">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5EDE" w14:textId="353E9150" w:rsidR="00986478" w:rsidRDefault="00986478">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39B2" w14:textId="1A58B733" w:rsidR="00986478" w:rsidRPr="00E737A6" w:rsidRDefault="00986478"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C76E" w14:textId="77F60C30" w:rsidR="00986478" w:rsidRDefault="00986478">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D9E8" w14:textId="4ED579BD" w:rsidR="00986478" w:rsidRDefault="00986478">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4" w14:textId="77777777" w:rsidR="00986478" w:rsidRPr="00D6303C" w:rsidRDefault="00986478" w:rsidP="00D6303C">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0DD7" w14:textId="4F5A1B48" w:rsidR="00986478" w:rsidRDefault="00986478">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E1A4" w14:textId="0730E4E9" w:rsidR="00986478" w:rsidRDefault="00986478">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6" w14:textId="79CA60F5" w:rsidR="00986478" w:rsidRPr="00382A46" w:rsidRDefault="00986478"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504F7" w14:textId="4A47C213" w:rsidR="00986478" w:rsidRDefault="00986478">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72157" w14:textId="5D54543F" w:rsidR="00986478" w:rsidRDefault="00986478">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2DD2" w14:textId="072D5155" w:rsidR="00986478" w:rsidRDefault="00986478">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7" w14:textId="7095CFA4" w:rsidR="00986478" w:rsidRPr="00C624D8" w:rsidRDefault="00986478" w:rsidP="00C624D8">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0760" w14:textId="63F69E8C" w:rsidR="00986478" w:rsidRDefault="00986478">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0F5A" w14:textId="32FFE840" w:rsidR="00986478" w:rsidRDefault="00986478"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986478" w:rsidRDefault="00986478" w:rsidP="00D82FF8">
    <w:pPr>
      <w:pStyle w:val="Header"/>
      <w:jc w:val="center"/>
    </w:pPr>
  </w:p>
  <w:p w14:paraId="0FCA66E3" w14:textId="635FD2A4" w:rsidR="00986478" w:rsidRDefault="00986478" w:rsidP="00D82FF8">
    <w:pPr>
      <w:pStyle w:val="Header"/>
      <w:jc w:val="center"/>
    </w:pPr>
    <w:r>
      <w:t>Notes to the Supplementary Information</w:t>
    </w:r>
  </w:p>
  <w:p w14:paraId="6E20BA69" w14:textId="594AF926" w:rsidR="00986478" w:rsidRPr="00D82FF8" w:rsidRDefault="00986478" w:rsidP="00D82FF8">
    <w:pPr>
      <w:pStyle w:val="Header"/>
      <w:jc w:val="center"/>
    </w:pPr>
    <w:r>
      <w:t>For the Year Ended June 30, 2019</w:t>
    </w:r>
  </w:p>
  <w:p w14:paraId="5660A675" w14:textId="77777777" w:rsidR="00986478" w:rsidRPr="00C624D8" w:rsidRDefault="00986478" w:rsidP="00C624D8">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2CCDC" w14:textId="797AD667" w:rsidR="00986478" w:rsidRDefault="00986478">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8" w14:textId="78803124" w:rsidR="00986478" w:rsidRPr="00C624D8" w:rsidRDefault="00986478" w:rsidP="00C624D8">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CA84" w14:textId="3E4BB566" w:rsidR="00986478" w:rsidRDefault="00986478">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6C7D" w14:textId="77B532A6" w:rsidR="00986478" w:rsidRDefault="00986478">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9" w14:textId="7D64F11A" w:rsidR="00986478" w:rsidRPr="00382A46" w:rsidRDefault="00986478"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F9C1" w14:textId="64CB583B" w:rsidR="00986478" w:rsidRDefault="00986478">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75A6" w14:textId="68EA185A" w:rsidR="00986478" w:rsidRDefault="00986478">
    <w:pPr>
      <w:pStyle w:val="Head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9A47" w14:textId="3CAB8E16" w:rsidR="00986478" w:rsidRDefault="00986478">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A" w14:textId="1C76AB46" w:rsidR="00986478" w:rsidRDefault="00986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A749" w14:textId="24827ABE" w:rsidR="00986478" w:rsidRDefault="00986478">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945" w14:textId="71DBDE46" w:rsidR="00986478" w:rsidRDefault="00986478">
    <w:pPr>
      <w:pStyle w:val="Head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B" w14:textId="1AEB11F4" w:rsidR="00986478" w:rsidRDefault="00986478"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3ED0" w14:textId="0F9568A3" w:rsidR="00986478" w:rsidRDefault="00986478">
    <w:pPr>
      <w:pStyle w:val="Head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7D48" w14:textId="28B962BF" w:rsidR="00986478" w:rsidRDefault="00986478">
    <w:pPr>
      <w:pStyle w:val="Head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C" w14:textId="6B0DF7CD" w:rsidR="00986478" w:rsidRPr="00382A46" w:rsidRDefault="00986478"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B03E" w14:textId="471C6E1E" w:rsidR="00986478" w:rsidRDefault="0098647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D" w14:textId="6804BCFA" w:rsidR="00986478" w:rsidRPr="00497F28" w:rsidRDefault="00986478"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598B" w14:textId="19AE136F" w:rsidR="00986478" w:rsidRDefault="00986478">
    <w:pPr>
      <w:pStyle w:val="Heade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E" w14:textId="462C4185" w:rsidR="00986478" w:rsidRPr="00382A46" w:rsidRDefault="00986478" w:rsidP="00382A46">
    <w:pPr>
      <w:pStyle w:val="Head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5701" w14:textId="11E85914" w:rsidR="00986478" w:rsidRDefault="00986478">
    <w:pPr>
      <w:pStyle w:val="Head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4CB3" w14:textId="18BAB1F2" w:rsidR="00986478" w:rsidRDefault="00986478">
    <w:pPr>
      <w:pStyle w:val="Head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0" w14:textId="4D495061" w:rsidR="00986478" w:rsidRDefault="00986478"/>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8659" w14:textId="2ADA6E00" w:rsidR="00986478" w:rsidRDefault="00986478">
    <w:pPr>
      <w:pStyle w:val="Heade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61F5" w14:textId="027741E6" w:rsidR="00986478" w:rsidRDefault="00986478">
    <w:pPr>
      <w:pStyle w:val="Heade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1" w14:textId="3427D1FF" w:rsidR="00986478" w:rsidRPr="00382A46" w:rsidRDefault="00986478"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A29F5" w14:textId="109D6D50" w:rsidR="00986478" w:rsidRDefault="00986478">
    <w:pPr>
      <w:pStyle w:val="Heade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1277" w14:textId="584B9D9D" w:rsidR="00986478" w:rsidRDefault="0098647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4998" w14:textId="214164F9" w:rsidR="00986478" w:rsidRDefault="00986478">
    <w:pPr>
      <w:pStyle w:val="Heade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3" w14:textId="67EA8718" w:rsidR="00986478" w:rsidRPr="00A71444" w:rsidRDefault="00986478"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986478" w:rsidRPr="00A71444" w:rsidRDefault="00986478" w:rsidP="00382A46">
    <w:pPr>
      <w:pStyle w:val="Header"/>
      <w:jc w:val="center"/>
      <w:rPr>
        <w:rFonts w:ascii="Arial" w:hAnsi="Arial" w:cs="Arial"/>
        <w:sz w:val="20"/>
        <w:szCs w:val="20"/>
      </w:rPr>
    </w:pPr>
  </w:p>
  <w:p w14:paraId="621A81F5" w14:textId="77777777" w:rsidR="00986478" w:rsidRPr="00A71444" w:rsidRDefault="00986478"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2C450511" w:rsidR="00986478" w:rsidRPr="00A71444" w:rsidRDefault="00986478"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Pr>
        <w:rFonts w:ascii="Arial" w:hAnsi="Arial" w:cs="Arial"/>
        <w:sz w:val="20"/>
        <w:szCs w:val="20"/>
      </w:rPr>
      <w:t>2019</w:t>
    </w:r>
  </w:p>
  <w:p w14:paraId="621A81F7" w14:textId="77777777" w:rsidR="00986478" w:rsidRDefault="00986478"/>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677" w14:textId="76AFFB61" w:rsidR="00986478" w:rsidRDefault="00986478">
    <w:pPr>
      <w:pStyle w:val="Heade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2BCB" w14:textId="5A715F1B" w:rsidR="00986478" w:rsidRDefault="00986478">
    <w:pPr>
      <w:pStyle w:val="Heade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8" w14:textId="4A5A7C0E" w:rsidR="00986478" w:rsidRDefault="00986478"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B616" w14:textId="2B4D959D" w:rsidR="00986478" w:rsidRDefault="00986478">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0611" w14:textId="4A9ECF34" w:rsidR="00986478" w:rsidRDefault="00986478">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5" w14:textId="497FD8B4" w:rsidR="00986478" w:rsidRPr="00E737A6" w:rsidRDefault="00986478"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D7D" w14:textId="173AECE5" w:rsidR="00986478" w:rsidRDefault="009864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8"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20"/>
  </w:num>
  <w:num w:numId="3">
    <w:abstractNumId w:val="7"/>
  </w:num>
  <w:num w:numId="4">
    <w:abstractNumId w:val="4"/>
  </w:num>
  <w:num w:numId="5">
    <w:abstractNumId w:val="3"/>
  </w:num>
  <w:num w:numId="6">
    <w:abstractNumId w:val="16"/>
  </w:num>
  <w:num w:numId="7">
    <w:abstractNumId w:val="11"/>
  </w:num>
  <w:num w:numId="8">
    <w:abstractNumId w:val="24"/>
  </w:num>
  <w:num w:numId="9">
    <w:abstractNumId w:val="9"/>
  </w:num>
  <w:num w:numId="10">
    <w:abstractNumId w:val="8"/>
  </w:num>
  <w:num w:numId="11">
    <w:abstractNumId w:val="15"/>
  </w:num>
  <w:num w:numId="12">
    <w:abstractNumId w:val="6"/>
  </w:num>
  <w:num w:numId="13">
    <w:abstractNumId w:val="2"/>
  </w:num>
  <w:num w:numId="14">
    <w:abstractNumId w:val="17"/>
  </w:num>
  <w:num w:numId="15">
    <w:abstractNumId w:val="10"/>
  </w:num>
  <w:num w:numId="16">
    <w:abstractNumId w:val="18"/>
  </w:num>
  <w:num w:numId="17">
    <w:abstractNumId w:val="13"/>
  </w:num>
  <w:num w:numId="18">
    <w:abstractNumId w:val="14"/>
  </w:num>
  <w:num w:numId="19">
    <w:abstractNumId w:val="5"/>
  </w:num>
  <w:num w:numId="20">
    <w:abstractNumId w:val="19"/>
  </w:num>
  <w:num w:numId="21">
    <w:abstractNumId w:val="22"/>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1"/>
  </w:num>
  <w:num w:numId="25">
    <w:abstractNumId w:val="2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90"/>
    <w:rsid w:val="000026DB"/>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B89"/>
    <w:rsid w:val="00021DFC"/>
    <w:rsid w:val="000233D7"/>
    <w:rsid w:val="000236D1"/>
    <w:rsid w:val="0002470D"/>
    <w:rsid w:val="00024DB1"/>
    <w:rsid w:val="00026486"/>
    <w:rsid w:val="00026A95"/>
    <w:rsid w:val="00026B59"/>
    <w:rsid w:val="0002787E"/>
    <w:rsid w:val="0003135A"/>
    <w:rsid w:val="000319ED"/>
    <w:rsid w:val="00031D8B"/>
    <w:rsid w:val="00033B25"/>
    <w:rsid w:val="00033EF8"/>
    <w:rsid w:val="000350F6"/>
    <w:rsid w:val="00035FC3"/>
    <w:rsid w:val="00036165"/>
    <w:rsid w:val="00036F6D"/>
    <w:rsid w:val="00036F75"/>
    <w:rsid w:val="00037458"/>
    <w:rsid w:val="00037978"/>
    <w:rsid w:val="0004027A"/>
    <w:rsid w:val="00041681"/>
    <w:rsid w:val="00045740"/>
    <w:rsid w:val="000477A0"/>
    <w:rsid w:val="0005067D"/>
    <w:rsid w:val="00051D65"/>
    <w:rsid w:val="00054004"/>
    <w:rsid w:val="0005424D"/>
    <w:rsid w:val="00054B2C"/>
    <w:rsid w:val="00056962"/>
    <w:rsid w:val="00057C4F"/>
    <w:rsid w:val="000613AB"/>
    <w:rsid w:val="00062133"/>
    <w:rsid w:val="0006217C"/>
    <w:rsid w:val="00062DA7"/>
    <w:rsid w:val="00064AE5"/>
    <w:rsid w:val="00065B7E"/>
    <w:rsid w:val="000660C9"/>
    <w:rsid w:val="0007115D"/>
    <w:rsid w:val="00071865"/>
    <w:rsid w:val="00071BED"/>
    <w:rsid w:val="00072C54"/>
    <w:rsid w:val="0007659E"/>
    <w:rsid w:val="00076BF8"/>
    <w:rsid w:val="00077E18"/>
    <w:rsid w:val="00080D1F"/>
    <w:rsid w:val="0008124E"/>
    <w:rsid w:val="00081325"/>
    <w:rsid w:val="00081EBC"/>
    <w:rsid w:val="0008300D"/>
    <w:rsid w:val="00083D7D"/>
    <w:rsid w:val="0008645C"/>
    <w:rsid w:val="000900A8"/>
    <w:rsid w:val="000902DF"/>
    <w:rsid w:val="000907D4"/>
    <w:rsid w:val="00091F82"/>
    <w:rsid w:val="000924FA"/>
    <w:rsid w:val="00092DE4"/>
    <w:rsid w:val="000930B8"/>
    <w:rsid w:val="00093149"/>
    <w:rsid w:val="000944D4"/>
    <w:rsid w:val="000A14BF"/>
    <w:rsid w:val="000A18E8"/>
    <w:rsid w:val="000A2D22"/>
    <w:rsid w:val="000A2D74"/>
    <w:rsid w:val="000A2F9C"/>
    <w:rsid w:val="000A361A"/>
    <w:rsid w:val="000A4B52"/>
    <w:rsid w:val="000A4ECE"/>
    <w:rsid w:val="000A5F7A"/>
    <w:rsid w:val="000B0DFD"/>
    <w:rsid w:val="000B26E3"/>
    <w:rsid w:val="000B6C8A"/>
    <w:rsid w:val="000B7A90"/>
    <w:rsid w:val="000B7BE6"/>
    <w:rsid w:val="000C2BB3"/>
    <w:rsid w:val="000C5350"/>
    <w:rsid w:val="000C59E2"/>
    <w:rsid w:val="000C6C29"/>
    <w:rsid w:val="000C6F00"/>
    <w:rsid w:val="000C7451"/>
    <w:rsid w:val="000D04A0"/>
    <w:rsid w:val="000D0F5A"/>
    <w:rsid w:val="000D17B0"/>
    <w:rsid w:val="000D1CC0"/>
    <w:rsid w:val="000D24FC"/>
    <w:rsid w:val="000D2950"/>
    <w:rsid w:val="000D392A"/>
    <w:rsid w:val="000D3FE6"/>
    <w:rsid w:val="000D48A4"/>
    <w:rsid w:val="000D4990"/>
    <w:rsid w:val="000D4C2B"/>
    <w:rsid w:val="000D7AFC"/>
    <w:rsid w:val="000E03A2"/>
    <w:rsid w:val="000E1ED6"/>
    <w:rsid w:val="000E2B8E"/>
    <w:rsid w:val="000E36AE"/>
    <w:rsid w:val="000E59C6"/>
    <w:rsid w:val="000F0351"/>
    <w:rsid w:val="000F14FD"/>
    <w:rsid w:val="000F1DAA"/>
    <w:rsid w:val="000F2DA8"/>
    <w:rsid w:val="000F3C20"/>
    <w:rsid w:val="000F463A"/>
    <w:rsid w:val="000F4FCF"/>
    <w:rsid w:val="001000BA"/>
    <w:rsid w:val="00100483"/>
    <w:rsid w:val="001006AD"/>
    <w:rsid w:val="001028E9"/>
    <w:rsid w:val="00102D62"/>
    <w:rsid w:val="00103B79"/>
    <w:rsid w:val="0010504C"/>
    <w:rsid w:val="00105B35"/>
    <w:rsid w:val="00105BD8"/>
    <w:rsid w:val="00106B92"/>
    <w:rsid w:val="00111624"/>
    <w:rsid w:val="00114163"/>
    <w:rsid w:val="001145B1"/>
    <w:rsid w:val="00114DC9"/>
    <w:rsid w:val="001152E6"/>
    <w:rsid w:val="00117CA6"/>
    <w:rsid w:val="00120BB7"/>
    <w:rsid w:val="0012218A"/>
    <w:rsid w:val="001226A6"/>
    <w:rsid w:val="00124664"/>
    <w:rsid w:val="00125156"/>
    <w:rsid w:val="001257FD"/>
    <w:rsid w:val="00125A44"/>
    <w:rsid w:val="00125DFD"/>
    <w:rsid w:val="00126A7F"/>
    <w:rsid w:val="001277BA"/>
    <w:rsid w:val="001303A6"/>
    <w:rsid w:val="00136278"/>
    <w:rsid w:val="00141440"/>
    <w:rsid w:val="00141B71"/>
    <w:rsid w:val="00143A59"/>
    <w:rsid w:val="0014427B"/>
    <w:rsid w:val="0014557C"/>
    <w:rsid w:val="001504C4"/>
    <w:rsid w:val="00151117"/>
    <w:rsid w:val="001529C2"/>
    <w:rsid w:val="00154C6B"/>
    <w:rsid w:val="00154E77"/>
    <w:rsid w:val="00154EF8"/>
    <w:rsid w:val="00155D67"/>
    <w:rsid w:val="0015754E"/>
    <w:rsid w:val="001575FC"/>
    <w:rsid w:val="001606B0"/>
    <w:rsid w:val="00160A19"/>
    <w:rsid w:val="00167422"/>
    <w:rsid w:val="00167CBA"/>
    <w:rsid w:val="00167F01"/>
    <w:rsid w:val="00170A05"/>
    <w:rsid w:val="0017100C"/>
    <w:rsid w:val="00175558"/>
    <w:rsid w:val="00177503"/>
    <w:rsid w:val="00180841"/>
    <w:rsid w:val="00182989"/>
    <w:rsid w:val="00182CBF"/>
    <w:rsid w:val="001832E4"/>
    <w:rsid w:val="001852CE"/>
    <w:rsid w:val="001855CC"/>
    <w:rsid w:val="00186BF7"/>
    <w:rsid w:val="00187243"/>
    <w:rsid w:val="001924F0"/>
    <w:rsid w:val="001928B9"/>
    <w:rsid w:val="00192E38"/>
    <w:rsid w:val="00192EBF"/>
    <w:rsid w:val="0019388D"/>
    <w:rsid w:val="001939C2"/>
    <w:rsid w:val="0019499C"/>
    <w:rsid w:val="001972AB"/>
    <w:rsid w:val="00197514"/>
    <w:rsid w:val="00197EA8"/>
    <w:rsid w:val="001A2834"/>
    <w:rsid w:val="001A3F61"/>
    <w:rsid w:val="001A44F8"/>
    <w:rsid w:val="001A551D"/>
    <w:rsid w:val="001A5824"/>
    <w:rsid w:val="001B036F"/>
    <w:rsid w:val="001B0617"/>
    <w:rsid w:val="001B17EE"/>
    <w:rsid w:val="001B1A88"/>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B83"/>
    <w:rsid w:val="001C412A"/>
    <w:rsid w:val="001C4713"/>
    <w:rsid w:val="001C578F"/>
    <w:rsid w:val="001C5CF7"/>
    <w:rsid w:val="001C64EA"/>
    <w:rsid w:val="001C7DED"/>
    <w:rsid w:val="001D106C"/>
    <w:rsid w:val="001D1F12"/>
    <w:rsid w:val="001D21E5"/>
    <w:rsid w:val="001D24A8"/>
    <w:rsid w:val="001D2F84"/>
    <w:rsid w:val="001D344F"/>
    <w:rsid w:val="001D39A5"/>
    <w:rsid w:val="001D4DC6"/>
    <w:rsid w:val="001D59F4"/>
    <w:rsid w:val="001D6602"/>
    <w:rsid w:val="001D6AC8"/>
    <w:rsid w:val="001D791F"/>
    <w:rsid w:val="001E0E2A"/>
    <w:rsid w:val="001E13AF"/>
    <w:rsid w:val="001E1DDA"/>
    <w:rsid w:val="001E2A6F"/>
    <w:rsid w:val="001E5CD7"/>
    <w:rsid w:val="001E69A0"/>
    <w:rsid w:val="001F054C"/>
    <w:rsid w:val="001F09BF"/>
    <w:rsid w:val="001F1519"/>
    <w:rsid w:val="001F289F"/>
    <w:rsid w:val="001F2A3A"/>
    <w:rsid w:val="001F443E"/>
    <w:rsid w:val="001F55E3"/>
    <w:rsid w:val="001F5B16"/>
    <w:rsid w:val="001F651F"/>
    <w:rsid w:val="002017F0"/>
    <w:rsid w:val="00201E2A"/>
    <w:rsid w:val="002026CB"/>
    <w:rsid w:val="00203B83"/>
    <w:rsid w:val="002072CA"/>
    <w:rsid w:val="00207D6A"/>
    <w:rsid w:val="00207FAB"/>
    <w:rsid w:val="00210E0A"/>
    <w:rsid w:val="00211291"/>
    <w:rsid w:val="00211DB6"/>
    <w:rsid w:val="00212518"/>
    <w:rsid w:val="00212811"/>
    <w:rsid w:val="0021453C"/>
    <w:rsid w:val="0021471C"/>
    <w:rsid w:val="002150D8"/>
    <w:rsid w:val="00216301"/>
    <w:rsid w:val="00220355"/>
    <w:rsid w:val="00221D10"/>
    <w:rsid w:val="00221EB5"/>
    <w:rsid w:val="00222826"/>
    <w:rsid w:val="00224EA1"/>
    <w:rsid w:val="00226A28"/>
    <w:rsid w:val="0023019D"/>
    <w:rsid w:val="002306D4"/>
    <w:rsid w:val="002320A3"/>
    <w:rsid w:val="00232141"/>
    <w:rsid w:val="00232622"/>
    <w:rsid w:val="002348E3"/>
    <w:rsid w:val="002370CD"/>
    <w:rsid w:val="00241974"/>
    <w:rsid w:val="00243669"/>
    <w:rsid w:val="0024635D"/>
    <w:rsid w:val="0024746A"/>
    <w:rsid w:val="002504A4"/>
    <w:rsid w:val="00252720"/>
    <w:rsid w:val="00253073"/>
    <w:rsid w:val="00253EC8"/>
    <w:rsid w:val="00253FB3"/>
    <w:rsid w:val="002541C0"/>
    <w:rsid w:val="00254D0E"/>
    <w:rsid w:val="002557AD"/>
    <w:rsid w:val="002557D2"/>
    <w:rsid w:val="0025652F"/>
    <w:rsid w:val="00257022"/>
    <w:rsid w:val="00257090"/>
    <w:rsid w:val="0025760F"/>
    <w:rsid w:val="002606AA"/>
    <w:rsid w:val="00261CE8"/>
    <w:rsid w:val="00264E16"/>
    <w:rsid w:val="002652B6"/>
    <w:rsid w:val="0026599E"/>
    <w:rsid w:val="00266502"/>
    <w:rsid w:val="00266AFF"/>
    <w:rsid w:val="0027299A"/>
    <w:rsid w:val="002733B0"/>
    <w:rsid w:val="00274911"/>
    <w:rsid w:val="00275886"/>
    <w:rsid w:val="002767A9"/>
    <w:rsid w:val="00276E14"/>
    <w:rsid w:val="00276EC9"/>
    <w:rsid w:val="00281790"/>
    <w:rsid w:val="00281D12"/>
    <w:rsid w:val="00284092"/>
    <w:rsid w:val="002850B6"/>
    <w:rsid w:val="002860A8"/>
    <w:rsid w:val="00286B9F"/>
    <w:rsid w:val="0028778B"/>
    <w:rsid w:val="00290DC1"/>
    <w:rsid w:val="002920EE"/>
    <w:rsid w:val="00292193"/>
    <w:rsid w:val="00292756"/>
    <w:rsid w:val="00292D47"/>
    <w:rsid w:val="00293CD3"/>
    <w:rsid w:val="002940B4"/>
    <w:rsid w:val="002943A5"/>
    <w:rsid w:val="00296FED"/>
    <w:rsid w:val="0029789C"/>
    <w:rsid w:val="002A09A7"/>
    <w:rsid w:val="002A441F"/>
    <w:rsid w:val="002A55B9"/>
    <w:rsid w:val="002A5DD6"/>
    <w:rsid w:val="002A682B"/>
    <w:rsid w:val="002A6F19"/>
    <w:rsid w:val="002B27A8"/>
    <w:rsid w:val="002B6E00"/>
    <w:rsid w:val="002B6FEE"/>
    <w:rsid w:val="002C0AEA"/>
    <w:rsid w:val="002C1354"/>
    <w:rsid w:val="002C188F"/>
    <w:rsid w:val="002C4985"/>
    <w:rsid w:val="002D2846"/>
    <w:rsid w:val="002D4854"/>
    <w:rsid w:val="002D58C6"/>
    <w:rsid w:val="002D5AC0"/>
    <w:rsid w:val="002D5BE5"/>
    <w:rsid w:val="002E04D7"/>
    <w:rsid w:val="002E0CFB"/>
    <w:rsid w:val="002E0EC9"/>
    <w:rsid w:val="002E1623"/>
    <w:rsid w:val="002E179C"/>
    <w:rsid w:val="002E3AC6"/>
    <w:rsid w:val="002E3F5D"/>
    <w:rsid w:val="002F0F15"/>
    <w:rsid w:val="002F1AB3"/>
    <w:rsid w:val="002F287C"/>
    <w:rsid w:val="002F3882"/>
    <w:rsid w:val="002F47B4"/>
    <w:rsid w:val="002F533E"/>
    <w:rsid w:val="002F6404"/>
    <w:rsid w:val="002F6861"/>
    <w:rsid w:val="00301944"/>
    <w:rsid w:val="00301F8A"/>
    <w:rsid w:val="003067E1"/>
    <w:rsid w:val="00307448"/>
    <w:rsid w:val="00310FCA"/>
    <w:rsid w:val="003124AD"/>
    <w:rsid w:val="0031443E"/>
    <w:rsid w:val="00314DF4"/>
    <w:rsid w:val="00315AA8"/>
    <w:rsid w:val="00316171"/>
    <w:rsid w:val="00317731"/>
    <w:rsid w:val="00317820"/>
    <w:rsid w:val="00321FB2"/>
    <w:rsid w:val="00322F72"/>
    <w:rsid w:val="00323875"/>
    <w:rsid w:val="00324C06"/>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C47"/>
    <w:rsid w:val="0035267B"/>
    <w:rsid w:val="003526D4"/>
    <w:rsid w:val="003538B2"/>
    <w:rsid w:val="00356B13"/>
    <w:rsid w:val="00356C09"/>
    <w:rsid w:val="00357AC7"/>
    <w:rsid w:val="0036043A"/>
    <w:rsid w:val="00362438"/>
    <w:rsid w:val="00363DE1"/>
    <w:rsid w:val="00364701"/>
    <w:rsid w:val="0036484F"/>
    <w:rsid w:val="003659A7"/>
    <w:rsid w:val="003676FA"/>
    <w:rsid w:val="0036777E"/>
    <w:rsid w:val="00370C08"/>
    <w:rsid w:val="00371529"/>
    <w:rsid w:val="00372B9A"/>
    <w:rsid w:val="003734F6"/>
    <w:rsid w:val="003756F2"/>
    <w:rsid w:val="00377909"/>
    <w:rsid w:val="003807FB"/>
    <w:rsid w:val="0038158D"/>
    <w:rsid w:val="003817C3"/>
    <w:rsid w:val="003818BA"/>
    <w:rsid w:val="00381D50"/>
    <w:rsid w:val="0038265F"/>
    <w:rsid w:val="00382A46"/>
    <w:rsid w:val="00383599"/>
    <w:rsid w:val="00383AE3"/>
    <w:rsid w:val="00384E8F"/>
    <w:rsid w:val="003875CB"/>
    <w:rsid w:val="00390879"/>
    <w:rsid w:val="003914DF"/>
    <w:rsid w:val="003921E7"/>
    <w:rsid w:val="0039425B"/>
    <w:rsid w:val="0039456C"/>
    <w:rsid w:val="00394B5E"/>
    <w:rsid w:val="00394CE2"/>
    <w:rsid w:val="0039686A"/>
    <w:rsid w:val="003A1003"/>
    <w:rsid w:val="003A1E0C"/>
    <w:rsid w:val="003A230B"/>
    <w:rsid w:val="003A386B"/>
    <w:rsid w:val="003A5F97"/>
    <w:rsid w:val="003A694A"/>
    <w:rsid w:val="003A6C53"/>
    <w:rsid w:val="003A7E26"/>
    <w:rsid w:val="003A7E6A"/>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F9D"/>
    <w:rsid w:val="003C3126"/>
    <w:rsid w:val="003C5D65"/>
    <w:rsid w:val="003C6A13"/>
    <w:rsid w:val="003D0336"/>
    <w:rsid w:val="003D0E6F"/>
    <w:rsid w:val="003D0FBC"/>
    <w:rsid w:val="003D1551"/>
    <w:rsid w:val="003D1781"/>
    <w:rsid w:val="003D1B87"/>
    <w:rsid w:val="003D1D54"/>
    <w:rsid w:val="003D2B0C"/>
    <w:rsid w:val="003D4FC3"/>
    <w:rsid w:val="003D570D"/>
    <w:rsid w:val="003D75F9"/>
    <w:rsid w:val="003E4E82"/>
    <w:rsid w:val="003E58DB"/>
    <w:rsid w:val="003E5BA4"/>
    <w:rsid w:val="003F18FF"/>
    <w:rsid w:val="003F24E1"/>
    <w:rsid w:val="003F284C"/>
    <w:rsid w:val="003F3316"/>
    <w:rsid w:val="003F4479"/>
    <w:rsid w:val="003F57D2"/>
    <w:rsid w:val="003F64D4"/>
    <w:rsid w:val="003F67CA"/>
    <w:rsid w:val="003F684B"/>
    <w:rsid w:val="003F69EF"/>
    <w:rsid w:val="003F77B6"/>
    <w:rsid w:val="0040013C"/>
    <w:rsid w:val="00400528"/>
    <w:rsid w:val="00401542"/>
    <w:rsid w:val="00401562"/>
    <w:rsid w:val="004015C1"/>
    <w:rsid w:val="00401A5C"/>
    <w:rsid w:val="004023D1"/>
    <w:rsid w:val="00402E0D"/>
    <w:rsid w:val="00404AF9"/>
    <w:rsid w:val="0040561D"/>
    <w:rsid w:val="0040579B"/>
    <w:rsid w:val="004067FA"/>
    <w:rsid w:val="00407547"/>
    <w:rsid w:val="00407593"/>
    <w:rsid w:val="004113AC"/>
    <w:rsid w:val="004127C7"/>
    <w:rsid w:val="00413096"/>
    <w:rsid w:val="00413189"/>
    <w:rsid w:val="00413D68"/>
    <w:rsid w:val="00415109"/>
    <w:rsid w:val="0041595D"/>
    <w:rsid w:val="004165C9"/>
    <w:rsid w:val="0042309B"/>
    <w:rsid w:val="0042412D"/>
    <w:rsid w:val="004259EA"/>
    <w:rsid w:val="00425A6E"/>
    <w:rsid w:val="00426455"/>
    <w:rsid w:val="0043223F"/>
    <w:rsid w:val="00432B5A"/>
    <w:rsid w:val="0043459B"/>
    <w:rsid w:val="0043565F"/>
    <w:rsid w:val="00436304"/>
    <w:rsid w:val="00436A9C"/>
    <w:rsid w:val="0044057C"/>
    <w:rsid w:val="00440A06"/>
    <w:rsid w:val="00440BD9"/>
    <w:rsid w:val="00440C26"/>
    <w:rsid w:val="0044266E"/>
    <w:rsid w:val="00444FC2"/>
    <w:rsid w:val="0044605A"/>
    <w:rsid w:val="004501D9"/>
    <w:rsid w:val="00450997"/>
    <w:rsid w:val="00451488"/>
    <w:rsid w:val="00451A44"/>
    <w:rsid w:val="00452C0A"/>
    <w:rsid w:val="00454E13"/>
    <w:rsid w:val="004556EA"/>
    <w:rsid w:val="00456FE0"/>
    <w:rsid w:val="00457CB6"/>
    <w:rsid w:val="0046656E"/>
    <w:rsid w:val="0046672F"/>
    <w:rsid w:val="004729E4"/>
    <w:rsid w:val="00475505"/>
    <w:rsid w:val="0047611E"/>
    <w:rsid w:val="0048064A"/>
    <w:rsid w:val="00482478"/>
    <w:rsid w:val="00484489"/>
    <w:rsid w:val="0048482B"/>
    <w:rsid w:val="00484F89"/>
    <w:rsid w:val="00485D5A"/>
    <w:rsid w:val="0048652F"/>
    <w:rsid w:val="0048658C"/>
    <w:rsid w:val="004868A8"/>
    <w:rsid w:val="00490207"/>
    <w:rsid w:val="0049145C"/>
    <w:rsid w:val="00491FE9"/>
    <w:rsid w:val="00492273"/>
    <w:rsid w:val="00493ED1"/>
    <w:rsid w:val="004944F7"/>
    <w:rsid w:val="0049465B"/>
    <w:rsid w:val="004952AE"/>
    <w:rsid w:val="00495739"/>
    <w:rsid w:val="00495908"/>
    <w:rsid w:val="00495DE8"/>
    <w:rsid w:val="00497F28"/>
    <w:rsid w:val="004A397D"/>
    <w:rsid w:val="004A443F"/>
    <w:rsid w:val="004A4E7F"/>
    <w:rsid w:val="004A5922"/>
    <w:rsid w:val="004A6A91"/>
    <w:rsid w:val="004A7033"/>
    <w:rsid w:val="004A72AE"/>
    <w:rsid w:val="004B1923"/>
    <w:rsid w:val="004B2DE6"/>
    <w:rsid w:val="004B3071"/>
    <w:rsid w:val="004B4D90"/>
    <w:rsid w:val="004B50E7"/>
    <w:rsid w:val="004B6BAC"/>
    <w:rsid w:val="004C2647"/>
    <w:rsid w:val="004C542B"/>
    <w:rsid w:val="004C5F3C"/>
    <w:rsid w:val="004C6369"/>
    <w:rsid w:val="004C71DF"/>
    <w:rsid w:val="004D0FCF"/>
    <w:rsid w:val="004D1435"/>
    <w:rsid w:val="004D165B"/>
    <w:rsid w:val="004D2154"/>
    <w:rsid w:val="004D343E"/>
    <w:rsid w:val="004D5595"/>
    <w:rsid w:val="004D5AD8"/>
    <w:rsid w:val="004D6404"/>
    <w:rsid w:val="004D6A4D"/>
    <w:rsid w:val="004D73DA"/>
    <w:rsid w:val="004D7B69"/>
    <w:rsid w:val="004E0353"/>
    <w:rsid w:val="004E370E"/>
    <w:rsid w:val="004E431A"/>
    <w:rsid w:val="004E4CC0"/>
    <w:rsid w:val="004E5C64"/>
    <w:rsid w:val="004E73D5"/>
    <w:rsid w:val="004F02FD"/>
    <w:rsid w:val="004F13A5"/>
    <w:rsid w:val="004F3E97"/>
    <w:rsid w:val="004F4507"/>
    <w:rsid w:val="004F55E2"/>
    <w:rsid w:val="004F5678"/>
    <w:rsid w:val="004F5ED9"/>
    <w:rsid w:val="004F6AE0"/>
    <w:rsid w:val="004F6C2B"/>
    <w:rsid w:val="004F7663"/>
    <w:rsid w:val="00500056"/>
    <w:rsid w:val="005006C9"/>
    <w:rsid w:val="00500FBC"/>
    <w:rsid w:val="0050155A"/>
    <w:rsid w:val="00502787"/>
    <w:rsid w:val="00502FAA"/>
    <w:rsid w:val="00503514"/>
    <w:rsid w:val="00506295"/>
    <w:rsid w:val="005066A1"/>
    <w:rsid w:val="00506708"/>
    <w:rsid w:val="00506A85"/>
    <w:rsid w:val="00506E79"/>
    <w:rsid w:val="00506E92"/>
    <w:rsid w:val="005101AA"/>
    <w:rsid w:val="0051113B"/>
    <w:rsid w:val="0051121F"/>
    <w:rsid w:val="00512387"/>
    <w:rsid w:val="00513572"/>
    <w:rsid w:val="00513CE7"/>
    <w:rsid w:val="00515012"/>
    <w:rsid w:val="00515F7D"/>
    <w:rsid w:val="005173A1"/>
    <w:rsid w:val="00521EEB"/>
    <w:rsid w:val="00522FDE"/>
    <w:rsid w:val="0052524D"/>
    <w:rsid w:val="00525F35"/>
    <w:rsid w:val="005268D0"/>
    <w:rsid w:val="00526E2F"/>
    <w:rsid w:val="00527136"/>
    <w:rsid w:val="0052759B"/>
    <w:rsid w:val="00527C09"/>
    <w:rsid w:val="00531368"/>
    <w:rsid w:val="00532927"/>
    <w:rsid w:val="00534A60"/>
    <w:rsid w:val="00534FCC"/>
    <w:rsid w:val="005370C2"/>
    <w:rsid w:val="005404B4"/>
    <w:rsid w:val="00540A09"/>
    <w:rsid w:val="00542D13"/>
    <w:rsid w:val="00544A95"/>
    <w:rsid w:val="0054503C"/>
    <w:rsid w:val="0054518C"/>
    <w:rsid w:val="00545943"/>
    <w:rsid w:val="00546A95"/>
    <w:rsid w:val="00546B2B"/>
    <w:rsid w:val="00551BD8"/>
    <w:rsid w:val="00552B42"/>
    <w:rsid w:val="00554FB4"/>
    <w:rsid w:val="00555031"/>
    <w:rsid w:val="00555912"/>
    <w:rsid w:val="0055756B"/>
    <w:rsid w:val="005611B6"/>
    <w:rsid w:val="005611F6"/>
    <w:rsid w:val="005619EC"/>
    <w:rsid w:val="005638B2"/>
    <w:rsid w:val="00564402"/>
    <w:rsid w:val="00564461"/>
    <w:rsid w:val="005651EC"/>
    <w:rsid w:val="00565D1B"/>
    <w:rsid w:val="00566038"/>
    <w:rsid w:val="00567884"/>
    <w:rsid w:val="00570DA8"/>
    <w:rsid w:val="00570F5F"/>
    <w:rsid w:val="00571D02"/>
    <w:rsid w:val="00572EF6"/>
    <w:rsid w:val="005730D0"/>
    <w:rsid w:val="00574C97"/>
    <w:rsid w:val="005752B9"/>
    <w:rsid w:val="0057621A"/>
    <w:rsid w:val="00576C7D"/>
    <w:rsid w:val="005773F9"/>
    <w:rsid w:val="00583D38"/>
    <w:rsid w:val="00584103"/>
    <w:rsid w:val="005845AE"/>
    <w:rsid w:val="005845D1"/>
    <w:rsid w:val="00585703"/>
    <w:rsid w:val="0058692C"/>
    <w:rsid w:val="00590337"/>
    <w:rsid w:val="005909CF"/>
    <w:rsid w:val="00590B6E"/>
    <w:rsid w:val="005913B5"/>
    <w:rsid w:val="005915EF"/>
    <w:rsid w:val="00592969"/>
    <w:rsid w:val="00593320"/>
    <w:rsid w:val="00594283"/>
    <w:rsid w:val="00595C65"/>
    <w:rsid w:val="00596CDF"/>
    <w:rsid w:val="00597B0C"/>
    <w:rsid w:val="005A211C"/>
    <w:rsid w:val="005A36F9"/>
    <w:rsid w:val="005A4891"/>
    <w:rsid w:val="005A5E1D"/>
    <w:rsid w:val="005A7286"/>
    <w:rsid w:val="005A7757"/>
    <w:rsid w:val="005A7CCE"/>
    <w:rsid w:val="005B0813"/>
    <w:rsid w:val="005B1977"/>
    <w:rsid w:val="005B1DA0"/>
    <w:rsid w:val="005B1DA4"/>
    <w:rsid w:val="005B3DB1"/>
    <w:rsid w:val="005B6754"/>
    <w:rsid w:val="005B6AAD"/>
    <w:rsid w:val="005B75C6"/>
    <w:rsid w:val="005B79D0"/>
    <w:rsid w:val="005C0A38"/>
    <w:rsid w:val="005C18F6"/>
    <w:rsid w:val="005C1A85"/>
    <w:rsid w:val="005C328C"/>
    <w:rsid w:val="005C3C1D"/>
    <w:rsid w:val="005C3E87"/>
    <w:rsid w:val="005C41DC"/>
    <w:rsid w:val="005C4389"/>
    <w:rsid w:val="005C5767"/>
    <w:rsid w:val="005C58A5"/>
    <w:rsid w:val="005C6DDF"/>
    <w:rsid w:val="005D1125"/>
    <w:rsid w:val="005D23AE"/>
    <w:rsid w:val="005D33EE"/>
    <w:rsid w:val="005D561C"/>
    <w:rsid w:val="005D5A7C"/>
    <w:rsid w:val="005D7232"/>
    <w:rsid w:val="005D7ADE"/>
    <w:rsid w:val="005E1751"/>
    <w:rsid w:val="005E203E"/>
    <w:rsid w:val="005E5457"/>
    <w:rsid w:val="005E6CB5"/>
    <w:rsid w:val="005E7719"/>
    <w:rsid w:val="005E7D37"/>
    <w:rsid w:val="005F679C"/>
    <w:rsid w:val="005F68A8"/>
    <w:rsid w:val="005F6CAC"/>
    <w:rsid w:val="00600203"/>
    <w:rsid w:val="00605AC2"/>
    <w:rsid w:val="00611638"/>
    <w:rsid w:val="0061192C"/>
    <w:rsid w:val="00612368"/>
    <w:rsid w:val="00612648"/>
    <w:rsid w:val="00613C49"/>
    <w:rsid w:val="0061440F"/>
    <w:rsid w:val="00614AC7"/>
    <w:rsid w:val="00615AF0"/>
    <w:rsid w:val="00616B9B"/>
    <w:rsid w:val="00620E25"/>
    <w:rsid w:val="00621E67"/>
    <w:rsid w:val="00622315"/>
    <w:rsid w:val="00623328"/>
    <w:rsid w:val="00623588"/>
    <w:rsid w:val="00623629"/>
    <w:rsid w:val="00624879"/>
    <w:rsid w:val="0062611B"/>
    <w:rsid w:val="006265F3"/>
    <w:rsid w:val="00626F0A"/>
    <w:rsid w:val="00627701"/>
    <w:rsid w:val="00631A96"/>
    <w:rsid w:val="00635C1D"/>
    <w:rsid w:val="00636DBB"/>
    <w:rsid w:val="00637E19"/>
    <w:rsid w:val="00640283"/>
    <w:rsid w:val="00641675"/>
    <w:rsid w:val="00641FC4"/>
    <w:rsid w:val="00644ECA"/>
    <w:rsid w:val="0064527F"/>
    <w:rsid w:val="00646951"/>
    <w:rsid w:val="00646A8B"/>
    <w:rsid w:val="006478B6"/>
    <w:rsid w:val="00651661"/>
    <w:rsid w:val="00652B46"/>
    <w:rsid w:val="0065526E"/>
    <w:rsid w:val="00655F87"/>
    <w:rsid w:val="0065682D"/>
    <w:rsid w:val="00657615"/>
    <w:rsid w:val="00657E51"/>
    <w:rsid w:val="00661786"/>
    <w:rsid w:val="006630EA"/>
    <w:rsid w:val="0066412C"/>
    <w:rsid w:val="006641F3"/>
    <w:rsid w:val="006662F0"/>
    <w:rsid w:val="0066658A"/>
    <w:rsid w:val="00666E77"/>
    <w:rsid w:val="006674C8"/>
    <w:rsid w:val="00671229"/>
    <w:rsid w:val="00671DD5"/>
    <w:rsid w:val="00672BC0"/>
    <w:rsid w:val="0067411D"/>
    <w:rsid w:val="00676779"/>
    <w:rsid w:val="006819DE"/>
    <w:rsid w:val="00681FE3"/>
    <w:rsid w:val="00682B00"/>
    <w:rsid w:val="00682C6C"/>
    <w:rsid w:val="00683C53"/>
    <w:rsid w:val="00683E65"/>
    <w:rsid w:val="00683F7A"/>
    <w:rsid w:val="00683FD9"/>
    <w:rsid w:val="00687CC5"/>
    <w:rsid w:val="00690895"/>
    <w:rsid w:val="00690AFF"/>
    <w:rsid w:val="006911CA"/>
    <w:rsid w:val="00691A0D"/>
    <w:rsid w:val="006931CF"/>
    <w:rsid w:val="006932E9"/>
    <w:rsid w:val="00693370"/>
    <w:rsid w:val="006937AF"/>
    <w:rsid w:val="0069393A"/>
    <w:rsid w:val="00693A73"/>
    <w:rsid w:val="006951D6"/>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E13"/>
    <w:rsid w:val="006B4FF3"/>
    <w:rsid w:val="006C0260"/>
    <w:rsid w:val="006C0348"/>
    <w:rsid w:val="006C09D4"/>
    <w:rsid w:val="006C26F8"/>
    <w:rsid w:val="006C3679"/>
    <w:rsid w:val="006C3D2D"/>
    <w:rsid w:val="006C5813"/>
    <w:rsid w:val="006C5D9A"/>
    <w:rsid w:val="006C685E"/>
    <w:rsid w:val="006C7C58"/>
    <w:rsid w:val="006D00FA"/>
    <w:rsid w:val="006D0856"/>
    <w:rsid w:val="006D2931"/>
    <w:rsid w:val="006D2C8D"/>
    <w:rsid w:val="006D3705"/>
    <w:rsid w:val="006D6AFF"/>
    <w:rsid w:val="006D7766"/>
    <w:rsid w:val="006E0CA8"/>
    <w:rsid w:val="006E13BF"/>
    <w:rsid w:val="006E1ADD"/>
    <w:rsid w:val="006E35E7"/>
    <w:rsid w:val="006E3D1B"/>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2257"/>
    <w:rsid w:val="007122A8"/>
    <w:rsid w:val="00716F45"/>
    <w:rsid w:val="007203C3"/>
    <w:rsid w:val="007204B5"/>
    <w:rsid w:val="00721C73"/>
    <w:rsid w:val="007226D1"/>
    <w:rsid w:val="00722C7E"/>
    <w:rsid w:val="00723DF8"/>
    <w:rsid w:val="00724F94"/>
    <w:rsid w:val="007264F5"/>
    <w:rsid w:val="007307E1"/>
    <w:rsid w:val="0073110D"/>
    <w:rsid w:val="00731379"/>
    <w:rsid w:val="00731CA8"/>
    <w:rsid w:val="00732447"/>
    <w:rsid w:val="0073526E"/>
    <w:rsid w:val="007374A3"/>
    <w:rsid w:val="0074021A"/>
    <w:rsid w:val="00741E55"/>
    <w:rsid w:val="00744791"/>
    <w:rsid w:val="00751147"/>
    <w:rsid w:val="00751208"/>
    <w:rsid w:val="00753CC0"/>
    <w:rsid w:val="00753CF8"/>
    <w:rsid w:val="007544D0"/>
    <w:rsid w:val="00755754"/>
    <w:rsid w:val="00756B71"/>
    <w:rsid w:val="00757910"/>
    <w:rsid w:val="00760690"/>
    <w:rsid w:val="0076085D"/>
    <w:rsid w:val="007616CD"/>
    <w:rsid w:val="007625EC"/>
    <w:rsid w:val="00763081"/>
    <w:rsid w:val="007633A9"/>
    <w:rsid w:val="007637E5"/>
    <w:rsid w:val="00764D57"/>
    <w:rsid w:val="00764F2A"/>
    <w:rsid w:val="007659D8"/>
    <w:rsid w:val="00765E94"/>
    <w:rsid w:val="00770D22"/>
    <w:rsid w:val="007714C3"/>
    <w:rsid w:val="00771A09"/>
    <w:rsid w:val="0077361D"/>
    <w:rsid w:val="00773C13"/>
    <w:rsid w:val="00774D38"/>
    <w:rsid w:val="00774DAB"/>
    <w:rsid w:val="00777249"/>
    <w:rsid w:val="00777A2B"/>
    <w:rsid w:val="00780C80"/>
    <w:rsid w:val="0078112A"/>
    <w:rsid w:val="0078267A"/>
    <w:rsid w:val="00782E80"/>
    <w:rsid w:val="007857FB"/>
    <w:rsid w:val="0078591B"/>
    <w:rsid w:val="007874FC"/>
    <w:rsid w:val="0078752A"/>
    <w:rsid w:val="00787DC1"/>
    <w:rsid w:val="00790270"/>
    <w:rsid w:val="00790444"/>
    <w:rsid w:val="00792051"/>
    <w:rsid w:val="007929FC"/>
    <w:rsid w:val="00792A7E"/>
    <w:rsid w:val="00795AFC"/>
    <w:rsid w:val="007A15EA"/>
    <w:rsid w:val="007A307A"/>
    <w:rsid w:val="007A3F6F"/>
    <w:rsid w:val="007A50D4"/>
    <w:rsid w:val="007A5F72"/>
    <w:rsid w:val="007A7731"/>
    <w:rsid w:val="007A7793"/>
    <w:rsid w:val="007A7935"/>
    <w:rsid w:val="007B087F"/>
    <w:rsid w:val="007B1C60"/>
    <w:rsid w:val="007B3C27"/>
    <w:rsid w:val="007B41C6"/>
    <w:rsid w:val="007B513B"/>
    <w:rsid w:val="007B6778"/>
    <w:rsid w:val="007B6AF8"/>
    <w:rsid w:val="007B7349"/>
    <w:rsid w:val="007B7808"/>
    <w:rsid w:val="007C0E1F"/>
    <w:rsid w:val="007C0ECA"/>
    <w:rsid w:val="007C133F"/>
    <w:rsid w:val="007C1F03"/>
    <w:rsid w:val="007C2378"/>
    <w:rsid w:val="007C2FAF"/>
    <w:rsid w:val="007C35CD"/>
    <w:rsid w:val="007C427F"/>
    <w:rsid w:val="007C45F7"/>
    <w:rsid w:val="007C4A7E"/>
    <w:rsid w:val="007C4AEC"/>
    <w:rsid w:val="007C5BF1"/>
    <w:rsid w:val="007C6AD5"/>
    <w:rsid w:val="007D04C5"/>
    <w:rsid w:val="007D075E"/>
    <w:rsid w:val="007D1382"/>
    <w:rsid w:val="007D36D0"/>
    <w:rsid w:val="007D4371"/>
    <w:rsid w:val="007D512D"/>
    <w:rsid w:val="007D5349"/>
    <w:rsid w:val="007D5BE0"/>
    <w:rsid w:val="007D7570"/>
    <w:rsid w:val="007D7741"/>
    <w:rsid w:val="007E0C05"/>
    <w:rsid w:val="007E3B03"/>
    <w:rsid w:val="007E5F7A"/>
    <w:rsid w:val="007E66A1"/>
    <w:rsid w:val="007F04ED"/>
    <w:rsid w:val="007F195D"/>
    <w:rsid w:val="007F1DA2"/>
    <w:rsid w:val="007F28FC"/>
    <w:rsid w:val="007F2BE6"/>
    <w:rsid w:val="007F6CA5"/>
    <w:rsid w:val="00800250"/>
    <w:rsid w:val="0080032C"/>
    <w:rsid w:val="0080043E"/>
    <w:rsid w:val="008007C6"/>
    <w:rsid w:val="00802BC5"/>
    <w:rsid w:val="0080361C"/>
    <w:rsid w:val="00806360"/>
    <w:rsid w:val="008106CA"/>
    <w:rsid w:val="00812C00"/>
    <w:rsid w:val="00816C67"/>
    <w:rsid w:val="008173D2"/>
    <w:rsid w:val="00817B84"/>
    <w:rsid w:val="00822806"/>
    <w:rsid w:val="0082382F"/>
    <w:rsid w:val="008249BA"/>
    <w:rsid w:val="00825332"/>
    <w:rsid w:val="00825C47"/>
    <w:rsid w:val="008270D7"/>
    <w:rsid w:val="00827219"/>
    <w:rsid w:val="00830ABC"/>
    <w:rsid w:val="008317BE"/>
    <w:rsid w:val="00832B7C"/>
    <w:rsid w:val="00833716"/>
    <w:rsid w:val="00833F60"/>
    <w:rsid w:val="008353B4"/>
    <w:rsid w:val="008355C4"/>
    <w:rsid w:val="00836F90"/>
    <w:rsid w:val="00841F1B"/>
    <w:rsid w:val="00843363"/>
    <w:rsid w:val="00844887"/>
    <w:rsid w:val="00844B7E"/>
    <w:rsid w:val="0084672D"/>
    <w:rsid w:val="00846D15"/>
    <w:rsid w:val="008501C5"/>
    <w:rsid w:val="00851A67"/>
    <w:rsid w:val="00851D3B"/>
    <w:rsid w:val="00852217"/>
    <w:rsid w:val="00852A84"/>
    <w:rsid w:val="00853E7C"/>
    <w:rsid w:val="008545CC"/>
    <w:rsid w:val="00854C52"/>
    <w:rsid w:val="00855BDB"/>
    <w:rsid w:val="008561B0"/>
    <w:rsid w:val="00856E9A"/>
    <w:rsid w:val="008578CD"/>
    <w:rsid w:val="00861B94"/>
    <w:rsid w:val="0086383D"/>
    <w:rsid w:val="00866E1C"/>
    <w:rsid w:val="00874AE2"/>
    <w:rsid w:val="00876B0B"/>
    <w:rsid w:val="00876E9D"/>
    <w:rsid w:val="008775EE"/>
    <w:rsid w:val="00880FD7"/>
    <w:rsid w:val="0088156B"/>
    <w:rsid w:val="008823A5"/>
    <w:rsid w:val="008824AC"/>
    <w:rsid w:val="008859C9"/>
    <w:rsid w:val="00886E01"/>
    <w:rsid w:val="0088789E"/>
    <w:rsid w:val="00892AE2"/>
    <w:rsid w:val="00893A82"/>
    <w:rsid w:val="00893AAE"/>
    <w:rsid w:val="00894220"/>
    <w:rsid w:val="008942B2"/>
    <w:rsid w:val="00894EC2"/>
    <w:rsid w:val="00895EE3"/>
    <w:rsid w:val="008A15CE"/>
    <w:rsid w:val="008A1AAB"/>
    <w:rsid w:val="008A1ABB"/>
    <w:rsid w:val="008A225A"/>
    <w:rsid w:val="008A385F"/>
    <w:rsid w:val="008A3B2D"/>
    <w:rsid w:val="008A3CD6"/>
    <w:rsid w:val="008A3F86"/>
    <w:rsid w:val="008A51CB"/>
    <w:rsid w:val="008A5D3D"/>
    <w:rsid w:val="008A60D1"/>
    <w:rsid w:val="008A659A"/>
    <w:rsid w:val="008A671E"/>
    <w:rsid w:val="008A78C7"/>
    <w:rsid w:val="008A792F"/>
    <w:rsid w:val="008B094A"/>
    <w:rsid w:val="008B389D"/>
    <w:rsid w:val="008B4998"/>
    <w:rsid w:val="008B6945"/>
    <w:rsid w:val="008B6BF5"/>
    <w:rsid w:val="008B70AF"/>
    <w:rsid w:val="008B72FE"/>
    <w:rsid w:val="008B7893"/>
    <w:rsid w:val="008B7E52"/>
    <w:rsid w:val="008C005E"/>
    <w:rsid w:val="008C06C7"/>
    <w:rsid w:val="008C139C"/>
    <w:rsid w:val="008C2EC5"/>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E0E4D"/>
    <w:rsid w:val="008E2AC5"/>
    <w:rsid w:val="008E2F0C"/>
    <w:rsid w:val="008E5344"/>
    <w:rsid w:val="008E5E8C"/>
    <w:rsid w:val="008E77CB"/>
    <w:rsid w:val="008F40E0"/>
    <w:rsid w:val="008F50D3"/>
    <w:rsid w:val="008F584C"/>
    <w:rsid w:val="00902223"/>
    <w:rsid w:val="00902655"/>
    <w:rsid w:val="00902808"/>
    <w:rsid w:val="0090381A"/>
    <w:rsid w:val="00903948"/>
    <w:rsid w:val="00904CC1"/>
    <w:rsid w:val="0090614F"/>
    <w:rsid w:val="00910C9F"/>
    <w:rsid w:val="00911286"/>
    <w:rsid w:val="009131CB"/>
    <w:rsid w:val="00914558"/>
    <w:rsid w:val="00916DEC"/>
    <w:rsid w:val="009171AB"/>
    <w:rsid w:val="009201FD"/>
    <w:rsid w:val="009210F1"/>
    <w:rsid w:val="00921C45"/>
    <w:rsid w:val="00924B81"/>
    <w:rsid w:val="00925247"/>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487C"/>
    <w:rsid w:val="00945441"/>
    <w:rsid w:val="00947EFB"/>
    <w:rsid w:val="00947F0C"/>
    <w:rsid w:val="00951733"/>
    <w:rsid w:val="009519F0"/>
    <w:rsid w:val="00952A64"/>
    <w:rsid w:val="00953008"/>
    <w:rsid w:val="00953CA9"/>
    <w:rsid w:val="009542CA"/>
    <w:rsid w:val="00954A98"/>
    <w:rsid w:val="0095731F"/>
    <w:rsid w:val="009616AC"/>
    <w:rsid w:val="00967C76"/>
    <w:rsid w:val="009705C9"/>
    <w:rsid w:val="00972DB3"/>
    <w:rsid w:val="0097322C"/>
    <w:rsid w:val="009738D2"/>
    <w:rsid w:val="00975249"/>
    <w:rsid w:val="009756F3"/>
    <w:rsid w:val="00975737"/>
    <w:rsid w:val="00975BEB"/>
    <w:rsid w:val="0097788D"/>
    <w:rsid w:val="00980387"/>
    <w:rsid w:val="0098176B"/>
    <w:rsid w:val="00981CB9"/>
    <w:rsid w:val="009826E1"/>
    <w:rsid w:val="009838D0"/>
    <w:rsid w:val="009843E1"/>
    <w:rsid w:val="00984D7E"/>
    <w:rsid w:val="00986478"/>
    <w:rsid w:val="009869C3"/>
    <w:rsid w:val="00987AE7"/>
    <w:rsid w:val="009926C5"/>
    <w:rsid w:val="00992B54"/>
    <w:rsid w:val="009938EE"/>
    <w:rsid w:val="0099394F"/>
    <w:rsid w:val="00993AF1"/>
    <w:rsid w:val="00993B84"/>
    <w:rsid w:val="009958C6"/>
    <w:rsid w:val="009960A1"/>
    <w:rsid w:val="00996BA9"/>
    <w:rsid w:val="00997ED5"/>
    <w:rsid w:val="009A007F"/>
    <w:rsid w:val="009A1BF8"/>
    <w:rsid w:val="009A2587"/>
    <w:rsid w:val="009A332D"/>
    <w:rsid w:val="009A4620"/>
    <w:rsid w:val="009A4A68"/>
    <w:rsid w:val="009A6883"/>
    <w:rsid w:val="009A69D0"/>
    <w:rsid w:val="009A6E1D"/>
    <w:rsid w:val="009A71B9"/>
    <w:rsid w:val="009B008C"/>
    <w:rsid w:val="009B056D"/>
    <w:rsid w:val="009B145B"/>
    <w:rsid w:val="009B18A4"/>
    <w:rsid w:val="009B4D8D"/>
    <w:rsid w:val="009B5C24"/>
    <w:rsid w:val="009B709D"/>
    <w:rsid w:val="009B7AFD"/>
    <w:rsid w:val="009C021B"/>
    <w:rsid w:val="009C0AFE"/>
    <w:rsid w:val="009C16FC"/>
    <w:rsid w:val="009C2889"/>
    <w:rsid w:val="009C3B69"/>
    <w:rsid w:val="009C5519"/>
    <w:rsid w:val="009D01CB"/>
    <w:rsid w:val="009D0403"/>
    <w:rsid w:val="009D14B7"/>
    <w:rsid w:val="009D1960"/>
    <w:rsid w:val="009D2276"/>
    <w:rsid w:val="009D3C41"/>
    <w:rsid w:val="009D4DCA"/>
    <w:rsid w:val="009D5CEE"/>
    <w:rsid w:val="009D7E47"/>
    <w:rsid w:val="009E0050"/>
    <w:rsid w:val="009E1A58"/>
    <w:rsid w:val="009E34A6"/>
    <w:rsid w:val="009E3EED"/>
    <w:rsid w:val="009E421F"/>
    <w:rsid w:val="009E4C81"/>
    <w:rsid w:val="009E5E90"/>
    <w:rsid w:val="009E6059"/>
    <w:rsid w:val="009F1259"/>
    <w:rsid w:val="009F1812"/>
    <w:rsid w:val="009F2131"/>
    <w:rsid w:val="009F285D"/>
    <w:rsid w:val="009F2A75"/>
    <w:rsid w:val="009F3FF8"/>
    <w:rsid w:val="009F55A2"/>
    <w:rsid w:val="009F5655"/>
    <w:rsid w:val="009F62AC"/>
    <w:rsid w:val="009F7954"/>
    <w:rsid w:val="009F7A12"/>
    <w:rsid w:val="00A00117"/>
    <w:rsid w:val="00A0058B"/>
    <w:rsid w:val="00A00F53"/>
    <w:rsid w:val="00A02E5A"/>
    <w:rsid w:val="00A02E9B"/>
    <w:rsid w:val="00A03942"/>
    <w:rsid w:val="00A0430E"/>
    <w:rsid w:val="00A04363"/>
    <w:rsid w:val="00A04543"/>
    <w:rsid w:val="00A04868"/>
    <w:rsid w:val="00A051CE"/>
    <w:rsid w:val="00A066B0"/>
    <w:rsid w:val="00A07A25"/>
    <w:rsid w:val="00A1012E"/>
    <w:rsid w:val="00A10CE1"/>
    <w:rsid w:val="00A11747"/>
    <w:rsid w:val="00A11EBC"/>
    <w:rsid w:val="00A15B10"/>
    <w:rsid w:val="00A17243"/>
    <w:rsid w:val="00A178BB"/>
    <w:rsid w:val="00A2018C"/>
    <w:rsid w:val="00A20621"/>
    <w:rsid w:val="00A226DA"/>
    <w:rsid w:val="00A23FD3"/>
    <w:rsid w:val="00A24080"/>
    <w:rsid w:val="00A2478C"/>
    <w:rsid w:val="00A25E9E"/>
    <w:rsid w:val="00A27B44"/>
    <w:rsid w:val="00A31486"/>
    <w:rsid w:val="00A3180C"/>
    <w:rsid w:val="00A31E4D"/>
    <w:rsid w:val="00A31EE1"/>
    <w:rsid w:val="00A32C2D"/>
    <w:rsid w:val="00A355CF"/>
    <w:rsid w:val="00A41D3B"/>
    <w:rsid w:val="00A41EE2"/>
    <w:rsid w:val="00A422B2"/>
    <w:rsid w:val="00A42F87"/>
    <w:rsid w:val="00A43C71"/>
    <w:rsid w:val="00A43DEF"/>
    <w:rsid w:val="00A44662"/>
    <w:rsid w:val="00A44B0F"/>
    <w:rsid w:val="00A50741"/>
    <w:rsid w:val="00A50974"/>
    <w:rsid w:val="00A5228B"/>
    <w:rsid w:val="00A532A0"/>
    <w:rsid w:val="00A53631"/>
    <w:rsid w:val="00A564C3"/>
    <w:rsid w:val="00A56D1E"/>
    <w:rsid w:val="00A56DD9"/>
    <w:rsid w:val="00A574D7"/>
    <w:rsid w:val="00A63352"/>
    <w:rsid w:val="00A65001"/>
    <w:rsid w:val="00A65B6F"/>
    <w:rsid w:val="00A66319"/>
    <w:rsid w:val="00A679BB"/>
    <w:rsid w:val="00A67A03"/>
    <w:rsid w:val="00A71444"/>
    <w:rsid w:val="00A71630"/>
    <w:rsid w:val="00A7219A"/>
    <w:rsid w:val="00A72289"/>
    <w:rsid w:val="00A729C2"/>
    <w:rsid w:val="00A7324E"/>
    <w:rsid w:val="00A73A77"/>
    <w:rsid w:val="00A748FB"/>
    <w:rsid w:val="00A76168"/>
    <w:rsid w:val="00A80910"/>
    <w:rsid w:val="00A80CC0"/>
    <w:rsid w:val="00A82D8C"/>
    <w:rsid w:val="00A8327F"/>
    <w:rsid w:val="00A85383"/>
    <w:rsid w:val="00A85A65"/>
    <w:rsid w:val="00A86040"/>
    <w:rsid w:val="00A86105"/>
    <w:rsid w:val="00A8684D"/>
    <w:rsid w:val="00A869B9"/>
    <w:rsid w:val="00A86FF7"/>
    <w:rsid w:val="00A8757E"/>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5122"/>
    <w:rsid w:val="00AA63FC"/>
    <w:rsid w:val="00AA64B0"/>
    <w:rsid w:val="00AA6DDB"/>
    <w:rsid w:val="00AA7BF8"/>
    <w:rsid w:val="00AB07A7"/>
    <w:rsid w:val="00AB206F"/>
    <w:rsid w:val="00AB3B87"/>
    <w:rsid w:val="00AB4A7F"/>
    <w:rsid w:val="00AB6FF5"/>
    <w:rsid w:val="00AC2CC8"/>
    <w:rsid w:val="00AC38B6"/>
    <w:rsid w:val="00AC6856"/>
    <w:rsid w:val="00AC782D"/>
    <w:rsid w:val="00AC78FF"/>
    <w:rsid w:val="00AD29B7"/>
    <w:rsid w:val="00AD30D8"/>
    <w:rsid w:val="00AD42BB"/>
    <w:rsid w:val="00AD497E"/>
    <w:rsid w:val="00AD4E32"/>
    <w:rsid w:val="00AD531C"/>
    <w:rsid w:val="00AD54C6"/>
    <w:rsid w:val="00AD5DC5"/>
    <w:rsid w:val="00AD652E"/>
    <w:rsid w:val="00AD67EC"/>
    <w:rsid w:val="00AD7111"/>
    <w:rsid w:val="00AD7AC3"/>
    <w:rsid w:val="00AE1394"/>
    <w:rsid w:val="00AE37DC"/>
    <w:rsid w:val="00AE3E70"/>
    <w:rsid w:val="00AE6335"/>
    <w:rsid w:val="00AE7965"/>
    <w:rsid w:val="00AF0906"/>
    <w:rsid w:val="00AF339B"/>
    <w:rsid w:val="00AF3406"/>
    <w:rsid w:val="00AF4631"/>
    <w:rsid w:val="00AF5CF8"/>
    <w:rsid w:val="00AF66E9"/>
    <w:rsid w:val="00AF744E"/>
    <w:rsid w:val="00B01840"/>
    <w:rsid w:val="00B01B8B"/>
    <w:rsid w:val="00B01E4E"/>
    <w:rsid w:val="00B02609"/>
    <w:rsid w:val="00B02610"/>
    <w:rsid w:val="00B026EB"/>
    <w:rsid w:val="00B04C44"/>
    <w:rsid w:val="00B07590"/>
    <w:rsid w:val="00B10FB5"/>
    <w:rsid w:val="00B11361"/>
    <w:rsid w:val="00B1163F"/>
    <w:rsid w:val="00B119DB"/>
    <w:rsid w:val="00B12C9F"/>
    <w:rsid w:val="00B14132"/>
    <w:rsid w:val="00B14C87"/>
    <w:rsid w:val="00B159A8"/>
    <w:rsid w:val="00B1639E"/>
    <w:rsid w:val="00B17846"/>
    <w:rsid w:val="00B208B2"/>
    <w:rsid w:val="00B2167B"/>
    <w:rsid w:val="00B22BD8"/>
    <w:rsid w:val="00B233BB"/>
    <w:rsid w:val="00B25E6D"/>
    <w:rsid w:val="00B303AA"/>
    <w:rsid w:val="00B326E1"/>
    <w:rsid w:val="00B32E0D"/>
    <w:rsid w:val="00B32FA8"/>
    <w:rsid w:val="00B3379E"/>
    <w:rsid w:val="00B34BDC"/>
    <w:rsid w:val="00B34C23"/>
    <w:rsid w:val="00B36E62"/>
    <w:rsid w:val="00B370EA"/>
    <w:rsid w:val="00B37851"/>
    <w:rsid w:val="00B37A1E"/>
    <w:rsid w:val="00B41ED8"/>
    <w:rsid w:val="00B42534"/>
    <w:rsid w:val="00B428CE"/>
    <w:rsid w:val="00B42FD2"/>
    <w:rsid w:val="00B43971"/>
    <w:rsid w:val="00B44227"/>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521F"/>
    <w:rsid w:val="00B65457"/>
    <w:rsid w:val="00B67FB9"/>
    <w:rsid w:val="00B70E90"/>
    <w:rsid w:val="00B72CEC"/>
    <w:rsid w:val="00B73104"/>
    <w:rsid w:val="00B73151"/>
    <w:rsid w:val="00B7365A"/>
    <w:rsid w:val="00B756CF"/>
    <w:rsid w:val="00B773EA"/>
    <w:rsid w:val="00B77C8C"/>
    <w:rsid w:val="00B77C99"/>
    <w:rsid w:val="00B80329"/>
    <w:rsid w:val="00B83E20"/>
    <w:rsid w:val="00B84EF9"/>
    <w:rsid w:val="00B84F26"/>
    <w:rsid w:val="00B85011"/>
    <w:rsid w:val="00B85633"/>
    <w:rsid w:val="00B867B8"/>
    <w:rsid w:val="00B86E03"/>
    <w:rsid w:val="00B90144"/>
    <w:rsid w:val="00B90DBE"/>
    <w:rsid w:val="00B916FF"/>
    <w:rsid w:val="00B92903"/>
    <w:rsid w:val="00B93AF0"/>
    <w:rsid w:val="00B96C14"/>
    <w:rsid w:val="00BA00B0"/>
    <w:rsid w:val="00BA15CC"/>
    <w:rsid w:val="00BA1602"/>
    <w:rsid w:val="00BA2AAC"/>
    <w:rsid w:val="00BA3613"/>
    <w:rsid w:val="00BA3FC7"/>
    <w:rsid w:val="00BA558E"/>
    <w:rsid w:val="00BA59E1"/>
    <w:rsid w:val="00BA5DAD"/>
    <w:rsid w:val="00BA678A"/>
    <w:rsid w:val="00BA75C6"/>
    <w:rsid w:val="00BB0C14"/>
    <w:rsid w:val="00BB1911"/>
    <w:rsid w:val="00BB1BCF"/>
    <w:rsid w:val="00BB3065"/>
    <w:rsid w:val="00BB4263"/>
    <w:rsid w:val="00BB534C"/>
    <w:rsid w:val="00BB5909"/>
    <w:rsid w:val="00BB706D"/>
    <w:rsid w:val="00BC0E62"/>
    <w:rsid w:val="00BC0E9B"/>
    <w:rsid w:val="00BC0F63"/>
    <w:rsid w:val="00BC3C99"/>
    <w:rsid w:val="00BC429E"/>
    <w:rsid w:val="00BC580E"/>
    <w:rsid w:val="00BC6270"/>
    <w:rsid w:val="00BC6C37"/>
    <w:rsid w:val="00BC706D"/>
    <w:rsid w:val="00BC7ADC"/>
    <w:rsid w:val="00BC7E7F"/>
    <w:rsid w:val="00BD1515"/>
    <w:rsid w:val="00BD2F38"/>
    <w:rsid w:val="00BD59C1"/>
    <w:rsid w:val="00BD5A64"/>
    <w:rsid w:val="00BD7635"/>
    <w:rsid w:val="00BD7745"/>
    <w:rsid w:val="00BD7D92"/>
    <w:rsid w:val="00BE3D2E"/>
    <w:rsid w:val="00BE5166"/>
    <w:rsid w:val="00BE5302"/>
    <w:rsid w:val="00BE59D9"/>
    <w:rsid w:val="00BF03D9"/>
    <w:rsid w:val="00BF2BB0"/>
    <w:rsid w:val="00BF3BE6"/>
    <w:rsid w:val="00BF3ED8"/>
    <w:rsid w:val="00BF5DE0"/>
    <w:rsid w:val="00BF76B4"/>
    <w:rsid w:val="00C00971"/>
    <w:rsid w:val="00C00AF8"/>
    <w:rsid w:val="00C00C50"/>
    <w:rsid w:val="00C01CB0"/>
    <w:rsid w:val="00C026B0"/>
    <w:rsid w:val="00C02B04"/>
    <w:rsid w:val="00C05D14"/>
    <w:rsid w:val="00C10614"/>
    <w:rsid w:val="00C107A8"/>
    <w:rsid w:val="00C1113A"/>
    <w:rsid w:val="00C1291E"/>
    <w:rsid w:val="00C1297B"/>
    <w:rsid w:val="00C12DAE"/>
    <w:rsid w:val="00C133F1"/>
    <w:rsid w:val="00C20904"/>
    <w:rsid w:val="00C225C5"/>
    <w:rsid w:val="00C22851"/>
    <w:rsid w:val="00C23F54"/>
    <w:rsid w:val="00C24565"/>
    <w:rsid w:val="00C24742"/>
    <w:rsid w:val="00C26B38"/>
    <w:rsid w:val="00C2776C"/>
    <w:rsid w:val="00C27D2E"/>
    <w:rsid w:val="00C31AFD"/>
    <w:rsid w:val="00C32A20"/>
    <w:rsid w:val="00C3311F"/>
    <w:rsid w:val="00C34267"/>
    <w:rsid w:val="00C34312"/>
    <w:rsid w:val="00C3482E"/>
    <w:rsid w:val="00C35B0E"/>
    <w:rsid w:val="00C35E55"/>
    <w:rsid w:val="00C369C6"/>
    <w:rsid w:val="00C4202F"/>
    <w:rsid w:val="00C432F1"/>
    <w:rsid w:val="00C44DFA"/>
    <w:rsid w:val="00C47A91"/>
    <w:rsid w:val="00C50236"/>
    <w:rsid w:val="00C509F5"/>
    <w:rsid w:val="00C52B53"/>
    <w:rsid w:val="00C52ED0"/>
    <w:rsid w:val="00C533C1"/>
    <w:rsid w:val="00C549ED"/>
    <w:rsid w:val="00C57A62"/>
    <w:rsid w:val="00C61091"/>
    <w:rsid w:val="00C6156B"/>
    <w:rsid w:val="00C619BE"/>
    <w:rsid w:val="00C624D8"/>
    <w:rsid w:val="00C6483A"/>
    <w:rsid w:val="00C668C5"/>
    <w:rsid w:val="00C67BA6"/>
    <w:rsid w:val="00C700DB"/>
    <w:rsid w:val="00C72203"/>
    <w:rsid w:val="00C72B7D"/>
    <w:rsid w:val="00C72D95"/>
    <w:rsid w:val="00C73819"/>
    <w:rsid w:val="00C73EAC"/>
    <w:rsid w:val="00C74E63"/>
    <w:rsid w:val="00C8192F"/>
    <w:rsid w:val="00C82A6A"/>
    <w:rsid w:val="00C834A0"/>
    <w:rsid w:val="00C84C39"/>
    <w:rsid w:val="00C87CBE"/>
    <w:rsid w:val="00C87D5B"/>
    <w:rsid w:val="00C90207"/>
    <w:rsid w:val="00C912A3"/>
    <w:rsid w:val="00C91E7C"/>
    <w:rsid w:val="00C935B5"/>
    <w:rsid w:val="00C93FDB"/>
    <w:rsid w:val="00C94214"/>
    <w:rsid w:val="00C9491E"/>
    <w:rsid w:val="00C95018"/>
    <w:rsid w:val="00C962C0"/>
    <w:rsid w:val="00C97C29"/>
    <w:rsid w:val="00C97DC4"/>
    <w:rsid w:val="00CA0BEF"/>
    <w:rsid w:val="00CA15B0"/>
    <w:rsid w:val="00CA17EF"/>
    <w:rsid w:val="00CA1B68"/>
    <w:rsid w:val="00CA1C2C"/>
    <w:rsid w:val="00CA37B1"/>
    <w:rsid w:val="00CA454D"/>
    <w:rsid w:val="00CA75AE"/>
    <w:rsid w:val="00CA7C98"/>
    <w:rsid w:val="00CB064A"/>
    <w:rsid w:val="00CB1C93"/>
    <w:rsid w:val="00CB3257"/>
    <w:rsid w:val="00CB32C6"/>
    <w:rsid w:val="00CB3916"/>
    <w:rsid w:val="00CB48B4"/>
    <w:rsid w:val="00CB4BB6"/>
    <w:rsid w:val="00CB7537"/>
    <w:rsid w:val="00CC2AB7"/>
    <w:rsid w:val="00CC30C0"/>
    <w:rsid w:val="00CC5009"/>
    <w:rsid w:val="00CD1BAD"/>
    <w:rsid w:val="00CD1C67"/>
    <w:rsid w:val="00CD4697"/>
    <w:rsid w:val="00CD6916"/>
    <w:rsid w:val="00CE0A77"/>
    <w:rsid w:val="00CE1779"/>
    <w:rsid w:val="00CE2345"/>
    <w:rsid w:val="00CE298B"/>
    <w:rsid w:val="00CE7A6F"/>
    <w:rsid w:val="00CF2F6B"/>
    <w:rsid w:val="00CF371A"/>
    <w:rsid w:val="00CF40B9"/>
    <w:rsid w:val="00CF448C"/>
    <w:rsid w:val="00CF72CA"/>
    <w:rsid w:val="00CF7859"/>
    <w:rsid w:val="00D009DF"/>
    <w:rsid w:val="00D038A5"/>
    <w:rsid w:val="00D06783"/>
    <w:rsid w:val="00D06D8B"/>
    <w:rsid w:val="00D10752"/>
    <w:rsid w:val="00D10F19"/>
    <w:rsid w:val="00D1155B"/>
    <w:rsid w:val="00D11703"/>
    <w:rsid w:val="00D11A44"/>
    <w:rsid w:val="00D1364E"/>
    <w:rsid w:val="00D13F6C"/>
    <w:rsid w:val="00D144A9"/>
    <w:rsid w:val="00D15054"/>
    <w:rsid w:val="00D17457"/>
    <w:rsid w:val="00D20EA7"/>
    <w:rsid w:val="00D22EA5"/>
    <w:rsid w:val="00D24014"/>
    <w:rsid w:val="00D24483"/>
    <w:rsid w:val="00D246E9"/>
    <w:rsid w:val="00D24AF8"/>
    <w:rsid w:val="00D252F9"/>
    <w:rsid w:val="00D25BC5"/>
    <w:rsid w:val="00D25E54"/>
    <w:rsid w:val="00D2641C"/>
    <w:rsid w:val="00D27763"/>
    <w:rsid w:val="00D27A41"/>
    <w:rsid w:val="00D3016E"/>
    <w:rsid w:val="00D30862"/>
    <w:rsid w:val="00D3086C"/>
    <w:rsid w:val="00D3095C"/>
    <w:rsid w:val="00D32FC6"/>
    <w:rsid w:val="00D33C39"/>
    <w:rsid w:val="00D34245"/>
    <w:rsid w:val="00D35099"/>
    <w:rsid w:val="00D37854"/>
    <w:rsid w:val="00D405DD"/>
    <w:rsid w:val="00D40F12"/>
    <w:rsid w:val="00D4140C"/>
    <w:rsid w:val="00D415D7"/>
    <w:rsid w:val="00D41C2E"/>
    <w:rsid w:val="00D43982"/>
    <w:rsid w:val="00D43D02"/>
    <w:rsid w:val="00D43D35"/>
    <w:rsid w:val="00D44119"/>
    <w:rsid w:val="00D451E5"/>
    <w:rsid w:val="00D45EAC"/>
    <w:rsid w:val="00D47006"/>
    <w:rsid w:val="00D50C16"/>
    <w:rsid w:val="00D51A44"/>
    <w:rsid w:val="00D51E85"/>
    <w:rsid w:val="00D520D4"/>
    <w:rsid w:val="00D54818"/>
    <w:rsid w:val="00D56D87"/>
    <w:rsid w:val="00D613F4"/>
    <w:rsid w:val="00D6292E"/>
    <w:rsid w:val="00D62B0B"/>
    <w:rsid w:val="00D6303C"/>
    <w:rsid w:val="00D63DFF"/>
    <w:rsid w:val="00D641BF"/>
    <w:rsid w:val="00D64314"/>
    <w:rsid w:val="00D64E7D"/>
    <w:rsid w:val="00D650F2"/>
    <w:rsid w:val="00D6647A"/>
    <w:rsid w:val="00D70172"/>
    <w:rsid w:val="00D71DAD"/>
    <w:rsid w:val="00D76A85"/>
    <w:rsid w:val="00D779C6"/>
    <w:rsid w:val="00D801C6"/>
    <w:rsid w:val="00D808C1"/>
    <w:rsid w:val="00D82245"/>
    <w:rsid w:val="00D82FF8"/>
    <w:rsid w:val="00D8339D"/>
    <w:rsid w:val="00D83DB0"/>
    <w:rsid w:val="00D84B5A"/>
    <w:rsid w:val="00D85812"/>
    <w:rsid w:val="00D85D1E"/>
    <w:rsid w:val="00D86E61"/>
    <w:rsid w:val="00D87709"/>
    <w:rsid w:val="00D87888"/>
    <w:rsid w:val="00D902B5"/>
    <w:rsid w:val="00D90C44"/>
    <w:rsid w:val="00D92254"/>
    <w:rsid w:val="00D952B4"/>
    <w:rsid w:val="00D96865"/>
    <w:rsid w:val="00D96D2B"/>
    <w:rsid w:val="00D97797"/>
    <w:rsid w:val="00DA0FA6"/>
    <w:rsid w:val="00DA199C"/>
    <w:rsid w:val="00DA3FC1"/>
    <w:rsid w:val="00DA4DF3"/>
    <w:rsid w:val="00DA6BC5"/>
    <w:rsid w:val="00DA6C8A"/>
    <w:rsid w:val="00DA7B90"/>
    <w:rsid w:val="00DB0E79"/>
    <w:rsid w:val="00DB18B3"/>
    <w:rsid w:val="00DB1A62"/>
    <w:rsid w:val="00DB29F9"/>
    <w:rsid w:val="00DB52A8"/>
    <w:rsid w:val="00DB5C05"/>
    <w:rsid w:val="00DB6E51"/>
    <w:rsid w:val="00DB7699"/>
    <w:rsid w:val="00DB76F8"/>
    <w:rsid w:val="00DB7A05"/>
    <w:rsid w:val="00DC0453"/>
    <w:rsid w:val="00DC3469"/>
    <w:rsid w:val="00DC5C5B"/>
    <w:rsid w:val="00DD0163"/>
    <w:rsid w:val="00DD07EB"/>
    <w:rsid w:val="00DD1188"/>
    <w:rsid w:val="00DD1BBF"/>
    <w:rsid w:val="00DD235B"/>
    <w:rsid w:val="00DD4045"/>
    <w:rsid w:val="00DD5F28"/>
    <w:rsid w:val="00DD6638"/>
    <w:rsid w:val="00DD6E23"/>
    <w:rsid w:val="00DE063D"/>
    <w:rsid w:val="00DE0D74"/>
    <w:rsid w:val="00DE0DF4"/>
    <w:rsid w:val="00DE1358"/>
    <w:rsid w:val="00DE192E"/>
    <w:rsid w:val="00DE5379"/>
    <w:rsid w:val="00DE5483"/>
    <w:rsid w:val="00DE61A1"/>
    <w:rsid w:val="00DE7AC6"/>
    <w:rsid w:val="00DE7D22"/>
    <w:rsid w:val="00DF10BA"/>
    <w:rsid w:val="00DF1A27"/>
    <w:rsid w:val="00DF5808"/>
    <w:rsid w:val="00DF65FE"/>
    <w:rsid w:val="00E00683"/>
    <w:rsid w:val="00E01D6D"/>
    <w:rsid w:val="00E032B5"/>
    <w:rsid w:val="00E054DC"/>
    <w:rsid w:val="00E0573A"/>
    <w:rsid w:val="00E058C0"/>
    <w:rsid w:val="00E06924"/>
    <w:rsid w:val="00E071A1"/>
    <w:rsid w:val="00E07C5A"/>
    <w:rsid w:val="00E13BDE"/>
    <w:rsid w:val="00E14434"/>
    <w:rsid w:val="00E1463E"/>
    <w:rsid w:val="00E15958"/>
    <w:rsid w:val="00E16179"/>
    <w:rsid w:val="00E166BE"/>
    <w:rsid w:val="00E168C7"/>
    <w:rsid w:val="00E178EA"/>
    <w:rsid w:val="00E207D5"/>
    <w:rsid w:val="00E20D15"/>
    <w:rsid w:val="00E2164F"/>
    <w:rsid w:val="00E222D1"/>
    <w:rsid w:val="00E2240D"/>
    <w:rsid w:val="00E24475"/>
    <w:rsid w:val="00E24D9A"/>
    <w:rsid w:val="00E26D8E"/>
    <w:rsid w:val="00E300B3"/>
    <w:rsid w:val="00E31C9E"/>
    <w:rsid w:val="00E322EF"/>
    <w:rsid w:val="00E32AC4"/>
    <w:rsid w:val="00E32D55"/>
    <w:rsid w:val="00E34CBD"/>
    <w:rsid w:val="00E35817"/>
    <w:rsid w:val="00E35F41"/>
    <w:rsid w:val="00E369C1"/>
    <w:rsid w:val="00E36CB9"/>
    <w:rsid w:val="00E36F76"/>
    <w:rsid w:val="00E40315"/>
    <w:rsid w:val="00E40B4B"/>
    <w:rsid w:val="00E41057"/>
    <w:rsid w:val="00E440FD"/>
    <w:rsid w:val="00E45993"/>
    <w:rsid w:val="00E45F78"/>
    <w:rsid w:val="00E473E6"/>
    <w:rsid w:val="00E50155"/>
    <w:rsid w:val="00E516E2"/>
    <w:rsid w:val="00E51C53"/>
    <w:rsid w:val="00E56811"/>
    <w:rsid w:val="00E5699B"/>
    <w:rsid w:val="00E56A05"/>
    <w:rsid w:val="00E56E86"/>
    <w:rsid w:val="00E60B6A"/>
    <w:rsid w:val="00E61191"/>
    <w:rsid w:val="00E618AD"/>
    <w:rsid w:val="00E62B0A"/>
    <w:rsid w:val="00E64214"/>
    <w:rsid w:val="00E64A53"/>
    <w:rsid w:val="00E661A1"/>
    <w:rsid w:val="00E663CD"/>
    <w:rsid w:val="00E667A9"/>
    <w:rsid w:val="00E66DC5"/>
    <w:rsid w:val="00E67520"/>
    <w:rsid w:val="00E70351"/>
    <w:rsid w:val="00E71C24"/>
    <w:rsid w:val="00E71ECF"/>
    <w:rsid w:val="00E737A6"/>
    <w:rsid w:val="00E74E1F"/>
    <w:rsid w:val="00E75941"/>
    <w:rsid w:val="00E76D83"/>
    <w:rsid w:val="00E773BA"/>
    <w:rsid w:val="00E82346"/>
    <w:rsid w:val="00E84077"/>
    <w:rsid w:val="00E8528C"/>
    <w:rsid w:val="00E85791"/>
    <w:rsid w:val="00E86568"/>
    <w:rsid w:val="00E9005D"/>
    <w:rsid w:val="00E90836"/>
    <w:rsid w:val="00E9179F"/>
    <w:rsid w:val="00E92BF9"/>
    <w:rsid w:val="00E93D02"/>
    <w:rsid w:val="00E93E0C"/>
    <w:rsid w:val="00E9432B"/>
    <w:rsid w:val="00E9469A"/>
    <w:rsid w:val="00E94B50"/>
    <w:rsid w:val="00E95F90"/>
    <w:rsid w:val="00E95FE8"/>
    <w:rsid w:val="00E9648D"/>
    <w:rsid w:val="00EA07F4"/>
    <w:rsid w:val="00EA10CC"/>
    <w:rsid w:val="00EA2840"/>
    <w:rsid w:val="00EA2F82"/>
    <w:rsid w:val="00EA3E6D"/>
    <w:rsid w:val="00EA45F6"/>
    <w:rsid w:val="00EA639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4D0"/>
    <w:rsid w:val="00EC3A12"/>
    <w:rsid w:val="00EC45AE"/>
    <w:rsid w:val="00EC62FC"/>
    <w:rsid w:val="00EC6B0A"/>
    <w:rsid w:val="00ED08F5"/>
    <w:rsid w:val="00ED1214"/>
    <w:rsid w:val="00ED330C"/>
    <w:rsid w:val="00ED356F"/>
    <w:rsid w:val="00ED544F"/>
    <w:rsid w:val="00ED583E"/>
    <w:rsid w:val="00ED5A6C"/>
    <w:rsid w:val="00ED6513"/>
    <w:rsid w:val="00EE146E"/>
    <w:rsid w:val="00EE153A"/>
    <w:rsid w:val="00EE1671"/>
    <w:rsid w:val="00EE29F3"/>
    <w:rsid w:val="00EE2D9D"/>
    <w:rsid w:val="00EE38F7"/>
    <w:rsid w:val="00EE3B3B"/>
    <w:rsid w:val="00EE483A"/>
    <w:rsid w:val="00EE4A55"/>
    <w:rsid w:val="00EE4F74"/>
    <w:rsid w:val="00EE56DE"/>
    <w:rsid w:val="00EF1443"/>
    <w:rsid w:val="00EF1F0B"/>
    <w:rsid w:val="00EF23A6"/>
    <w:rsid w:val="00EF487D"/>
    <w:rsid w:val="00EF5B2C"/>
    <w:rsid w:val="00EF6A91"/>
    <w:rsid w:val="00EF7807"/>
    <w:rsid w:val="00F00144"/>
    <w:rsid w:val="00F015C3"/>
    <w:rsid w:val="00F03A03"/>
    <w:rsid w:val="00F044C9"/>
    <w:rsid w:val="00F04918"/>
    <w:rsid w:val="00F04B51"/>
    <w:rsid w:val="00F04CF2"/>
    <w:rsid w:val="00F05152"/>
    <w:rsid w:val="00F066C8"/>
    <w:rsid w:val="00F0715C"/>
    <w:rsid w:val="00F07D8F"/>
    <w:rsid w:val="00F07E29"/>
    <w:rsid w:val="00F10232"/>
    <w:rsid w:val="00F116AD"/>
    <w:rsid w:val="00F11A2F"/>
    <w:rsid w:val="00F14C3E"/>
    <w:rsid w:val="00F1559D"/>
    <w:rsid w:val="00F173DD"/>
    <w:rsid w:val="00F20D37"/>
    <w:rsid w:val="00F21613"/>
    <w:rsid w:val="00F228D1"/>
    <w:rsid w:val="00F22E3C"/>
    <w:rsid w:val="00F23008"/>
    <w:rsid w:val="00F2492C"/>
    <w:rsid w:val="00F25D0E"/>
    <w:rsid w:val="00F26FF3"/>
    <w:rsid w:val="00F27366"/>
    <w:rsid w:val="00F3004B"/>
    <w:rsid w:val="00F30357"/>
    <w:rsid w:val="00F30786"/>
    <w:rsid w:val="00F30BFF"/>
    <w:rsid w:val="00F3246F"/>
    <w:rsid w:val="00F356A7"/>
    <w:rsid w:val="00F36CCC"/>
    <w:rsid w:val="00F37899"/>
    <w:rsid w:val="00F407BF"/>
    <w:rsid w:val="00F408CE"/>
    <w:rsid w:val="00F44CAF"/>
    <w:rsid w:val="00F460A2"/>
    <w:rsid w:val="00F46E36"/>
    <w:rsid w:val="00F5006F"/>
    <w:rsid w:val="00F5037E"/>
    <w:rsid w:val="00F51112"/>
    <w:rsid w:val="00F5161B"/>
    <w:rsid w:val="00F51E50"/>
    <w:rsid w:val="00F52B06"/>
    <w:rsid w:val="00F54BB4"/>
    <w:rsid w:val="00F55C0B"/>
    <w:rsid w:val="00F602EF"/>
    <w:rsid w:val="00F620AA"/>
    <w:rsid w:val="00F62121"/>
    <w:rsid w:val="00F66326"/>
    <w:rsid w:val="00F669F9"/>
    <w:rsid w:val="00F66E44"/>
    <w:rsid w:val="00F707C4"/>
    <w:rsid w:val="00F70814"/>
    <w:rsid w:val="00F70C9E"/>
    <w:rsid w:val="00F70E53"/>
    <w:rsid w:val="00F715DF"/>
    <w:rsid w:val="00F718ED"/>
    <w:rsid w:val="00F73E87"/>
    <w:rsid w:val="00F73FDD"/>
    <w:rsid w:val="00F740E4"/>
    <w:rsid w:val="00F74200"/>
    <w:rsid w:val="00F747CC"/>
    <w:rsid w:val="00F74852"/>
    <w:rsid w:val="00F74F4C"/>
    <w:rsid w:val="00F75273"/>
    <w:rsid w:val="00F7559E"/>
    <w:rsid w:val="00F77A69"/>
    <w:rsid w:val="00F77AC2"/>
    <w:rsid w:val="00F77D84"/>
    <w:rsid w:val="00F77FDA"/>
    <w:rsid w:val="00F80F01"/>
    <w:rsid w:val="00F8226D"/>
    <w:rsid w:val="00F841E2"/>
    <w:rsid w:val="00F85BC5"/>
    <w:rsid w:val="00F87252"/>
    <w:rsid w:val="00F90237"/>
    <w:rsid w:val="00F9102D"/>
    <w:rsid w:val="00F91ED9"/>
    <w:rsid w:val="00F91FDB"/>
    <w:rsid w:val="00F93A93"/>
    <w:rsid w:val="00F940EA"/>
    <w:rsid w:val="00F97690"/>
    <w:rsid w:val="00FA0EB1"/>
    <w:rsid w:val="00FA2B33"/>
    <w:rsid w:val="00FA3599"/>
    <w:rsid w:val="00FA3BAA"/>
    <w:rsid w:val="00FA4C2A"/>
    <w:rsid w:val="00FB0C40"/>
    <w:rsid w:val="00FB237C"/>
    <w:rsid w:val="00FB252E"/>
    <w:rsid w:val="00FB2576"/>
    <w:rsid w:val="00FB2988"/>
    <w:rsid w:val="00FB365B"/>
    <w:rsid w:val="00FB369F"/>
    <w:rsid w:val="00FB44FD"/>
    <w:rsid w:val="00FB527F"/>
    <w:rsid w:val="00FB582A"/>
    <w:rsid w:val="00FB5F7C"/>
    <w:rsid w:val="00FB6F06"/>
    <w:rsid w:val="00FC2208"/>
    <w:rsid w:val="00FC227C"/>
    <w:rsid w:val="00FC4AF4"/>
    <w:rsid w:val="00FC4C5E"/>
    <w:rsid w:val="00FC6B71"/>
    <w:rsid w:val="00FC7B51"/>
    <w:rsid w:val="00FD05B0"/>
    <w:rsid w:val="00FD1ED6"/>
    <w:rsid w:val="00FD2454"/>
    <w:rsid w:val="00FD361F"/>
    <w:rsid w:val="00FD3E0C"/>
    <w:rsid w:val="00FD50A8"/>
    <w:rsid w:val="00FD5E64"/>
    <w:rsid w:val="00FD5EBB"/>
    <w:rsid w:val="00FD5F8C"/>
    <w:rsid w:val="00FD6834"/>
    <w:rsid w:val="00FD7AA8"/>
    <w:rsid w:val="00FD7F6F"/>
    <w:rsid w:val="00FE076F"/>
    <w:rsid w:val="00FE1A85"/>
    <w:rsid w:val="00FE5028"/>
    <w:rsid w:val="00FE6067"/>
    <w:rsid w:val="00FE7EDB"/>
    <w:rsid w:val="00FF056C"/>
    <w:rsid w:val="00FF0E38"/>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21A78BB"/>
  <w15:docId w15:val="{E4A88AA9-2EF8-4191-B651-7794C9F4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6.xlsx"/><Relationship Id="rId21" Type="http://schemas.openxmlformats.org/officeDocument/2006/relationships/package" Target="embeddings/Microsoft_Excel_Worksheet1.xlsx"/><Relationship Id="rId63" Type="http://schemas.openxmlformats.org/officeDocument/2006/relationships/image" Target="media/image20.emf"/><Relationship Id="rId159" Type="http://schemas.openxmlformats.org/officeDocument/2006/relationships/package" Target="embeddings/Microsoft_Excel_Worksheet68.xlsx"/><Relationship Id="rId170" Type="http://schemas.openxmlformats.org/officeDocument/2006/relationships/image" Target="media/image66.emf"/><Relationship Id="rId191" Type="http://schemas.openxmlformats.org/officeDocument/2006/relationships/package" Target="embeddings/Microsoft_Excel_Worksheet81.xlsx"/><Relationship Id="rId205" Type="http://schemas.openxmlformats.org/officeDocument/2006/relationships/footer" Target="footer5.xml"/><Relationship Id="rId226" Type="http://schemas.openxmlformats.org/officeDocument/2006/relationships/header" Target="header41.xml"/><Relationship Id="rId247" Type="http://schemas.openxmlformats.org/officeDocument/2006/relationships/header" Target="header53.xml"/><Relationship Id="rId107" Type="http://schemas.openxmlformats.org/officeDocument/2006/relationships/image" Target="media/image41.emf"/><Relationship Id="rId11" Type="http://schemas.openxmlformats.org/officeDocument/2006/relationships/footer" Target="footer2.xml"/><Relationship Id="rId32" Type="http://schemas.openxmlformats.org/officeDocument/2006/relationships/package" Target="embeddings/Microsoft_Excel_Worksheet4.xlsx"/><Relationship Id="rId53" Type="http://schemas.openxmlformats.org/officeDocument/2006/relationships/header" Target="header14.xml"/><Relationship Id="rId74" Type="http://schemas.openxmlformats.org/officeDocument/2006/relationships/package" Target="embeddings/Microsoft_Excel_Worksheet22.xlsx"/><Relationship Id="rId128" Type="http://schemas.openxmlformats.org/officeDocument/2006/relationships/image" Target="media/image49.emf"/><Relationship Id="rId149" Type="http://schemas.openxmlformats.org/officeDocument/2006/relationships/image" Target="media/image58.emf"/><Relationship Id="rId5" Type="http://schemas.openxmlformats.org/officeDocument/2006/relationships/webSettings" Target="webSettings.xml"/><Relationship Id="rId95" Type="http://schemas.openxmlformats.org/officeDocument/2006/relationships/package" Target="embeddings/Microsoft_Excel_Worksheet33.xlsx"/><Relationship Id="rId160" Type="http://schemas.openxmlformats.org/officeDocument/2006/relationships/image" Target="media/image62.emf"/><Relationship Id="rId181" Type="http://schemas.openxmlformats.org/officeDocument/2006/relationships/package" Target="embeddings/Microsoft_Excel_Worksheet80.xlsx"/><Relationship Id="rId216" Type="http://schemas.openxmlformats.org/officeDocument/2006/relationships/header" Target="header33.xml"/><Relationship Id="rId237" Type="http://schemas.openxmlformats.org/officeDocument/2006/relationships/header" Target="header46.xml"/><Relationship Id="rId258" Type="http://schemas.openxmlformats.org/officeDocument/2006/relationships/header" Target="header63.xml"/><Relationship Id="rId22" Type="http://schemas.openxmlformats.org/officeDocument/2006/relationships/image" Target="media/image4.emf"/><Relationship Id="rId43" Type="http://schemas.openxmlformats.org/officeDocument/2006/relationships/package" Target="embeddings/Microsoft_Excel_Worksheet8.xlsx"/><Relationship Id="rId64" Type="http://schemas.openxmlformats.org/officeDocument/2006/relationships/package" Target="embeddings/Microsoft_Excel_Worksheet17.xlsx"/><Relationship Id="rId118" Type="http://schemas.openxmlformats.org/officeDocument/2006/relationships/image" Target="media/image45.emf"/><Relationship Id="rId139" Type="http://schemas.openxmlformats.org/officeDocument/2006/relationships/package" Target="embeddings/Microsoft_Excel_Worksheet59.xlsx"/><Relationship Id="rId85" Type="http://schemas.openxmlformats.org/officeDocument/2006/relationships/image" Target="media/image31.emf"/><Relationship Id="rId150" Type="http://schemas.openxmlformats.org/officeDocument/2006/relationships/package" Target="embeddings/Microsoft_Excel_Worksheet65.xlsx"/><Relationship Id="rId171" Type="http://schemas.openxmlformats.org/officeDocument/2006/relationships/package" Target="embeddings/Microsoft_Excel_Worksheet75.xlsx"/><Relationship Id="rId192" Type="http://schemas.openxmlformats.org/officeDocument/2006/relationships/image" Target="media/image73.emf"/><Relationship Id="rId206" Type="http://schemas.openxmlformats.org/officeDocument/2006/relationships/header" Target="header27.xml"/><Relationship Id="rId227" Type="http://schemas.openxmlformats.org/officeDocument/2006/relationships/header" Target="header42.xml"/><Relationship Id="rId248" Type="http://schemas.openxmlformats.org/officeDocument/2006/relationships/header" Target="header54.xml"/><Relationship Id="rId12" Type="http://schemas.openxmlformats.org/officeDocument/2006/relationships/header" Target="header3.xml"/><Relationship Id="rId33" Type="http://schemas.openxmlformats.org/officeDocument/2006/relationships/header" Target="header10.xml"/><Relationship Id="rId108" Type="http://schemas.openxmlformats.org/officeDocument/2006/relationships/package" Target="embeddings/Microsoft_Excel_Worksheet40.xlsx"/><Relationship Id="rId129" Type="http://schemas.openxmlformats.org/officeDocument/2006/relationships/package" Target="embeddings/Microsoft_Excel_Worksheet53.xlsx"/><Relationship Id="rId54" Type="http://schemas.openxmlformats.org/officeDocument/2006/relationships/header" Target="header15.xml"/><Relationship Id="rId75" Type="http://schemas.openxmlformats.org/officeDocument/2006/relationships/image" Target="media/image26.emf"/><Relationship Id="rId96" Type="http://schemas.openxmlformats.org/officeDocument/2006/relationships/image" Target="media/image36.emf"/><Relationship Id="rId140" Type="http://schemas.openxmlformats.org/officeDocument/2006/relationships/package" Target="embeddings/Microsoft_Excel_Worksheet60.xlsx"/><Relationship Id="rId161" Type="http://schemas.openxmlformats.org/officeDocument/2006/relationships/package" Target="embeddings/Microsoft_Excel_Worksheet69.xlsx"/><Relationship Id="rId182" Type="http://schemas.openxmlformats.org/officeDocument/2006/relationships/hyperlink" Target="http://www.osa.ms.gov/reports" TargetMode="External"/><Relationship Id="rId217" Type="http://schemas.openxmlformats.org/officeDocument/2006/relationships/header" Target="header34.xml"/><Relationship Id="rId6" Type="http://schemas.openxmlformats.org/officeDocument/2006/relationships/footnotes" Target="footnotes.xml"/><Relationship Id="rId238" Type="http://schemas.openxmlformats.org/officeDocument/2006/relationships/header" Target="header47.xml"/><Relationship Id="rId259" Type="http://schemas.openxmlformats.org/officeDocument/2006/relationships/header" Target="header64.xml"/><Relationship Id="rId23" Type="http://schemas.openxmlformats.org/officeDocument/2006/relationships/oleObject" Target="embeddings/Microsoft_Excel_97-2003_Worksheet.xls"/><Relationship Id="rId119" Type="http://schemas.openxmlformats.org/officeDocument/2006/relationships/package" Target="embeddings/Microsoft_Excel_Worksheet47.xlsx"/><Relationship Id="rId44" Type="http://schemas.openxmlformats.org/officeDocument/2006/relationships/image" Target="media/image12.emf"/><Relationship Id="rId65" Type="http://schemas.openxmlformats.org/officeDocument/2006/relationships/image" Target="media/image21.emf"/><Relationship Id="rId86" Type="http://schemas.openxmlformats.org/officeDocument/2006/relationships/package" Target="embeddings/Microsoft_Excel_Worksheet28.xlsx"/><Relationship Id="rId130" Type="http://schemas.openxmlformats.org/officeDocument/2006/relationships/package" Target="embeddings/Microsoft_Excel_Worksheet54.xlsx"/><Relationship Id="rId151" Type="http://schemas.openxmlformats.org/officeDocument/2006/relationships/image" Target="media/image59.emf"/><Relationship Id="rId172" Type="http://schemas.openxmlformats.org/officeDocument/2006/relationships/image" Target="media/image67.emf"/><Relationship Id="rId193" Type="http://schemas.openxmlformats.org/officeDocument/2006/relationships/package" Target="embeddings/Microsoft_Excel_Worksheet82.xlsx"/><Relationship Id="rId207" Type="http://schemas.openxmlformats.org/officeDocument/2006/relationships/header" Target="header28.xml"/><Relationship Id="rId228" Type="http://schemas.openxmlformats.org/officeDocument/2006/relationships/header" Target="header43.xml"/><Relationship Id="rId249" Type="http://schemas.openxmlformats.org/officeDocument/2006/relationships/header" Target="header55.xml"/><Relationship Id="rId13" Type="http://schemas.openxmlformats.org/officeDocument/2006/relationships/header" Target="header4.xml"/><Relationship Id="rId109" Type="http://schemas.openxmlformats.org/officeDocument/2006/relationships/package" Target="embeddings/Microsoft_Excel_Worksheet41.xlsx"/><Relationship Id="rId260" Type="http://schemas.openxmlformats.org/officeDocument/2006/relationships/fontTable" Target="fontTable.xml"/><Relationship Id="rId34" Type="http://schemas.openxmlformats.org/officeDocument/2006/relationships/header" Target="header11.xml"/><Relationship Id="rId55" Type="http://schemas.openxmlformats.org/officeDocument/2006/relationships/image" Target="media/image16.emf"/><Relationship Id="rId76" Type="http://schemas.openxmlformats.org/officeDocument/2006/relationships/package" Target="embeddings/Microsoft_Excel_Worksheet23.xlsx"/><Relationship Id="rId97" Type="http://schemas.openxmlformats.org/officeDocument/2006/relationships/package" Target="embeddings/Microsoft_Excel_Worksheet34.xlsx"/><Relationship Id="rId120" Type="http://schemas.openxmlformats.org/officeDocument/2006/relationships/package" Target="embeddings/Microsoft_Excel_Worksheet48.xlsx"/><Relationship Id="rId141" Type="http://schemas.openxmlformats.org/officeDocument/2006/relationships/image" Target="media/image54.emf"/><Relationship Id="rId7" Type="http://schemas.openxmlformats.org/officeDocument/2006/relationships/endnotes" Target="endnotes.xml"/><Relationship Id="rId162" Type="http://schemas.openxmlformats.org/officeDocument/2006/relationships/package" Target="embeddings/Microsoft_Excel_Worksheet70.xlsx"/><Relationship Id="rId183" Type="http://schemas.openxmlformats.org/officeDocument/2006/relationships/header" Target="header16.xml"/><Relationship Id="rId218" Type="http://schemas.openxmlformats.org/officeDocument/2006/relationships/image" Target="media/image79.emf"/><Relationship Id="rId239" Type="http://schemas.openxmlformats.org/officeDocument/2006/relationships/header" Target="header48.xml"/><Relationship Id="rId250" Type="http://schemas.openxmlformats.org/officeDocument/2006/relationships/header" Target="header56.xml"/><Relationship Id="rId24" Type="http://schemas.openxmlformats.org/officeDocument/2006/relationships/image" Target="media/image5.emf"/><Relationship Id="rId45" Type="http://schemas.openxmlformats.org/officeDocument/2006/relationships/package" Target="embeddings/Microsoft_Excel_Worksheet9.xlsx"/><Relationship Id="rId66" Type="http://schemas.openxmlformats.org/officeDocument/2006/relationships/package" Target="embeddings/Microsoft_Excel_Worksheet18.xlsx"/><Relationship Id="rId87" Type="http://schemas.openxmlformats.org/officeDocument/2006/relationships/image" Target="media/image32.emf"/><Relationship Id="rId110" Type="http://schemas.openxmlformats.org/officeDocument/2006/relationships/image" Target="media/image42.emf"/><Relationship Id="rId131" Type="http://schemas.openxmlformats.org/officeDocument/2006/relationships/image" Target="media/image50.emf"/><Relationship Id="rId152" Type="http://schemas.openxmlformats.org/officeDocument/2006/relationships/package" Target="embeddings/Microsoft_Excel_Worksheet66.xlsx"/><Relationship Id="rId173" Type="http://schemas.openxmlformats.org/officeDocument/2006/relationships/package" Target="embeddings/Microsoft_Excel_Worksheet76.xlsx"/><Relationship Id="rId194" Type="http://schemas.openxmlformats.org/officeDocument/2006/relationships/header" Target="header22.xml"/><Relationship Id="rId208" Type="http://schemas.openxmlformats.org/officeDocument/2006/relationships/header" Target="header29.xml"/><Relationship Id="rId229" Type="http://schemas.openxmlformats.org/officeDocument/2006/relationships/image" Target="media/image80.emf"/><Relationship Id="rId240" Type="http://schemas.openxmlformats.org/officeDocument/2006/relationships/footer" Target="footer6.xml"/><Relationship Id="rId261" Type="http://schemas.openxmlformats.org/officeDocument/2006/relationships/theme" Target="theme/theme1.xml"/><Relationship Id="rId14" Type="http://schemas.openxmlformats.org/officeDocument/2006/relationships/header" Target="header5.xml"/><Relationship Id="rId35" Type="http://schemas.openxmlformats.org/officeDocument/2006/relationships/header" Target="header12.xml"/><Relationship Id="rId56" Type="http://schemas.openxmlformats.org/officeDocument/2006/relationships/package" Target="embeddings/Microsoft_Excel_Worksheet13.xlsx"/><Relationship Id="rId77" Type="http://schemas.openxmlformats.org/officeDocument/2006/relationships/image" Target="media/image27.emf"/><Relationship Id="rId100" Type="http://schemas.openxmlformats.org/officeDocument/2006/relationships/image" Target="media/image38.emf"/><Relationship Id="rId8" Type="http://schemas.openxmlformats.org/officeDocument/2006/relationships/footer" Target="footer1.xml"/><Relationship Id="rId98" Type="http://schemas.openxmlformats.org/officeDocument/2006/relationships/image" Target="media/image37.emf"/><Relationship Id="rId121" Type="http://schemas.openxmlformats.org/officeDocument/2006/relationships/image" Target="media/image46.emf"/><Relationship Id="rId142" Type="http://schemas.openxmlformats.org/officeDocument/2006/relationships/package" Target="embeddings/Microsoft_Excel_Worksheet61.xlsx"/><Relationship Id="rId163" Type="http://schemas.openxmlformats.org/officeDocument/2006/relationships/package" Target="embeddings/Microsoft_Excel_Worksheet71.xlsx"/><Relationship Id="rId184" Type="http://schemas.openxmlformats.org/officeDocument/2006/relationships/header" Target="header17.xml"/><Relationship Id="rId219" Type="http://schemas.openxmlformats.org/officeDocument/2006/relationships/package" Target="embeddings/Microsoft_Excel_Worksheet88.xlsx"/><Relationship Id="rId230" Type="http://schemas.openxmlformats.org/officeDocument/2006/relationships/package" Target="embeddings/Microsoft_Excel_Worksheet89.xlsx"/><Relationship Id="rId251" Type="http://schemas.openxmlformats.org/officeDocument/2006/relationships/header" Target="header57.xml"/><Relationship Id="rId25" Type="http://schemas.openxmlformats.org/officeDocument/2006/relationships/package" Target="embeddings/Microsoft_Excel_Worksheet2.xlsx"/><Relationship Id="rId46" Type="http://schemas.openxmlformats.org/officeDocument/2006/relationships/image" Target="media/image13.emf"/><Relationship Id="rId67" Type="http://schemas.openxmlformats.org/officeDocument/2006/relationships/image" Target="media/image22.emf"/><Relationship Id="rId88" Type="http://schemas.openxmlformats.org/officeDocument/2006/relationships/package" Target="embeddings/Microsoft_Excel_Worksheet29.xlsx"/><Relationship Id="rId111" Type="http://schemas.openxmlformats.org/officeDocument/2006/relationships/package" Target="embeddings/Microsoft_Excel_Worksheet42.xlsx"/><Relationship Id="rId132" Type="http://schemas.openxmlformats.org/officeDocument/2006/relationships/package" Target="embeddings/Microsoft_Excel_Worksheet55.xlsx"/><Relationship Id="rId153" Type="http://schemas.openxmlformats.org/officeDocument/2006/relationships/image" Target="media/image60.emf"/><Relationship Id="rId174" Type="http://schemas.openxmlformats.org/officeDocument/2006/relationships/image" Target="media/image68.emf"/><Relationship Id="rId195" Type="http://schemas.openxmlformats.org/officeDocument/2006/relationships/header" Target="header23.xml"/><Relationship Id="rId209" Type="http://schemas.openxmlformats.org/officeDocument/2006/relationships/header" Target="header30.xml"/><Relationship Id="rId220" Type="http://schemas.openxmlformats.org/officeDocument/2006/relationships/header" Target="header35.xml"/><Relationship Id="rId241" Type="http://schemas.openxmlformats.org/officeDocument/2006/relationships/header" Target="header49.xml"/><Relationship Id="rId15" Type="http://schemas.openxmlformats.org/officeDocument/2006/relationships/footer" Target="footer3.xml"/><Relationship Id="rId36" Type="http://schemas.openxmlformats.org/officeDocument/2006/relationships/image" Target="media/image8.emf"/><Relationship Id="rId57" Type="http://schemas.openxmlformats.org/officeDocument/2006/relationships/image" Target="media/image17.emf"/><Relationship Id="rId78" Type="http://schemas.openxmlformats.org/officeDocument/2006/relationships/package" Target="embeddings/Microsoft_Excel_Worksheet24.xlsx"/><Relationship Id="rId99" Type="http://schemas.openxmlformats.org/officeDocument/2006/relationships/package" Target="embeddings/Microsoft_Excel_Worksheet35.xlsx"/><Relationship Id="rId101" Type="http://schemas.openxmlformats.org/officeDocument/2006/relationships/package" Target="embeddings/Microsoft_Excel_Worksheet36.xlsx"/><Relationship Id="rId122" Type="http://schemas.openxmlformats.org/officeDocument/2006/relationships/package" Target="embeddings/Microsoft_Excel_Worksheet49.xlsx"/><Relationship Id="rId143" Type="http://schemas.openxmlformats.org/officeDocument/2006/relationships/image" Target="media/image55.emf"/><Relationship Id="rId164" Type="http://schemas.openxmlformats.org/officeDocument/2006/relationships/image" Target="media/image63.emf"/><Relationship Id="rId185" Type="http://schemas.openxmlformats.org/officeDocument/2006/relationships/footer" Target="footer4.xml"/><Relationship Id="rId9" Type="http://schemas.openxmlformats.org/officeDocument/2006/relationships/header" Target="header1.xml"/><Relationship Id="rId210" Type="http://schemas.openxmlformats.org/officeDocument/2006/relationships/image" Target="media/image77.emf"/><Relationship Id="rId26" Type="http://schemas.openxmlformats.org/officeDocument/2006/relationships/image" Target="media/image6.emf"/><Relationship Id="rId231" Type="http://schemas.openxmlformats.org/officeDocument/2006/relationships/image" Target="media/image81.emf"/><Relationship Id="rId252" Type="http://schemas.openxmlformats.org/officeDocument/2006/relationships/footer" Target="footer8.xml"/><Relationship Id="rId47" Type="http://schemas.openxmlformats.org/officeDocument/2006/relationships/package" Target="embeddings/Microsoft_Excel_Worksheet10.xlsx"/><Relationship Id="rId68" Type="http://schemas.openxmlformats.org/officeDocument/2006/relationships/package" Target="embeddings/Microsoft_Excel_Worksheet19.xlsx"/><Relationship Id="rId89" Type="http://schemas.openxmlformats.org/officeDocument/2006/relationships/image" Target="media/image33.emf"/><Relationship Id="rId112" Type="http://schemas.openxmlformats.org/officeDocument/2006/relationships/image" Target="media/image43.emf"/><Relationship Id="rId133" Type="http://schemas.openxmlformats.org/officeDocument/2006/relationships/package" Target="embeddings/Microsoft_Excel_Worksheet56.xlsx"/><Relationship Id="rId154" Type="http://schemas.openxmlformats.org/officeDocument/2006/relationships/package" Target="embeddings/Microsoft_Excel_Worksheet67.xlsx"/><Relationship Id="rId175" Type="http://schemas.openxmlformats.org/officeDocument/2006/relationships/package" Target="embeddings/Microsoft_Excel_Worksheet77.xlsx"/><Relationship Id="rId196" Type="http://schemas.openxmlformats.org/officeDocument/2006/relationships/header" Target="header24.xml"/><Relationship Id="rId200" Type="http://schemas.openxmlformats.org/officeDocument/2006/relationships/package" Target="embeddings/Microsoft_Excel_Worksheet84.xlsx"/><Relationship Id="rId16" Type="http://schemas.openxmlformats.org/officeDocument/2006/relationships/header" Target="header6.xml"/><Relationship Id="rId221" Type="http://schemas.openxmlformats.org/officeDocument/2006/relationships/header" Target="header36.xml"/><Relationship Id="rId242" Type="http://schemas.openxmlformats.org/officeDocument/2006/relationships/hyperlink" Target="http://www.osa.ms.gov/reports" TargetMode="External"/><Relationship Id="rId37" Type="http://schemas.openxmlformats.org/officeDocument/2006/relationships/package" Target="embeddings/Microsoft_Excel_Worksheet5.xlsx"/><Relationship Id="rId58" Type="http://schemas.openxmlformats.org/officeDocument/2006/relationships/package" Target="embeddings/Microsoft_Excel_Worksheet14.xlsx"/><Relationship Id="rId79" Type="http://schemas.openxmlformats.org/officeDocument/2006/relationships/image" Target="media/image28.emf"/><Relationship Id="rId102" Type="http://schemas.openxmlformats.org/officeDocument/2006/relationships/package" Target="embeddings/Microsoft_Excel_Worksheet37.xlsx"/><Relationship Id="rId123" Type="http://schemas.openxmlformats.org/officeDocument/2006/relationships/package" Target="embeddings/Microsoft_Excel_Worksheet50.xlsx"/><Relationship Id="rId144" Type="http://schemas.openxmlformats.org/officeDocument/2006/relationships/package" Target="embeddings/Microsoft_Excel_Worksheet62.xlsx"/><Relationship Id="rId90" Type="http://schemas.openxmlformats.org/officeDocument/2006/relationships/package" Target="embeddings/Microsoft_Excel_Worksheet30.xlsx"/><Relationship Id="rId165" Type="http://schemas.openxmlformats.org/officeDocument/2006/relationships/package" Target="embeddings/Microsoft_Excel_Worksheet72.xlsx"/><Relationship Id="rId186" Type="http://schemas.openxmlformats.org/officeDocument/2006/relationships/header" Target="header18.xml"/><Relationship Id="rId211" Type="http://schemas.openxmlformats.org/officeDocument/2006/relationships/package" Target="embeddings/Microsoft_Excel_Worksheet86.xlsx"/><Relationship Id="rId232" Type="http://schemas.openxmlformats.org/officeDocument/2006/relationships/package" Target="embeddings/Microsoft_Excel_Worksheet90.xlsx"/><Relationship Id="rId253" Type="http://schemas.openxmlformats.org/officeDocument/2006/relationships/header" Target="header58.xml"/><Relationship Id="rId27" Type="http://schemas.openxmlformats.org/officeDocument/2006/relationships/package" Target="embeddings/Microsoft_Excel_Worksheet3.xlsx"/><Relationship Id="rId48" Type="http://schemas.openxmlformats.org/officeDocument/2006/relationships/image" Target="media/image14.emf"/><Relationship Id="rId69" Type="http://schemas.openxmlformats.org/officeDocument/2006/relationships/image" Target="media/image23.emf"/><Relationship Id="rId113" Type="http://schemas.openxmlformats.org/officeDocument/2006/relationships/package" Target="embeddings/Microsoft_Excel_Worksheet43.xlsx"/><Relationship Id="rId134" Type="http://schemas.openxmlformats.org/officeDocument/2006/relationships/image" Target="media/image51.emf"/><Relationship Id="rId80" Type="http://schemas.openxmlformats.org/officeDocument/2006/relationships/package" Target="embeddings/Microsoft_Excel_Worksheet25.xlsx"/><Relationship Id="rId155" Type="http://schemas.openxmlformats.org/officeDocument/2006/relationships/hyperlink" Target="http://www.pers.ms.gov" TargetMode="External"/><Relationship Id="rId176" Type="http://schemas.openxmlformats.org/officeDocument/2006/relationships/image" Target="media/image69.emf"/><Relationship Id="rId197" Type="http://schemas.openxmlformats.org/officeDocument/2006/relationships/image" Target="media/image74.emf"/><Relationship Id="rId201" Type="http://schemas.openxmlformats.org/officeDocument/2006/relationships/image" Target="media/image76.emf"/><Relationship Id="rId222" Type="http://schemas.openxmlformats.org/officeDocument/2006/relationships/header" Target="header37.xml"/><Relationship Id="rId243" Type="http://schemas.openxmlformats.org/officeDocument/2006/relationships/header" Target="header50.xml"/><Relationship Id="rId17" Type="http://schemas.openxmlformats.org/officeDocument/2006/relationships/image" Target="media/image1.emf"/><Relationship Id="rId38" Type="http://schemas.openxmlformats.org/officeDocument/2006/relationships/image" Target="media/image9.emf"/><Relationship Id="rId59" Type="http://schemas.openxmlformats.org/officeDocument/2006/relationships/image" Target="media/image18.emf"/><Relationship Id="rId103" Type="http://schemas.openxmlformats.org/officeDocument/2006/relationships/image" Target="media/image39.emf"/><Relationship Id="rId124" Type="http://schemas.openxmlformats.org/officeDocument/2006/relationships/image" Target="media/image47.emf"/><Relationship Id="rId70" Type="http://schemas.openxmlformats.org/officeDocument/2006/relationships/package" Target="embeddings/Microsoft_Excel_Worksheet20.xlsx"/><Relationship Id="rId91" Type="http://schemas.openxmlformats.org/officeDocument/2006/relationships/image" Target="media/image34.emf"/><Relationship Id="rId145" Type="http://schemas.openxmlformats.org/officeDocument/2006/relationships/image" Target="media/image56.emf"/><Relationship Id="rId166" Type="http://schemas.openxmlformats.org/officeDocument/2006/relationships/image" Target="media/image64.emf"/><Relationship Id="rId187" Type="http://schemas.openxmlformats.org/officeDocument/2006/relationships/header" Target="header19.xml"/><Relationship Id="rId1" Type="http://schemas.openxmlformats.org/officeDocument/2006/relationships/customXml" Target="../customXml/item1.xml"/><Relationship Id="rId212" Type="http://schemas.openxmlformats.org/officeDocument/2006/relationships/image" Target="media/image78.emf"/><Relationship Id="rId233" Type="http://schemas.openxmlformats.org/officeDocument/2006/relationships/hyperlink" Target="https://www.aicpa.org/content/dam/aicpa/interestareas/governmentalauditquality/resources/illustrativeauditorsreports/downloadabledocuments/illustrative-government-auditing-standards-reports.pdf" TargetMode="External"/><Relationship Id="rId254" Type="http://schemas.openxmlformats.org/officeDocument/2006/relationships/header" Target="header59.xml"/><Relationship Id="rId28" Type="http://schemas.openxmlformats.org/officeDocument/2006/relationships/header" Target="header7.xml"/><Relationship Id="rId49" Type="http://schemas.openxmlformats.org/officeDocument/2006/relationships/package" Target="embeddings/Microsoft_Excel_Worksheet11.xlsx"/><Relationship Id="rId114" Type="http://schemas.openxmlformats.org/officeDocument/2006/relationships/package" Target="embeddings/Microsoft_Excel_Worksheet44.xlsx"/><Relationship Id="rId60" Type="http://schemas.openxmlformats.org/officeDocument/2006/relationships/package" Target="embeddings/Microsoft_Excel_Worksheet15.xlsx"/><Relationship Id="rId81" Type="http://schemas.openxmlformats.org/officeDocument/2006/relationships/image" Target="media/image29.emf"/><Relationship Id="rId135" Type="http://schemas.openxmlformats.org/officeDocument/2006/relationships/package" Target="embeddings/Microsoft_Excel_Worksheet57.xlsx"/><Relationship Id="rId156" Type="http://schemas.openxmlformats.org/officeDocument/2006/relationships/hyperlink" Target="http://knowyourbenefits.dfa.ms.gov/" TargetMode="External"/><Relationship Id="rId177" Type="http://schemas.openxmlformats.org/officeDocument/2006/relationships/package" Target="embeddings/Microsoft_Excel_Worksheet78.xlsx"/><Relationship Id="rId198" Type="http://schemas.openxmlformats.org/officeDocument/2006/relationships/package" Target="embeddings/Microsoft_Excel_Worksheet83.xlsx"/><Relationship Id="rId202" Type="http://schemas.openxmlformats.org/officeDocument/2006/relationships/package" Target="embeddings/Microsoft_Excel_Worksheet85.xlsx"/><Relationship Id="rId223" Type="http://schemas.openxmlformats.org/officeDocument/2006/relationships/header" Target="header38.xml"/><Relationship Id="rId244" Type="http://schemas.openxmlformats.org/officeDocument/2006/relationships/header" Target="header51.xml"/><Relationship Id="rId18" Type="http://schemas.openxmlformats.org/officeDocument/2006/relationships/image" Target="media/image2.emf"/><Relationship Id="rId39" Type="http://schemas.openxmlformats.org/officeDocument/2006/relationships/package" Target="embeddings/Microsoft_Excel_Worksheet6.xlsx"/><Relationship Id="rId50" Type="http://schemas.openxmlformats.org/officeDocument/2006/relationships/image" Target="media/image15.emf"/><Relationship Id="rId104" Type="http://schemas.openxmlformats.org/officeDocument/2006/relationships/package" Target="embeddings/Microsoft_Excel_Worksheet38.xlsx"/><Relationship Id="rId125" Type="http://schemas.openxmlformats.org/officeDocument/2006/relationships/package" Target="embeddings/Microsoft_Excel_Worksheet51.xlsx"/><Relationship Id="rId146" Type="http://schemas.openxmlformats.org/officeDocument/2006/relationships/package" Target="embeddings/Microsoft_Excel_Worksheet63.xlsx"/><Relationship Id="rId167" Type="http://schemas.openxmlformats.org/officeDocument/2006/relationships/package" Target="embeddings/Microsoft_Excel_Worksheet73.xlsx"/><Relationship Id="rId188" Type="http://schemas.openxmlformats.org/officeDocument/2006/relationships/header" Target="header20.xml"/><Relationship Id="rId71" Type="http://schemas.openxmlformats.org/officeDocument/2006/relationships/image" Target="media/image24.emf"/><Relationship Id="rId92" Type="http://schemas.openxmlformats.org/officeDocument/2006/relationships/package" Target="embeddings/Microsoft_Excel_Worksheet31.xlsx"/><Relationship Id="rId213" Type="http://schemas.openxmlformats.org/officeDocument/2006/relationships/package" Target="embeddings/Microsoft_Excel_Worksheet87.xlsx"/><Relationship Id="rId234" Type="http://schemas.openxmlformats.org/officeDocument/2006/relationships/hyperlink" Target="https://www.aicpa.org/content/dam/aicpa/interestareas/governmentalauditquality/resources/illustrativeauditorsreports/downloadabledocuments/illustrative-uniform-guidance-reports.pdf" TargetMode="External"/><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header" Target="header60.xml"/><Relationship Id="rId40" Type="http://schemas.openxmlformats.org/officeDocument/2006/relationships/image" Target="media/image10.emf"/><Relationship Id="rId115" Type="http://schemas.openxmlformats.org/officeDocument/2006/relationships/package" Target="embeddings/Microsoft_Excel_Worksheet45.xlsx"/><Relationship Id="rId136" Type="http://schemas.openxmlformats.org/officeDocument/2006/relationships/image" Target="media/image52.emf"/><Relationship Id="rId157" Type="http://schemas.openxmlformats.org/officeDocument/2006/relationships/hyperlink" Target="http://knowyourbenefits.dfa.ms.gov/" TargetMode="External"/><Relationship Id="rId178" Type="http://schemas.openxmlformats.org/officeDocument/2006/relationships/image" Target="media/image70.emf"/><Relationship Id="rId61" Type="http://schemas.openxmlformats.org/officeDocument/2006/relationships/image" Target="media/image19.emf"/><Relationship Id="rId82" Type="http://schemas.openxmlformats.org/officeDocument/2006/relationships/package" Target="embeddings/Microsoft_Excel_Worksheet26.xlsx"/><Relationship Id="rId199" Type="http://schemas.openxmlformats.org/officeDocument/2006/relationships/image" Target="media/image75.emf"/><Relationship Id="rId203" Type="http://schemas.openxmlformats.org/officeDocument/2006/relationships/header" Target="header25.xml"/><Relationship Id="rId19" Type="http://schemas.openxmlformats.org/officeDocument/2006/relationships/package" Target="embeddings/Microsoft_Excel_Worksheet.xlsx"/><Relationship Id="rId224" Type="http://schemas.openxmlformats.org/officeDocument/2006/relationships/header" Target="header39.xml"/><Relationship Id="rId245" Type="http://schemas.openxmlformats.org/officeDocument/2006/relationships/footer" Target="footer7.xml"/><Relationship Id="rId30" Type="http://schemas.openxmlformats.org/officeDocument/2006/relationships/header" Target="header9.xml"/><Relationship Id="rId105" Type="http://schemas.openxmlformats.org/officeDocument/2006/relationships/image" Target="media/image40.emf"/><Relationship Id="rId126" Type="http://schemas.openxmlformats.org/officeDocument/2006/relationships/image" Target="media/image48.emf"/><Relationship Id="rId147" Type="http://schemas.openxmlformats.org/officeDocument/2006/relationships/image" Target="media/image57.emf"/><Relationship Id="rId168" Type="http://schemas.openxmlformats.org/officeDocument/2006/relationships/image" Target="media/image65.emf"/><Relationship Id="rId51" Type="http://schemas.openxmlformats.org/officeDocument/2006/relationships/package" Target="embeddings/Microsoft_Excel_Worksheet12.xlsx"/><Relationship Id="rId72" Type="http://schemas.openxmlformats.org/officeDocument/2006/relationships/package" Target="embeddings/Microsoft_Excel_Worksheet21.xlsx"/><Relationship Id="rId93" Type="http://schemas.openxmlformats.org/officeDocument/2006/relationships/image" Target="media/image35.emf"/><Relationship Id="rId189" Type="http://schemas.openxmlformats.org/officeDocument/2006/relationships/header" Target="header21.xml"/><Relationship Id="rId3" Type="http://schemas.openxmlformats.org/officeDocument/2006/relationships/styles" Target="styles.xml"/><Relationship Id="rId214" Type="http://schemas.openxmlformats.org/officeDocument/2006/relationships/header" Target="header31.xml"/><Relationship Id="rId235" Type="http://schemas.openxmlformats.org/officeDocument/2006/relationships/header" Target="header44.xml"/><Relationship Id="rId256" Type="http://schemas.openxmlformats.org/officeDocument/2006/relationships/header" Target="header61.xml"/><Relationship Id="rId116" Type="http://schemas.openxmlformats.org/officeDocument/2006/relationships/image" Target="media/image44.emf"/><Relationship Id="rId137" Type="http://schemas.openxmlformats.org/officeDocument/2006/relationships/package" Target="embeddings/Microsoft_Excel_Worksheet58.xlsx"/><Relationship Id="rId158" Type="http://schemas.openxmlformats.org/officeDocument/2006/relationships/image" Target="media/image61.emf"/><Relationship Id="rId20" Type="http://schemas.openxmlformats.org/officeDocument/2006/relationships/image" Target="media/image3.emf"/><Relationship Id="rId41" Type="http://schemas.openxmlformats.org/officeDocument/2006/relationships/package" Target="embeddings/Microsoft_Excel_Worksheet7.xlsx"/><Relationship Id="rId62" Type="http://schemas.openxmlformats.org/officeDocument/2006/relationships/package" Target="embeddings/Microsoft_Excel_Worksheet16.xlsx"/><Relationship Id="rId83" Type="http://schemas.openxmlformats.org/officeDocument/2006/relationships/image" Target="media/image30.emf"/><Relationship Id="rId179" Type="http://schemas.openxmlformats.org/officeDocument/2006/relationships/package" Target="embeddings/Microsoft_Excel_Worksheet79.xlsx"/><Relationship Id="rId190" Type="http://schemas.openxmlformats.org/officeDocument/2006/relationships/image" Target="media/image72.emf"/><Relationship Id="rId204" Type="http://schemas.openxmlformats.org/officeDocument/2006/relationships/header" Target="header26.xml"/><Relationship Id="rId225" Type="http://schemas.openxmlformats.org/officeDocument/2006/relationships/header" Target="header40.xml"/><Relationship Id="rId246" Type="http://schemas.openxmlformats.org/officeDocument/2006/relationships/header" Target="header52.xml"/><Relationship Id="rId106" Type="http://schemas.openxmlformats.org/officeDocument/2006/relationships/package" Target="embeddings/Microsoft_Excel_Worksheet39.xlsx"/><Relationship Id="rId127" Type="http://schemas.openxmlformats.org/officeDocument/2006/relationships/package" Target="embeddings/Microsoft_Excel_Worksheet52.xlsx"/><Relationship Id="rId10" Type="http://schemas.openxmlformats.org/officeDocument/2006/relationships/header" Target="header2.xml"/><Relationship Id="rId31" Type="http://schemas.openxmlformats.org/officeDocument/2006/relationships/image" Target="media/image7.emf"/><Relationship Id="rId52" Type="http://schemas.openxmlformats.org/officeDocument/2006/relationships/header" Target="header13.xml"/><Relationship Id="rId73" Type="http://schemas.openxmlformats.org/officeDocument/2006/relationships/image" Target="media/image25.emf"/><Relationship Id="rId94" Type="http://schemas.openxmlformats.org/officeDocument/2006/relationships/package" Target="embeddings/Microsoft_Excel_Worksheet32.xlsx"/><Relationship Id="rId148" Type="http://schemas.openxmlformats.org/officeDocument/2006/relationships/package" Target="embeddings/Microsoft_Excel_Worksheet64.xlsx"/><Relationship Id="rId169" Type="http://schemas.openxmlformats.org/officeDocument/2006/relationships/package" Target="embeddings/Microsoft_Excel_Worksheet74.xlsx"/><Relationship Id="rId4" Type="http://schemas.openxmlformats.org/officeDocument/2006/relationships/settings" Target="settings.xml"/><Relationship Id="rId180" Type="http://schemas.openxmlformats.org/officeDocument/2006/relationships/image" Target="media/image71.emf"/><Relationship Id="rId215" Type="http://schemas.openxmlformats.org/officeDocument/2006/relationships/header" Target="header32.xml"/><Relationship Id="rId236" Type="http://schemas.openxmlformats.org/officeDocument/2006/relationships/header" Target="header45.xml"/><Relationship Id="rId257" Type="http://schemas.openxmlformats.org/officeDocument/2006/relationships/header" Target="header62.xml"/><Relationship Id="rId42" Type="http://schemas.openxmlformats.org/officeDocument/2006/relationships/image" Target="media/image11.emf"/><Relationship Id="rId84" Type="http://schemas.openxmlformats.org/officeDocument/2006/relationships/package" Target="embeddings/Microsoft_Excel_Worksheet27.xlsx"/><Relationship Id="rId138" Type="http://schemas.openxmlformats.org/officeDocument/2006/relationships/image" Target="media/image5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2EBD8-2781-4076-BE4C-BEE114C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785</TotalTime>
  <Pages>125</Pages>
  <Words>25343</Words>
  <Characters>150655</Characters>
  <Application>Microsoft Office Word</Application>
  <DocSecurity>0</DocSecurity>
  <Lines>1255</Lines>
  <Paragraphs>351</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175647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Leigh Taylor</cp:lastModifiedBy>
  <cp:revision>17</cp:revision>
  <cp:lastPrinted>2019-09-11T19:21:00Z</cp:lastPrinted>
  <dcterms:created xsi:type="dcterms:W3CDTF">2019-05-21T14:58:00Z</dcterms:created>
  <dcterms:modified xsi:type="dcterms:W3CDTF">2019-09-11T19:37:00Z</dcterms:modified>
</cp:coreProperties>
</file>